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4836" w:rsidRDefault="008D4836" w:rsidP="008D4836">
      <w:pPr>
        <w:pStyle w:val="Textointro"/>
        <w:framePr w:w="5945" w:wrap="notBeside" w:x="4589" w:y="7334"/>
      </w:pPr>
      <w:r>
        <w:t>La  Edad Contemporánea se inicia con un proceso revoluci</w:t>
      </w:r>
      <w:r>
        <w:t>o</w:t>
      </w:r>
      <w:r>
        <w:t>nario que surge en América del Norte y continúa en la orilla e</w:t>
      </w:r>
      <w:r>
        <w:t>u</w:t>
      </w:r>
      <w:r>
        <w:t>ropea del Atlántico, y que produjo drásticas transformaciones políticas, origen del mundo actual. Dentro del Estado Llano la burguesía adquirió conciencia individual y defendió que la s</w:t>
      </w:r>
      <w:r>
        <w:t>o</w:t>
      </w:r>
      <w:r>
        <w:t>beranía de la nación radicaba en el Hombre. La independencia de los Estados Unidos y la Revolución Francesa pusieron en marcha el movimiento revolucionario.</w:t>
      </w:r>
    </w:p>
    <w:p w:rsidR="008D4836" w:rsidRDefault="008D4836" w:rsidP="008D4836">
      <w:pPr>
        <w:pStyle w:val="Textointro"/>
        <w:framePr w:w="5945" w:wrap="notBeside" w:x="4589" w:y="7334"/>
      </w:pPr>
      <w:r>
        <w:t>Dueño de su libertad, el individuo podía unirse libremente a otros compatriotas para formar un Estado nacional. Así naci</w:t>
      </w:r>
      <w:r>
        <w:t>e</w:t>
      </w:r>
      <w:r>
        <w:t>ron los conceptos de liberalismo y nacionalismo.</w:t>
      </w:r>
    </w:p>
    <w:p w:rsidR="008D4836" w:rsidRDefault="008D4836" w:rsidP="008D4836">
      <w:pPr>
        <w:pStyle w:val="Textointro"/>
        <w:framePr w:w="5945" w:wrap="notBeside" w:x="4589" w:y="7334"/>
      </w:pPr>
      <w:r>
        <w:t xml:space="preserve">Para lograr sus reivindicaciones la burguesía se enfrentó a la organización política, social y económica anterior y creó nuevas estructuras y principios de </w:t>
      </w:r>
      <w:proofErr w:type="spellStart"/>
      <w:r>
        <w:t>convi</w:t>
      </w:r>
      <w:proofErr w:type="spellEnd"/>
      <w:r>
        <w:t xml:space="preserve">- </w:t>
      </w:r>
      <w:proofErr w:type="spellStart"/>
      <w:r>
        <w:t>vencia</w:t>
      </w:r>
      <w:proofErr w:type="spellEnd"/>
      <w:r>
        <w:t xml:space="preserve"> para asentar la nueva forma del Estado. Lo </w:t>
      </w:r>
      <w:proofErr w:type="spellStart"/>
      <w:r>
        <w:t>conseguió</w:t>
      </w:r>
      <w:proofErr w:type="spellEnd"/>
      <w:r>
        <w:t xml:space="preserve"> mediante sucesivas revoluci</w:t>
      </w:r>
      <w:r>
        <w:t>o</w:t>
      </w:r>
      <w:r>
        <w:t>nes, en 1820, 1830 y 1848, que instauraron el nuevo régimen en la mayoría de los países europeos. El cuadro La libertad guiando al pueblo inmortalizó la Revolución de 1830 y fue un símbolo de los nuevos ideales políticos anunciados desde fin</w:t>
      </w:r>
      <w:r>
        <w:t>a</w:t>
      </w:r>
      <w:r>
        <w:t>les del siglo XVIII.</w:t>
      </w:r>
    </w:p>
    <w:p w:rsidR="008D4836" w:rsidRDefault="008D4836" w:rsidP="008D4836">
      <w:pPr>
        <w:pStyle w:val="Textointro"/>
        <w:framePr w:w="5945" w:wrap="notBeside" w:x="4589" w:y="7334"/>
      </w:pPr>
      <w:r>
        <w:t>En  algunos  países  coincidieron  el liberalismo y el nacion</w:t>
      </w:r>
      <w:r>
        <w:t>a</w:t>
      </w:r>
      <w:r>
        <w:t>lismo como origen de un nuevo Estado nacional. El nacionali</w:t>
      </w:r>
      <w:r>
        <w:t>s</w:t>
      </w:r>
      <w:r>
        <w:t>mo actuó de dos formas distintas en la segunda mitad del siglo XIX: el Imperio Austriaco empezó a desmembrarse cuando sus minorías étnicas formularon reclamaciones nacionalistas; en tanto que, en el centro de Europa, Italia y Alemania se formaron como naciones al congregarse varios estados.</w:t>
      </w:r>
    </w:p>
    <w:p w:rsidR="008D4836" w:rsidRPr="008D4836" w:rsidRDefault="008D4836" w:rsidP="008D4836">
      <w:pPr>
        <w:pStyle w:val="Textointro"/>
        <w:framePr w:w="5945" w:wrap="notBeside" w:x="4589" w:y="7334"/>
      </w:pPr>
      <w:r>
        <w:t>En cualquiera de los casos el movimiento nacionalista alteró el equilibrio político alcanzado en el Congreso de Viena, lo que conduciría a los graves enfrentamientos del siglo XX.</w:t>
      </w:r>
    </w:p>
    <w:p w:rsidR="00E41817" w:rsidRDefault="00E41817" w:rsidP="008424C1">
      <w:pPr>
        <w:pStyle w:val="Prrafobsico"/>
      </w:pPr>
    </w:p>
    <w:p w:rsidR="008424C1" w:rsidRDefault="008424C1" w:rsidP="002F16DA">
      <w:pPr>
        <w:pStyle w:val="Prrafobsico"/>
        <w:ind w:firstLine="0"/>
        <w:sectPr w:rsidR="008424C1" w:rsidSect="00C03616">
          <w:headerReference w:type="default" r:id="rId9"/>
          <w:footerReference w:type="default" r:id="rId10"/>
          <w:headerReference w:type="first" r:id="rId11"/>
          <w:footerReference w:type="first" r:id="rId12"/>
          <w:pgSz w:w="11900" w:h="16840"/>
          <w:pgMar w:top="1417" w:right="1701" w:bottom="1417" w:left="1701" w:header="2041" w:footer="708" w:gutter="0"/>
          <w:cols w:num="2" w:space="340" w:equalWidth="0">
            <w:col w:w="2892" w:space="340"/>
            <w:col w:w="5266"/>
          </w:cols>
          <w:titlePg/>
          <w:docGrid w:linePitch="360"/>
        </w:sectPr>
      </w:pPr>
    </w:p>
    <w:p w:rsidR="00686F89" w:rsidRDefault="00861F34" w:rsidP="008D4836">
      <w:pPr>
        <w:pStyle w:val="Fotoportada"/>
        <w:framePr w:w="2513" w:h="4941" w:hRule="exact" w:wrap="around"/>
      </w:pPr>
      <w:r>
        <w:drawing>
          <wp:inline distT="0" distB="0" distL="0" distR="0" wp14:anchorId="6E17F871" wp14:editId="28A304A2">
            <wp:extent cx="1616149" cy="1371600"/>
            <wp:effectExtent l="0" t="0" r="3175" b="0"/>
            <wp:docPr id="1" name="Imagen 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3">
                      <a:extLst>
                        <a:ext uri="{28A0092B-C50C-407E-A947-70E740481C1C}">
                          <a14:useLocalDpi xmlns:a14="http://schemas.microsoft.com/office/drawing/2010/main" val="0"/>
                        </a:ext>
                      </a:extLst>
                    </a:blip>
                    <a:stretch>
                      <a:fillRect/>
                    </a:stretch>
                  </pic:blipFill>
                  <pic:spPr bwMode="auto">
                    <a:xfrm>
                      <a:off x="0" y="0"/>
                      <a:ext cx="1616111" cy="1371568"/>
                    </a:xfrm>
                    <a:prstGeom prst="rect">
                      <a:avLst/>
                    </a:prstGeom>
                    <a:ln>
                      <a:noFill/>
                    </a:ln>
                    <a:extLst>
                      <a:ext uri="{53640926-AAD7-44D8-BBD7-CCE9431645EC}">
                        <a14:shadowObscured xmlns:a14="http://schemas.microsoft.com/office/drawing/2010/main"/>
                      </a:ext>
                    </a:extLst>
                  </pic:spPr>
                </pic:pic>
              </a:graphicData>
            </a:graphic>
          </wp:inline>
        </w:drawing>
      </w:r>
    </w:p>
    <w:p w:rsidR="008D4836" w:rsidRPr="008D4836" w:rsidRDefault="008D4836" w:rsidP="008D4836">
      <w:pPr>
        <w:pStyle w:val="Fotoportada"/>
        <w:framePr w:w="2513" w:h="4941" w:hRule="exact" w:wrap="around"/>
      </w:pPr>
      <w:r w:rsidRPr="008D4836">
        <w:rPr>
          <w:i/>
        </w:rPr>
        <w:t>La libertad guiando al pueblo. E. Delacroix, 1830. Museo del Louvre, Paris</w:t>
      </w:r>
    </w:p>
    <w:p w:rsidR="008D4836" w:rsidRPr="008D4836" w:rsidRDefault="008D4836" w:rsidP="008D4836">
      <w:pPr>
        <w:pStyle w:val="Fotoportada"/>
        <w:framePr w:w="2513" w:h="4941" w:hRule="exact" w:wrap="around"/>
      </w:pPr>
      <w:r w:rsidRPr="008D4836">
        <w:t>(Wikipedia.org. Dominio público)</w:t>
      </w:r>
    </w:p>
    <w:p w:rsidR="006B3350" w:rsidRDefault="006B3350" w:rsidP="008D4836">
      <w:pPr>
        <w:pStyle w:val="Fotoportada"/>
        <w:framePr w:w="2513" w:h="4941" w:hRule="exact" w:wrap="around"/>
      </w:pPr>
    </w:p>
    <w:sdt>
      <w:sdtPr>
        <w:rPr>
          <w:rFonts w:ascii="Franklin Gothic Book" w:eastAsiaTheme="minorEastAsia" w:hAnsi="Franklin Gothic Book" w:cstheme="minorBidi"/>
          <w:b w:val="0"/>
          <w:bCs w:val="0"/>
          <w:color w:val="auto"/>
          <w:sz w:val="22"/>
          <w:szCs w:val="24"/>
        </w:rPr>
        <w:id w:val="-1780250289"/>
        <w:docPartObj>
          <w:docPartGallery w:val="Table of Contents"/>
          <w:docPartUnique/>
        </w:docPartObj>
      </w:sdtPr>
      <w:sdtEndPr/>
      <w:sdtContent>
        <w:p w:rsidR="00FF5EDB" w:rsidRDefault="00FF5EDB">
          <w:pPr>
            <w:pStyle w:val="TtulodeTDC"/>
          </w:pPr>
          <w:r>
            <w:t>Índice</w:t>
          </w:r>
        </w:p>
        <w:bookmarkStart w:id="0" w:name="_GoBack"/>
        <w:bookmarkEnd w:id="0"/>
        <w:p w:rsidR="0008478F" w:rsidRDefault="00FF5EDB">
          <w:pPr>
            <w:pStyle w:val="TDC1"/>
            <w:tabs>
              <w:tab w:val="right" w:leader="dot" w:pos="5653"/>
            </w:tabs>
            <w:rPr>
              <w:rFonts w:asciiTheme="minorHAnsi" w:hAnsiTheme="minorHAnsi"/>
              <w:noProof/>
              <w:szCs w:val="22"/>
            </w:rPr>
          </w:pPr>
          <w:r>
            <w:fldChar w:fldCharType="begin"/>
          </w:r>
          <w:r>
            <w:instrText xml:space="preserve"> TOC \o "1-3" \h \z \u </w:instrText>
          </w:r>
          <w:r>
            <w:fldChar w:fldCharType="separate"/>
          </w:r>
          <w:hyperlink w:anchor="_Toc429988924" w:history="1">
            <w:r w:rsidR="0008478F" w:rsidRPr="00EC1468">
              <w:rPr>
                <w:rStyle w:val="Hipervnculo"/>
                <w:noProof/>
              </w:rPr>
              <w:t>OBJETIVOS</w:t>
            </w:r>
            <w:r w:rsidR="0008478F">
              <w:rPr>
                <w:noProof/>
                <w:webHidden/>
              </w:rPr>
              <w:tab/>
            </w:r>
            <w:r w:rsidR="0008478F">
              <w:rPr>
                <w:noProof/>
                <w:webHidden/>
              </w:rPr>
              <w:fldChar w:fldCharType="begin"/>
            </w:r>
            <w:r w:rsidR="0008478F">
              <w:rPr>
                <w:noProof/>
                <w:webHidden/>
              </w:rPr>
              <w:instrText xml:space="preserve"> PAGEREF _Toc429988924 \h </w:instrText>
            </w:r>
            <w:r w:rsidR="0008478F">
              <w:rPr>
                <w:noProof/>
                <w:webHidden/>
              </w:rPr>
            </w:r>
            <w:r w:rsidR="0008478F">
              <w:rPr>
                <w:noProof/>
                <w:webHidden/>
              </w:rPr>
              <w:fldChar w:fldCharType="separate"/>
            </w:r>
            <w:r w:rsidR="00100DB9">
              <w:rPr>
                <w:noProof/>
                <w:webHidden/>
              </w:rPr>
              <w:t>3</w:t>
            </w:r>
            <w:r w:rsidR="0008478F">
              <w:rPr>
                <w:noProof/>
                <w:webHidden/>
              </w:rPr>
              <w:fldChar w:fldCharType="end"/>
            </w:r>
          </w:hyperlink>
        </w:p>
        <w:p w:rsidR="0008478F" w:rsidRDefault="0008478F">
          <w:pPr>
            <w:pStyle w:val="TDC1"/>
            <w:tabs>
              <w:tab w:val="right" w:leader="dot" w:pos="5653"/>
            </w:tabs>
            <w:rPr>
              <w:rFonts w:asciiTheme="minorHAnsi" w:hAnsiTheme="minorHAnsi"/>
              <w:noProof/>
              <w:szCs w:val="22"/>
            </w:rPr>
          </w:pPr>
          <w:hyperlink w:anchor="_Toc429988925" w:history="1">
            <w:r w:rsidRPr="00EC1468">
              <w:rPr>
                <w:rStyle w:val="Hipervnculo"/>
                <w:noProof/>
              </w:rPr>
              <w:t>ESQUEMA DEL TEMA 3</w:t>
            </w:r>
            <w:r>
              <w:rPr>
                <w:noProof/>
                <w:webHidden/>
              </w:rPr>
              <w:tab/>
            </w:r>
            <w:r>
              <w:rPr>
                <w:noProof/>
                <w:webHidden/>
              </w:rPr>
              <w:fldChar w:fldCharType="begin"/>
            </w:r>
            <w:r>
              <w:rPr>
                <w:noProof/>
                <w:webHidden/>
              </w:rPr>
              <w:instrText xml:space="preserve"> PAGEREF _Toc429988925 \h </w:instrText>
            </w:r>
            <w:r>
              <w:rPr>
                <w:noProof/>
                <w:webHidden/>
              </w:rPr>
            </w:r>
            <w:r>
              <w:rPr>
                <w:noProof/>
                <w:webHidden/>
              </w:rPr>
              <w:fldChar w:fldCharType="separate"/>
            </w:r>
            <w:r w:rsidR="00100DB9">
              <w:rPr>
                <w:noProof/>
                <w:webHidden/>
              </w:rPr>
              <w:t>4</w:t>
            </w:r>
            <w:r>
              <w:rPr>
                <w:noProof/>
                <w:webHidden/>
              </w:rPr>
              <w:fldChar w:fldCharType="end"/>
            </w:r>
          </w:hyperlink>
        </w:p>
        <w:p w:rsidR="0008478F" w:rsidRDefault="0008478F">
          <w:pPr>
            <w:pStyle w:val="TDC1"/>
            <w:tabs>
              <w:tab w:val="right" w:leader="dot" w:pos="5653"/>
            </w:tabs>
            <w:rPr>
              <w:rFonts w:asciiTheme="minorHAnsi" w:hAnsiTheme="minorHAnsi"/>
              <w:noProof/>
              <w:szCs w:val="22"/>
            </w:rPr>
          </w:pPr>
          <w:hyperlink w:anchor="_Toc429988926" w:history="1">
            <w:r w:rsidRPr="00EC1468">
              <w:rPr>
                <w:rStyle w:val="Hipervnculo"/>
                <w:noProof/>
              </w:rPr>
              <w:t>1. El nacimiento de los Estados Unidos</w:t>
            </w:r>
            <w:r>
              <w:rPr>
                <w:noProof/>
                <w:webHidden/>
              </w:rPr>
              <w:tab/>
            </w:r>
            <w:r>
              <w:rPr>
                <w:noProof/>
                <w:webHidden/>
              </w:rPr>
              <w:fldChar w:fldCharType="begin"/>
            </w:r>
            <w:r>
              <w:rPr>
                <w:noProof/>
                <w:webHidden/>
              </w:rPr>
              <w:instrText xml:space="preserve"> PAGEREF _Toc429988926 \h </w:instrText>
            </w:r>
            <w:r>
              <w:rPr>
                <w:noProof/>
                <w:webHidden/>
              </w:rPr>
            </w:r>
            <w:r>
              <w:rPr>
                <w:noProof/>
                <w:webHidden/>
              </w:rPr>
              <w:fldChar w:fldCharType="separate"/>
            </w:r>
            <w:r w:rsidR="00100DB9">
              <w:rPr>
                <w:noProof/>
                <w:webHidden/>
              </w:rPr>
              <w:t>5</w:t>
            </w:r>
            <w:r>
              <w:rPr>
                <w:noProof/>
                <w:webHidden/>
              </w:rPr>
              <w:fldChar w:fldCharType="end"/>
            </w:r>
          </w:hyperlink>
        </w:p>
        <w:p w:rsidR="0008478F" w:rsidRDefault="0008478F">
          <w:pPr>
            <w:pStyle w:val="TDC1"/>
            <w:tabs>
              <w:tab w:val="right" w:leader="dot" w:pos="5653"/>
            </w:tabs>
            <w:rPr>
              <w:rFonts w:asciiTheme="minorHAnsi" w:hAnsiTheme="minorHAnsi"/>
              <w:noProof/>
              <w:szCs w:val="22"/>
            </w:rPr>
          </w:pPr>
          <w:hyperlink w:anchor="_Toc429988927" w:history="1">
            <w:r w:rsidRPr="00EC1468">
              <w:rPr>
                <w:rStyle w:val="Hipervnculo"/>
                <w:noProof/>
              </w:rPr>
              <w:t>2. La Revolución Francesa de 1789: aspectos políticos y sociales</w:t>
            </w:r>
            <w:r>
              <w:rPr>
                <w:noProof/>
                <w:webHidden/>
              </w:rPr>
              <w:tab/>
            </w:r>
            <w:r>
              <w:rPr>
                <w:noProof/>
                <w:webHidden/>
              </w:rPr>
              <w:fldChar w:fldCharType="begin"/>
            </w:r>
            <w:r>
              <w:rPr>
                <w:noProof/>
                <w:webHidden/>
              </w:rPr>
              <w:instrText xml:space="preserve"> PAGEREF _Toc429988927 \h </w:instrText>
            </w:r>
            <w:r>
              <w:rPr>
                <w:noProof/>
                <w:webHidden/>
              </w:rPr>
            </w:r>
            <w:r>
              <w:rPr>
                <w:noProof/>
                <w:webHidden/>
              </w:rPr>
              <w:fldChar w:fldCharType="separate"/>
            </w:r>
            <w:r w:rsidR="00100DB9">
              <w:rPr>
                <w:noProof/>
                <w:webHidden/>
              </w:rPr>
              <w:t>11</w:t>
            </w:r>
            <w:r>
              <w:rPr>
                <w:noProof/>
                <w:webHidden/>
              </w:rPr>
              <w:fldChar w:fldCharType="end"/>
            </w:r>
          </w:hyperlink>
        </w:p>
        <w:p w:rsidR="0008478F" w:rsidRDefault="0008478F">
          <w:pPr>
            <w:pStyle w:val="TDC2"/>
            <w:tabs>
              <w:tab w:val="right" w:leader="dot" w:pos="5653"/>
            </w:tabs>
            <w:rPr>
              <w:rFonts w:asciiTheme="minorHAnsi" w:hAnsiTheme="minorHAnsi"/>
              <w:noProof/>
              <w:szCs w:val="22"/>
            </w:rPr>
          </w:pPr>
          <w:hyperlink w:anchor="_Toc429988928" w:history="1">
            <w:r w:rsidRPr="00EC1468">
              <w:rPr>
                <w:rStyle w:val="Hipervnculo"/>
                <w:noProof/>
              </w:rPr>
              <w:t>2.1. La Asamblea Nacional y Constituyente (1789-1791)</w:t>
            </w:r>
            <w:r>
              <w:rPr>
                <w:noProof/>
                <w:webHidden/>
              </w:rPr>
              <w:tab/>
            </w:r>
            <w:r>
              <w:rPr>
                <w:noProof/>
                <w:webHidden/>
              </w:rPr>
              <w:fldChar w:fldCharType="begin"/>
            </w:r>
            <w:r>
              <w:rPr>
                <w:noProof/>
                <w:webHidden/>
              </w:rPr>
              <w:instrText xml:space="preserve"> PAGEREF _Toc429988928 \h </w:instrText>
            </w:r>
            <w:r>
              <w:rPr>
                <w:noProof/>
                <w:webHidden/>
              </w:rPr>
            </w:r>
            <w:r>
              <w:rPr>
                <w:noProof/>
                <w:webHidden/>
              </w:rPr>
              <w:fldChar w:fldCharType="separate"/>
            </w:r>
            <w:r w:rsidR="00100DB9">
              <w:rPr>
                <w:noProof/>
                <w:webHidden/>
              </w:rPr>
              <w:t>12</w:t>
            </w:r>
            <w:r>
              <w:rPr>
                <w:noProof/>
                <w:webHidden/>
              </w:rPr>
              <w:fldChar w:fldCharType="end"/>
            </w:r>
          </w:hyperlink>
        </w:p>
        <w:p w:rsidR="0008478F" w:rsidRDefault="0008478F">
          <w:pPr>
            <w:pStyle w:val="TDC2"/>
            <w:tabs>
              <w:tab w:val="right" w:leader="dot" w:pos="5653"/>
            </w:tabs>
            <w:rPr>
              <w:rFonts w:asciiTheme="minorHAnsi" w:hAnsiTheme="minorHAnsi"/>
              <w:noProof/>
              <w:szCs w:val="22"/>
            </w:rPr>
          </w:pPr>
          <w:hyperlink w:anchor="_Toc429988929" w:history="1">
            <w:r w:rsidRPr="00EC1468">
              <w:rPr>
                <w:rStyle w:val="Hipervnculo"/>
                <w:noProof/>
              </w:rPr>
              <w:t>2.2. La monarquía constitucional. La Asamblea legislativa (1791-1792)</w:t>
            </w:r>
            <w:r>
              <w:rPr>
                <w:noProof/>
                <w:webHidden/>
              </w:rPr>
              <w:tab/>
            </w:r>
            <w:r>
              <w:rPr>
                <w:noProof/>
                <w:webHidden/>
              </w:rPr>
              <w:fldChar w:fldCharType="begin"/>
            </w:r>
            <w:r>
              <w:rPr>
                <w:noProof/>
                <w:webHidden/>
              </w:rPr>
              <w:instrText xml:space="preserve"> PAGEREF _Toc429988929 \h </w:instrText>
            </w:r>
            <w:r>
              <w:rPr>
                <w:noProof/>
                <w:webHidden/>
              </w:rPr>
            </w:r>
            <w:r>
              <w:rPr>
                <w:noProof/>
                <w:webHidden/>
              </w:rPr>
              <w:fldChar w:fldCharType="separate"/>
            </w:r>
            <w:r w:rsidR="00100DB9">
              <w:rPr>
                <w:noProof/>
                <w:webHidden/>
              </w:rPr>
              <w:t>13</w:t>
            </w:r>
            <w:r>
              <w:rPr>
                <w:noProof/>
                <w:webHidden/>
              </w:rPr>
              <w:fldChar w:fldCharType="end"/>
            </w:r>
          </w:hyperlink>
        </w:p>
        <w:p w:rsidR="0008478F" w:rsidRDefault="0008478F">
          <w:pPr>
            <w:pStyle w:val="TDC2"/>
            <w:tabs>
              <w:tab w:val="right" w:leader="dot" w:pos="5653"/>
            </w:tabs>
            <w:rPr>
              <w:rFonts w:asciiTheme="minorHAnsi" w:hAnsiTheme="minorHAnsi"/>
              <w:noProof/>
              <w:szCs w:val="22"/>
            </w:rPr>
          </w:pPr>
          <w:hyperlink w:anchor="_Toc429988930" w:history="1">
            <w:r w:rsidRPr="00EC1468">
              <w:rPr>
                <w:rStyle w:val="Hipervnculo"/>
                <w:noProof/>
              </w:rPr>
              <w:t>2.3. La Convención y la Primera República francesa (1792-1795)</w:t>
            </w:r>
            <w:r>
              <w:rPr>
                <w:noProof/>
                <w:webHidden/>
              </w:rPr>
              <w:tab/>
            </w:r>
            <w:r>
              <w:rPr>
                <w:noProof/>
                <w:webHidden/>
              </w:rPr>
              <w:fldChar w:fldCharType="begin"/>
            </w:r>
            <w:r>
              <w:rPr>
                <w:noProof/>
                <w:webHidden/>
              </w:rPr>
              <w:instrText xml:space="preserve"> PAGEREF _Toc429988930 \h </w:instrText>
            </w:r>
            <w:r>
              <w:rPr>
                <w:noProof/>
                <w:webHidden/>
              </w:rPr>
            </w:r>
            <w:r>
              <w:rPr>
                <w:noProof/>
                <w:webHidden/>
              </w:rPr>
              <w:fldChar w:fldCharType="separate"/>
            </w:r>
            <w:r w:rsidR="00100DB9">
              <w:rPr>
                <w:noProof/>
                <w:webHidden/>
              </w:rPr>
              <w:t>14</w:t>
            </w:r>
            <w:r>
              <w:rPr>
                <w:noProof/>
                <w:webHidden/>
              </w:rPr>
              <w:fldChar w:fldCharType="end"/>
            </w:r>
          </w:hyperlink>
        </w:p>
        <w:p w:rsidR="0008478F" w:rsidRDefault="0008478F">
          <w:pPr>
            <w:pStyle w:val="TDC2"/>
            <w:tabs>
              <w:tab w:val="right" w:leader="dot" w:pos="5653"/>
            </w:tabs>
            <w:rPr>
              <w:rFonts w:asciiTheme="minorHAnsi" w:hAnsiTheme="minorHAnsi"/>
              <w:noProof/>
              <w:szCs w:val="22"/>
            </w:rPr>
          </w:pPr>
          <w:hyperlink w:anchor="_Toc429988931" w:history="1">
            <w:r w:rsidRPr="00EC1468">
              <w:rPr>
                <w:rStyle w:val="Hipervnculo"/>
                <w:noProof/>
              </w:rPr>
              <w:t>2.4. El Directorio (1795 -1799)</w:t>
            </w:r>
            <w:r>
              <w:rPr>
                <w:noProof/>
                <w:webHidden/>
              </w:rPr>
              <w:tab/>
            </w:r>
            <w:r>
              <w:rPr>
                <w:noProof/>
                <w:webHidden/>
              </w:rPr>
              <w:fldChar w:fldCharType="begin"/>
            </w:r>
            <w:r>
              <w:rPr>
                <w:noProof/>
                <w:webHidden/>
              </w:rPr>
              <w:instrText xml:space="preserve"> PAGEREF _Toc429988931 \h </w:instrText>
            </w:r>
            <w:r>
              <w:rPr>
                <w:noProof/>
                <w:webHidden/>
              </w:rPr>
            </w:r>
            <w:r>
              <w:rPr>
                <w:noProof/>
                <w:webHidden/>
              </w:rPr>
              <w:fldChar w:fldCharType="separate"/>
            </w:r>
            <w:r w:rsidR="00100DB9">
              <w:rPr>
                <w:noProof/>
                <w:webHidden/>
              </w:rPr>
              <w:t>16</w:t>
            </w:r>
            <w:r>
              <w:rPr>
                <w:noProof/>
                <w:webHidden/>
              </w:rPr>
              <w:fldChar w:fldCharType="end"/>
            </w:r>
          </w:hyperlink>
        </w:p>
        <w:p w:rsidR="0008478F" w:rsidRDefault="0008478F">
          <w:pPr>
            <w:pStyle w:val="TDC2"/>
            <w:tabs>
              <w:tab w:val="right" w:leader="dot" w:pos="5653"/>
            </w:tabs>
            <w:rPr>
              <w:rFonts w:asciiTheme="minorHAnsi" w:hAnsiTheme="minorHAnsi"/>
              <w:noProof/>
              <w:szCs w:val="22"/>
            </w:rPr>
          </w:pPr>
          <w:hyperlink w:anchor="_Toc429988932" w:history="1">
            <w:r w:rsidRPr="00EC1468">
              <w:rPr>
                <w:rStyle w:val="Hipervnculo"/>
                <w:noProof/>
              </w:rPr>
              <w:t>2.5. El Consulado (1799 - 1804)</w:t>
            </w:r>
            <w:r>
              <w:rPr>
                <w:noProof/>
                <w:webHidden/>
              </w:rPr>
              <w:tab/>
            </w:r>
            <w:r>
              <w:rPr>
                <w:noProof/>
                <w:webHidden/>
              </w:rPr>
              <w:fldChar w:fldCharType="begin"/>
            </w:r>
            <w:r>
              <w:rPr>
                <w:noProof/>
                <w:webHidden/>
              </w:rPr>
              <w:instrText xml:space="preserve"> PAGEREF _Toc429988932 \h </w:instrText>
            </w:r>
            <w:r>
              <w:rPr>
                <w:noProof/>
                <w:webHidden/>
              </w:rPr>
            </w:r>
            <w:r>
              <w:rPr>
                <w:noProof/>
                <w:webHidden/>
              </w:rPr>
              <w:fldChar w:fldCharType="separate"/>
            </w:r>
            <w:r w:rsidR="00100DB9">
              <w:rPr>
                <w:noProof/>
                <w:webHidden/>
              </w:rPr>
              <w:t>16</w:t>
            </w:r>
            <w:r>
              <w:rPr>
                <w:noProof/>
                <w:webHidden/>
              </w:rPr>
              <w:fldChar w:fldCharType="end"/>
            </w:r>
          </w:hyperlink>
        </w:p>
        <w:p w:rsidR="0008478F" w:rsidRDefault="0008478F">
          <w:pPr>
            <w:pStyle w:val="TDC1"/>
            <w:tabs>
              <w:tab w:val="right" w:leader="dot" w:pos="5653"/>
            </w:tabs>
            <w:rPr>
              <w:rFonts w:asciiTheme="minorHAnsi" w:hAnsiTheme="minorHAnsi"/>
              <w:noProof/>
              <w:szCs w:val="22"/>
            </w:rPr>
          </w:pPr>
          <w:hyperlink w:anchor="_Toc429988933" w:history="1">
            <w:r w:rsidRPr="00EC1468">
              <w:rPr>
                <w:rStyle w:val="Hipervnculo"/>
                <w:noProof/>
              </w:rPr>
              <w:t>3. El Imperio Napoleónico (1804-1815)</w:t>
            </w:r>
            <w:r>
              <w:rPr>
                <w:noProof/>
                <w:webHidden/>
              </w:rPr>
              <w:tab/>
            </w:r>
            <w:r>
              <w:rPr>
                <w:noProof/>
                <w:webHidden/>
              </w:rPr>
              <w:fldChar w:fldCharType="begin"/>
            </w:r>
            <w:r>
              <w:rPr>
                <w:noProof/>
                <w:webHidden/>
              </w:rPr>
              <w:instrText xml:space="preserve"> PAGEREF _Toc429988933 \h </w:instrText>
            </w:r>
            <w:r>
              <w:rPr>
                <w:noProof/>
                <w:webHidden/>
              </w:rPr>
            </w:r>
            <w:r>
              <w:rPr>
                <w:noProof/>
                <w:webHidden/>
              </w:rPr>
              <w:fldChar w:fldCharType="separate"/>
            </w:r>
            <w:r w:rsidR="00100DB9">
              <w:rPr>
                <w:noProof/>
                <w:webHidden/>
              </w:rPr>
              <w:t>18</w:t>
            </w:r>
            <w:r>
              <w:rPr>
                <w:noProof/>
                <w:webHidden/>
              </w:rPr>
              <w:fldChar w:fldCharType="end"/>
            </w:r>
          </w:hyperlink>
        </w:p>
        <w:p w:rsidR="0008478F" w:rsidRDefault="0008478F">
          <w:pPr>
            <w:pStyle w:val="TDC1"/>
            <w:tabs>
              <w:tab w:val="right" w:leader="dot" w:pos="5653"/>
            </w:tabs>
            <w:rPr>
              <w:rFonts w:asciiTheme="minorHAnsi" w:hAnsiTheme="minorHAnsi"/>
              <w:noProof/>
              <w:szCs w:val="22"/>
            </w:rPr>
          </w:pPr>
          <w:hyperlink w:anchor="_Toc429988934" w:history="1">
            <w:r w:rsidRPr="00EC1468">
              <w:rPr>
                <w:rStyle w:val="Hipervnculo"/>
                <w:noProof/>
              </w:rPr>
              <w:t>4. El Congreso de Viena. Las revoluciones liberales de 1820, 1830 y 1848. El nacionalismo: unificaciones de Italia y Alemania.</w:t>
            </w:r>
            <w:r>
              <w:rPr>
                <w:noProof/>
                <w:webHidden/>
              </w:rPr>
              <w:tab/>
            </w:r>
            <w:r>
              <w:rPr>
                <w:noProof/>
                <w:webHidden/>
              </w:rPr>
              <w:fldChar w:fldCharType="begin"/>
            </w:r>
            <w:r>
              <w:rPr>
                <w:noProof/>
                <w:webHidden/>
              </w:rPr>
              <w:instrText xml:space="preserve"> PAGEREF _Toc429988934 \h </w:instrText>
            </w:r>
            <w:r>
              <w:rPr>
                <w:noProof/>
                <w:webHidden/>
              </w:rPr>
            </w:r>
            <w:r>
              <w:rPr>
                <w:noProof/>
                <w:webHidden/>
              </w:rPr>
              <w:fldChar w:fldCharType="separate"/>
            </w:r>
            <w:r w:rsidR="00100DB9">
              <w:rPr>
                <w:noProof/>
                <w:webHidden/>
              </w:rPr>
              <w:t>24</w:t>
            </w:r>
            <w:r>
              <w:rPr>
                <w:noProof/>
                <w:webHidden/>
              </w:rPr>
              <w:fldChar w:fldCharType="end"/>
            </w:r>
          </w:hyperlink>
        </w:p>
        <w:p w:rsidR="0008478F" w:rsidRDefault="0008478F">
          <w:pPr>
            <w:pStyle w:val="TDC2"/>
            <w:tabs>
              <w:tab w:val="right" w:leader="dot" w:pos="5653"/>
            </w:tabs>
            <w:rPr>
              <w:rFonts w:asciiTheme="minorHAnsi" w:hAnsiTheme="minorHAnsi"/>
              <w:noProof/>
              <w:szCs w:val="22"/>
            </w:rPr>
          </w:pPr>
          <w:hyperlink w:anchor="_Toc429988935" w:history="1">
            <w:r w:rsidRPr="00EC1468">
              <w:rPr>
                <w:rStyle w:val="Hipervnculo"/>
                <w:noProof/>
              </w:rPr>
              <w:t>4.1. El Congreso de Viena y la Santa Alianza</w:t>
            </w:r>
            <w:r>
              <w:rPr>
                <w:noProof/>
                <w:webHidden/>
              </w:rPr>
              <w:tab/>
            </w:r>
            <w:r>
              <w:rPr>
                <w:noProof/>
                <w:webHidden/>
              </w:rPr>
              <w:fldChar w:fldCharType="begin"/>
            </w:r>
            <w:r>
              <w:rPr>
                <w:noProof/>
                <w:webHidden/>
              </w:rPr>
              <w:instrText xml:space="preserve"> PAGEREF _Toc429988935 \h </w:instrText>
            </w:r>
            <w:r>
              <w:rPr>
                <w:noProof/>
                <w:webHidden/>
              </w:rPr>
            </w:r>
            <w:r>
              <w:rPr>
                <w:noProof/>
                <w:webHidden/>
              </w:rPr>
              <w:fldChar w:fldCharType="separate"/>
            </w:r>
            <w:r w:rsidR="00100DB9">
              <w:rPr>
                <w:noProof/>
                <w:webHidden/>
              </w:rPr>
              <w:t>24</w:t>
            </w:r>
            <w:r>
              <w:rPr>
                <w:noProof/>
                <w:webHidden/>
              </w:rPr>
              <w:fldChar w:fldCharType="end"/>
            </w:r>
          </w:hyperlink>
        </w:p>
        <w:p w:rsidR="0008478F" w:rsidRDefault="0008478F">
          <w:pPr>
            <w:pStyle w:val="TDC2"/>
            <w:tabs>
              <w:tab w:val="right" w:leader="dot" w:pos="5653"/>
            </w:tabs>
            <w:rPr>
              <w:rFonts w:asciiTheme="minorHAnsi" w:hAnsiTheme="minorHAnsi"/>
              <w:noProof/>
              <w:szCs w:val="22"/>
            </w:rPr>
          </w:pPr>
          <w:hyperlink w:anchor="_Toc429988936" w:history="1">
            <w:r w:rsidRPr="00EC1468">
              <w:rPr>
                <w:rStyle w:val="Hipervnculo"/>
                <w:noProof/>
              </w:rPr>
              <w:t>4.2. Las revoluciones de 1820, 1830 y 1848</w:t>
            </w:r>
            <w:r>
              <w:rPr>
                <w:noProof/>
                <w:webHidden/>
              </w:rPr>
              <w:tab/>
            </w:r>
            <w:r>
              <w:rPr>
                <w:noProof/>
                <w:webHidden/>
              </w:rPr>
              <w:fldChar w:fldCharType="begin"/>
            </w:r>
            <w:r>
              <w:rPr>
                <w:noProof/>
                <w:webHidden/>
              </w:rPr>
              <w:instrText xml:space="preserve"> PAGEREF _Toc429988936 \h </w:instrText>
            </w:r>
            <w:r>
              <w:rPr>
                <w:noProof/>
                <w:webHidden/>
              </w:rPr>
            </w:r>
            <w:r>
              <w:rPr>
                <w:noProof/>
                <w:webHidden/>
              </w:rPr>
              <w:fldChar w:fldCharType="separate"/>
            </w:r>
            <w:r w:rsidR="00100DB9">
              <w:rPr>
                <w:noProof/>
                <w:webHidden/>
              </w:rPr>
              <w:t>26</w:t>
            </w:r>
            <w:r>
              <w:rPr>
                <w:noProof/>
                <w:webHidden/>
              </w:rPr>
              <w:fldChar w:fldCharType="end"/>
            </w:r>
          </w:hyperlink>
        </w:p>
        <w:p w:rsidR="0008478F" w:rsidRDefault="0008478F">
          <w:pPr>
            <w:pStyle w:val="TDC3"/>
            <w:tabs>
              <w:tab w:val="right" w:leader="dot" w:pos="5653"/>
            </w:tabs>
            <w:rPr>
              <w:rFonts w:asciiTheme="minorHAnsi" w:hAnsiTheme="minorHAnsi"/>
              <w:noProof/>
              <w:szCs w:val="22"/>
            </w:rPr>
          </w:pPr>
          <w:hyperlink w:anchor="_Toc429988937" w:history="1">
            <w:r w:rsidRPr="00EC1468">
              <w:rPr>
                <w:rStyle w:val="Hipervnculo"/>
                <w:noProof/>
              </w:rPr>
              <w:t>4.2.1. Revoluciones de 1820</w:t>
            </w:r>
            <w:r>
              <w:rPr>
                <w:noProof/>
                <w:webHidden/>
              </w:rPr>
              <w:tab/>
            </w:r>
            <w:r>
              <w:rPr>
                <w:noProof/>
                <w:webHidden/>
              </w:rPr>
              <w:fldChar w:fldCharType="begin"/>
            </w:r>
            <w:r>
              <w:rPr>
                <w:noProof/>
                <w:webHidden/>
              </w:rPr>
              <w:instrText xml:space="preserve"> PAGEREF _Toc429988937 \h </w:instrText>
            </w:r>
            <w:r>
              <w:rPr>
                <w:noProof/>
                <w:webHidden/>
              </w:rPr>
            </w:r>
            <w:r>
              <w:rPr>
                <w:noProof/>
                <w:webHidden/>
              </w:rPr>
              <w:fldChar w:fldCharType="separate"/>
            </w:r>
            <w:r w:rsidR="00100DB9">
              <w:rPr>
                <w:noProof/>
                <w:webHidden/>
              </w:rPr>
              <w:t>27</w:t>
            </w:r>
            <w:r>
              <w:rPr>
                <w:noProof/>
                <w:webHidden/>
              </w:rPr>
              <w:fldChar w:fldCharType="end"/>
            </w:r>
          </w:hyperlink>
        </w:p>
        <w:p w:rsidR="0008478F" w:rsidRDefault="0008478F">
          <w:pPr>
            <w:pStyle w:val="TDC3"/>
            <w:tabs>
              <w:tab w:val="right" w:leader="dot" w:pos="5653"/>
            </w:tabs>
            <w:rPr>
              <w:rFonts w:asciiTheme="minorHAnsi" w:hAnsiTheme="minorHAnsi"/>
              <w:noProof/>
              <w:szCs w:val="22"/>
            </w:rPr>
          </w:pPr>
          <w:hyperlink w:anchor="_Toc429988938" w:history="1">
            <w:r w:rsidRPr="00EC1468">
              <w:rPr>
                <w:rStyle w:val="Hipervnculo"/>
                <w:noProof/>
              </w:rPr>
              <w:t>4.2.2. Revoluciones de 1830</w:t>
            </w:r>
            <w:r>
              <w:rPr>
                <w:noProof/>
                <w:webHidden/>
              </w:rPr>
              <w:tab/>
            </w:r>
            <w:r>
              <w:rPr>
                <w:noProof/>
                <w:webHidden/>
              </w:rPr>
              <w:fldChar w:fldCharType="begin"/>
            </w:r>
            <w:r>
              <w:rPr>
                <w:noProof/>
                <w:webHidden/>
              </w:rPr>
              <w:instrText xml:space="preserve"> PAGEREF _Toc429988938 \h </w:instrText>
            </w:r>
            <w:r>
              <w:rPr>
                <w:noProof/>
                <w:webHidden/>
              </w:rPr>
            </w:r>
            <w:r>
              <w:rPr>
                <w:noProof/>
                <w:webHidden/>
              </w:rPr>
              <w:fldChar w:fldCharType="separate"/>
            </w:r>
            <w:r w:rsidR="00100DB9">
              <w:rPr>
                <w:noProof/>
                <w:webHidden/>
              </w:rPr>
              <w:t>27</w:t>
            </w:r>
            <w:r>
              <w:rPr>
                <w:noProof/>
                <w:webHidden/>
              </w:rPr>
              <w:fldChar w:fldCharType="end"/>
            </w:r>
          </w:hyperlink>
        </w:p>
        <w:p w:rsidR="0008478F" w:rsidRDefault="0008478F">
          <w:pPr>
            <w:pStyle w:val="TDC3"/>
            <w:tabs>
              <w:tab w:val="right" w:leader="dot" w:pos="5653"/>
            </w:tabs>
            <w:rPr>
              <w:rFonts w:asciiTheme="minorHAnsi" w:hAnsiTheme="minorHAnsi"/>
              <w:noProof/>
              <w:szCs w:val="22"/>
            </w:rPr>
          </w:pPr>
          <w:hyperlink w:anchor="_Toc429988939" w:history="1">
            <w:r w:rsidRPr="00EC1468">
              <w:rPr>
                <w:rStyle w:val="Hipervnculo"/>
                <w:noProof/>
              </w:rPr>
              <w:t>4.2.3. Las revoluciones democráticas de 1848</w:t>
            </w:r>
            <w:r>
              <w:rPr>
                <w:noProof/>
                <w:webHidden/>
              </w:rPr>
              <w:tab/>
            </w:r>
            <w:r>
              <w:rPr>
                <w:noProof/>
                <w:webHidden/>
              </w:rPr>
              <w:fldChar w:fldCharType="begin"/>
            </w:r>
            <w:r>
              <w:rPr>
                <w:noProof/>
                <w:webHidden/>
              </w:rPr>
              <w:instrText xml:space="preserve"> PAGEREF _Toc429988939 \h </w:instrText>
            </w:r>
            <w:r>
              <w:rPr>
                <w:noProof/>
                <w:webHidden/>
              </w:rPr>
            </w:r>
            <w:r>
              <w:rPr>
                <w:noProof/>
                <w:webHidden/>
              </w:rPr>
              <w:fldChar w:fldCharType="separate"/>
            </w:r>
            <w:r w:rsidR="00100DB9">
              <w:rPr>
                <w:noProof/>
                <w:webHidden/>
              </w:rPr>
              <w:t>29</w:t>
            </w:r>
            <w:r>
              <w:rPr>
                <w:noProof/>
                <w:webHidden/>
              </w:rPr>
              <w:fldChar w:fldCharType="end"/>
            </w:r>
          </w:hyperlink>
        </w:p>
        <w:p w:rsidR="0008478F" w:rsidRDefault="0008478F">
          <w:pPr>
            <w:pStyle w:val="TDC3"/>
            <w:tabs>
              <w:tab w:val="right" w:leader="dot" w:pos="5653"/>
            </w:tabs>
            <w:rPr>
              <w:rFonts w:asciiTheme="minorHAnsi" w:hAnsiTheme="minorHAnsi"/>
              <w:noProof/>
              <w:szCs w:val="22"/>
            </w:rPr>
          </w:pPr>
          <w:hyperlink w:anchor="_Toc429988940" w:history="1">
            <w:r w:rsidRPr="00EC1468">
              <w:rPr>
                <w:rStyle w:val="Hipervnculo"/>
                <w:noProof/>
              </w:rPr>
              <w:t>4.2.4. El nacionalismo</w:t>
            </w:r>
            <w:r>
              <w:rPr>
                <w:noProof/>
                <w:webHidden/>
              </w:rPr>
              <w:tab/>
            </w:r>
            <w:r>
              <w:rPr>
                <w:noProof/>
                <w:webHidden/>
              </w:rPr>
              <w:fldChar w:fldCharType="begin"/>
            </w:r>
            <w:r>
              <w:rPr>
                <w:noProof/>
                <w:webHidden/>
              </w:rPr>
              <w:instrText xml:space="preserve"> PAGEREF _Toc429988940 \h </w:instrText>
            </w:r>
            <w:r>
              <w:rPr>
                <w:noProof/>
                <w:webHidden/>
              </w:rPr>
            </w:r>
            <w:r>
              <w:rPr>
                <w:noProof/>
                <w:webHidden/>
              </w:rPr>
              <w:fldChar w:fldCharType="separate"/>
            </w:r>
            <w:r w:rsidR="00100DB9">
              <w:rPr>
                <w:noProof/>
                <w:webHidden/>
              </w:rPr>
              <w:t>36</w:t>
            </w:r>
            <w:r>
              <w:rPr>
                <w:noProof/>
                <w:webHidden/>
              </w:rPr>
              <w:fldChar w:fldCharType="end"/>
            </w:r>
          </w:hyperlink>
        </w:p>
        <w:p w:rsidR="0008478F" w:rsidRDefault="0008478F">
          <w:pPr>
            <w:pStyle w:val="TDC1"/>
            <w:tabs>
              <w:tab w:val="right" w:leader="dot" w:pos="5653"/>
            </w:tabs>
            <w:rPr>
              <w:rFonts w:asciiTheme="minorHAnsi" w:hAnsiTheme="minorHAnsi"/>
              <w:noProof/>
              <w:szCs w:val="22"/>
            </w:rPr>
          </w:pPr>
          <w:hyperlink w:anchor="_Toc429988941" w:history="1">
            <w:r w:rsidRPr="00EC1468">
              <w:rPr>
                <w:rStyle w:val="Hipervnculo"/>
                <w:noProof/>
              </w:rPr>
              <w:t>5. EL ARTE NEOCLÁSICO Y EL ROMANTICISMO</w:t>
            </w:r>
            <w:r>
              <w:rPr>
                <w:noProof/>
                <w:webHidden/>
              </w:rPr>
              <w:tab/>
            </w:r>
            <w:r>
              <w:rPr>
                <w:noProof/>
                <w:webHidden/>
              </w:rPr>
              <w:fldChar w:fldCharType="begin"/>
            </w:r>
            <w:r>
              <w:rPr>
                <w:noProof/>
                <w:webHidden/>
              </w:rPr>
              <w:instrText xml:space="preserve"> PAGEREF _Toc429988941 \h </w:instrText>
            </w:r>
            <w:r>
              <w:rPr>
                <w:noProof/>
                <w:webHidden/>
              </w:rPr>
            </w:r>
            <w:r>
              <w:rPr>
                <w:noProof/>
                <w:webHidden/>
              </w:rPr>
              <w:fldChar w:fldCharType="separate"/>
            </w:r>
            <w:r w:rsidR="00100DB9">
              <w:rPr>
                <w:noProof/>
                <w:webHidden/>
              </w:rPr>
              <w:t>48</w:t>
            </w:r>
            <w:r>
              <w:rPr>
                <w:noProof/>
                <w:webHidden/>
              </w:rPr>
              <w:fldChar w:fldCharType="end"/>
            </w:r>
          </w:hyperlink>
        </w:p>
        <w:p w:rsidR="0008478F" w:rsidRDefault="0008478F">
          <w:pPr>
            <w:pStyle w:val="TDC2"/>
            <w:tabs>
              <w:tab w:val="right" w:leader="dot" w:pos="5653"/>
            </w:tabs>
            <w:rPr>
              <w:rFonts w:asciiTheme="minorHAnsi" w:hAnsiTheme="minorHAnsi"/>
              <w:noProof/>
              <w:szCs w:val="22"/>
            </w:rPr>
          </w:pPr>
          <w:hyperlink w:anchor="_Toc429988942" w:history="1">
            <w:r w:rsidRPr="00EC1468">
              <w:rPr>
                <w:rStyle w:val="Hipervnculo"/>
                <w:noProof/>
              </w:rPr>
              <w:t>5.1. EL ARTE NEOCLÁSICO</w:t>
            </w:r>
            <w:r>
              <w:rPr>
                <w:noProof/>
                <w:webHidden/>
              </w:rPr>
              <w:tab/>
            </w:r>
            <w:r>
              <w:rPr>
                <w:noProof/>
                <w:webHidden/>
              </w:rPr>
              <w:fldChar w:fldCharType="begin"/>
            </w:r>
            <w:r>
              <w:rPr>
                <w:noProof/>
                <w:webHidden/>
              </w:rPr>
              <w:instrText xml:space="preserve"> PAGEREF _Toc429988942 \h </w:instrText>
            </w:r>
            <w:r>
              <w:rPr>
                <w:noProof/>
                <w:webHidden/>
              </w:rPr>
            </w:r>
            <w:r>
              <w:rPr>
                <w:noProof/>
                <w:webHidden/>
              </w:rPr>
              <w:fldChar w:fldCharType="separate"/>
            </w:r>
            <w:r w:rsidR="00100DB9">
              <w:rPr>
                <w:noProof/>
                <w:webHidden/>
              </w:rPr>
              <w:t>48</w:t>
            </w:r>
            <w:r>
              <w:rPr>
                <w:noProof/>
                <w:webHidden/>
              </w:rPr>
              <w:fldChar w:fldCharType="end"/>
            </w:r>
          </w:hyperlink>
        </w:p>
        <w:p w:rsidR="0008478F" w:rsidRDefault="0008478F">
          <w:pPr>
            <w:pStyle w:val="TDC2"/>
            <w:tabs>
              <w:tab w:val="right" w:leader="dot" w:pos="5653"/>
            </w:tabs>
            <w:rPr>
              <w:rFonts w:asciiTheme="minorHAnsi" w:hAnsiTheme="minorHAnsi"/>
              <w:noProof/>
              <w:szCs w:val="22"/>
            </w:rPr>
          </w:pPr>
          <w:hyperlink w:anchor="_Toc429988943" w:history="1">
            <w:r w:rsidRPr="00EC1468">
              <w:rPr>
                <w:rStyle w:val="Hipervnculo"/>
                <w:noProof/>
              </w:rPr>
              <w:t>5.2. EL ROMANTICISMO</w:t>
            </w:r>
            <w:r>
              <w:rPr>
                <w:noProof/>
                <w:webHidden/>
              </w:rPr>
              <w:tab/>
            </w:r>
            <w:r>
              <w:rPr>
                <w:noProof/>
                <w:webHidden/>
              </w:rPr>
              <w:fldChar w:fldCharType="begin"/>
            </w:r>
            <w:r>
              <w:rPr>
                <w:noProof/>
                <w:webHidden/>
              </w:rPr>
              <w:instrText xml:space="preserve"> PAGEREF _Toc429988943 \h </w:instrText>
            </w:r>
            <w:r>
              <w:rPr>
                <w:noProof/>
                <w:webHidden/>
              </w:rPr>
            </w:r>
            <w:r>
              <w:rPr>
                <w:noProof/>
                <w:webHidden/>
              </w:rPr>
              <w:fldChar w:fldCharType="separate"/>
            </w:r>
            <w:r w:rsidR="00100DB9">
              <w:rPr>
                <w:noProof/>
                <w:webHidden/>
              </w:rPr>
              <w:t>51</w:t>
            </w:r>
            <w:r>
              <w:rPr>
                <w:noProof/>
                <w:webHidden/>
              </w:rPr>
              <w:fldChar w:fldCharType="end"/>
            </w:r>
          </w:hyperlink>
        </w:p>
        <w:p w:rsidR="0008478F" w:rsidRDefault="0008478F">
          <w:pPr>
            <w:pStyle w:val="TDC1"/>
            <w:tabs>
              <w:tab w:val="right" w:leader="dot" w:pos="5653"/>
            </w:tabs>
            <w:rPr>
              <w:rFonts w:asciiTheme="minorHAnsi" w:hAnsiTheme="minorHAnsi"/>
              <w:noProof/>
              <w:szCs w:val="22"/>
            </w:rPr>
          </w:pPr>
          <w:hyperlink w:anchor="_Toc429988944" w:history="1">
            <w:r w:rsidRPr="00EC1468">
              <w:rPr>
                <w:rStyle w:val="Hipervnculo"/>
                <w:noProof/>
              </w:rPr>
              <w:t>6. La</w:t>
            </w:r>
            <w:r w:rsidRPr="00EC1468">
              <w:rPr>
                <w:rStyle w:val="Hipervnculo"/>
                <w:noProof/>
                <w:spacing w:val="10"/>
              </w:rPr>
              <w:t xml:space="preserve"> </w:t>
            </w:r>
            <w:r w:rsidRPr="00EC1468">
              <w:rPr>
                <w:rStyle w:val="Hipervnculo"/>
                <w:noProof/>
              </w:rPr>
              <w:t>revolución</w:t>
            </w:r>
            <w:r w:rsidRPr="00EC1468">
              <w:rPr>
                <w:rStyle w:val="Hipervnculo"/>
                <w:noProof/>
                <w:spacing w:val="-8"/>
              </w:rPr>
              <w:t xml:space="preserve"> </w:t>
            </w:r>
            <w:r w:rsidRPr="00EC1468">
              <w:rPr>
                <w:rStyle w:val="Hipervnculo"/>
                <w:noProof/>
              </w:rPr>
              <w:t>independentista</w:t>
            </w:r>
            <w:r w:rsidRPr="00EC1468">
              <w:rPr>
                <w:rStyle w:val="Hipervnculo"/>
                <w:noProof/>
                <w:spacing w:val="10"/>
              </w:rPr>
              <w:t xml:space="preserve"> </w:t>
            </w:r>
            <w:r w:rsidRPr="00EC1468">
              <w:rPr>
                <w:rStyle w:val="Hipervnculo"/>
                <w:noProof/>
              </w:rPr>
              <w:t>de</w:t>
            </w:r>
            <w:r w:rsidRPr="00EC1468">
              <w:rPr>
                <w:rStyle w:val="Hipervnculo"/>
                <w:noProof/>
                <w:spacing w:val="10"/>
              </w:rPr>
              <w:t xml:space="preserve"> </w:t>
            </w:r>
            <w:r w:rsidRPr="00EC1468">
              <w:rPr>
                <w:rStyle w:val="Hipervnculo"/>
                <w:noProof/>
              </w:rPr>
              <w:t>las</w:t>
            </w:r>
            <w:r w:rsidRPr="00EC1468">
              <w:rPr>
                <w:rStyle w:val="Hipervnculo"/>
                <w:noProof/>
                <w:spacing w:val="10"/>
              </w:rPr>
              <w:t xml:space="preserve"> </w:t>
            </w:r>
            <w:r w:rsidRPr="00EC1468">
              <w:rPr>
                <w:rStyle w:val="Hipervnculo"/>
                <w:noProof/>
              </w:rPr>
              <w:t>colonias</w:t>
            </w:r>
            <w:r w:rsidRPr="00EC1468">
              <w:rPr>
                <w:rStyle w:val="Hipervnculo"/>
                <w:noProof/>
                <w:spacing w:val="10"/>
              </w:rPr>
              <w:t xml:space="preserve"> </w:t>
            </w:r>
            <w:r w:rsidRPr="00EC1468">
              <w:rPr>
                <w:rStyle w:val="Hipervnculo"/>
                <w:noProof/>
              </w:rPr>
              <w:t xml:space="preserve">de </w:t>
            </w:r>
            <w:r w:rsidRPr="00EC1468">
              <w:rPr>
                <w:rStyle w:val="Hipervnculo"/>
                <w:noProof/>
                <w:position w:val="1"/>
              </w:rPr>
              <w:t>América</w:t>
            </w:r>
            <w:r>
              <w:rPr>
                <w:noProof/>
                <w:webHidden/>
              </w:rPr>
              <w:tab/>
            </w:r>
            <w:r>
              <w:rPr>
                <w:noProof/>
                <w:webHidden/>
              </w:rPr>
              <w:fldChar w:fldCharType="begin"/>
            </w:r>
            <w:r>
              <w:rPr>
                <w:noProof/>
                <w:webHidden/>
              </w:rPr>
              <w:instrText xml:space="preserve"> PAGEREF _Toc429988944 \h </w:instrText>
            </w:r>
            <w:r>
              <w:rPr>
                <w:noProof/>
                <w:webHidden/>
              </w:rPr>
            </w:r>
            <w:r>
              <w:rPr>
                <w:noProof/>
                <w:webHidden/>
              </w:rPr>
              <w:fldChar w:fldCharType="separate"/>
            </w:r>
            <w:r w:rsidR="00100DB9">
              <w:rPr>
                <w:noProof/>
                <w:webHidden/>
              </w:rPr>
              <w:t>53</w:t>
            </w:r>
            <w:r>
              <w:rPr>
                <w:noProof/>
                <w:webHidden/>
              </w:rPr>
              <w:fldChar w:fldCharType="end"/>
            </w:r>
          </w:hyperlink>
        </w:p>
        <w:p w:rsidR="0008478F" w:rsidRDefault="0008478F">
          <w:pPr>
            <w:pStyle w:val="TDC1"/>
            <w:tabs>
              <w:tab w:val="right" w:leader="dot" w:pos="5653"/>
            </w:tabs>
            <w:rPr>
              <w:rFonts w:asciiTheme="minorHAnsi" w:hAnsiTheme="minorHAnsi"/>
              <w:noProof/>
              <w:szCs w:val="22"/>
            </w:rPr>
          </w:pPr>
          <w:hyperlink w:anchor="_Toc429988945" w:history="1">
            <w:r w:rsidRPr="00EC1468">
              <w:rPr>
                <w:rStyle w:val="Hipervnculo"/>
                <w:noProof/>
                <w:lang w:val="fr-FR" w:eastAsia="en-US"/>
              </w:rPr>
              <w:t>Créditos y aviso legal</w:t>
            </w:r>
            <w:r>
              <w:rPr>
                <w:noProof/>
                <w:webHidden/>
              </w:rPr>
              <w:tab/>
            </w:r>
            <w:r>
              <w:rPr>
                <w:noProof/>
                <w:webHidden/>
              </w:rPr>
              <w:fldChar w:fldCharType="begin"/>
            </w:r>
            <w:r>
              <w:rPr>
                <w:noProof/>
                <w:webHidden/>
              </w:rPr>
              <w:instrText xml:space="preserve"> PAGEREF _Toc429988945 \h </w:instrText>
            </w:r>
            <w:r>
              <w:rPr>
                <w:noProof/>
                <w:webHidden/>
              </w:rPr>
            </w:r>
            <w:r>
              <w:rPr>
                <w:noProof/>
                <w:webHidden/>
              </w:rPr>
              <w:fldChar w:fldCharType="separate"/>
            </w:r>
            <w:r w:rsidR="00100DB9">
              <w:rPr>
                <w:noProof/>
                <w:webHidden/>
              </w:rPr>
              <w:t>56</w:t>
            </w:r>
            <w:r>
              <w:rPr>
                <w:noProof/>
                <w:webHidden/>
              </w:rPr>
              <w:fldChar w:fldCharType="end"/>
            </w:r>
          </w:hyperlink>
        </w:p>
        <w:p w:rsidR="00FF5EDB" w:rsidRDefault="00FF5EDB">
          <w:r>
            <w:rPr>
              <w:b/>
              <w:bCs/>
            </w:rPr>
            <w:fldChar w:fldCharType="end"/>
          </w:r>
        </w:p>
      </w:sdtContent>
    </w:sdt>
    <w:p w:rsidR="00FF5EDB" w:rsidRPr="00FF5EDB" w:rsidRDefault="00FF5EDB" w:rsidP="00FF6221">
      <w:pPr>
        <w:pStyle w:val="Prrafobsico"/>
        <w:ind w:firstLine="0"/>
        <w:rPr>
          <w:lang w:val="es-ES"/>
        </w:rPr>
      </w:pPr>
    </w:p>
    <w:p w:rsidR="00A94AE6" w:rsidRDefault="00A94AE6" w:rsidP="00B3381F">
      <w:pPr>
        <w:pStyle w:val="Prrafobsico"/>
      </w:pPr>
    </w:p>
    <w:p w:rsidR="00A94AE6" w:rsidRDefault="00A94AE6" w:rsidP="00B3381F">
      <w:pPr>
        <w:pStyle w:val="Prrafobsico"/>
      </w:pPr>
    </w:p>
    <w:p w:rsidR="00A94AE6" w:rsidRDefault="00A94AE6" w:rsidP="00B3381F">
      <w:pPr>
        <w:pStyle w:val="Prrafobsico"/>
      </w:pPr>
    </w:p>
    <w:p w:rsidR="00A94AE6" w:rsidRDefault="00A94AE6" w:rsidP="00B3381F">
      <w:pPr>
        <w:pStyle w:val="Prrafobsico"/>
      </w:pPr>
    </w:p>
    <w:p w:rsidR="00A94AE6" w:rsidRDefault="00A94AE6" w:rsidP="00B3381F">
      <w:pPr>
        <w:pStyle w:val="Prrafobsico"/>
      </w:pPr>
    </w:p>
    <w:p w:rsidR="00A94AE6" w:rsidRDefault="00A94AE6" w:rsidP="00B3381F">
      <w:pPr>
        <w:pStyle w:val="Prrafobsico"/>
      </w:pPr>
    </w:p>
    <w:p w:rsidR="00B3381F" w:rsidRDefault="00B3381F" w:rsidP="00D612FE">
      <w:pPr>
        <w:pStyle w:val="Prrafobsico"/>
        <w:ind w:firstLine="0"/>
      </w:pPr>
    </w:p>
    <w:p w:rsidR="00F07CB8" w:rsidRDefault="008D4836" w:rsidP="00413703">
      <w:pPr>
        <w:pStyle w:val="Nivel1"/>
        <w:spacing w:before="0"/>
      </w:pPr>
      <w:bookmarkStart w:id="1" w:name="_Toc429988924"/>
      <w:r>
        <w:t>OBJETIVOS</w:t>
      </w:r>
      <w:bookmarkEnd w:id="1"/>
    </w:p>
    <w:p w:rsidR="008D4836" w:rsidRDefault="008D4836" w:rsidP="008D4836">
      <w:pPr>
        <w:pStyle w:val="Prrafobsico"/>
        <w:rPr>
          <w:lang w:val="es-ES"/>
        </w:rPr>
      </w:pPr>
    </w:p>
    <w:p w:rsidR="008D4836" w:rsidRPr="008D4836" w:rsidRDefault="008D4836" w:rsidP="008D4836">
      <w:pPr>
        <w:pStyle w:val="Prrafobsico"/>
        <w:rPr>
          <w:lang w:val="es-ES"/>
        </w:rPr>
      </w:pPr>
      <w:r w:rsidRPr="008D4836">
        <w:rPr>
          <w:lang w:val="es-ES"/>
        </w:rPr>
        <w:t>Los objetivos que nos proponemos alcanzar con esta Unidad son los siguientes:</w:t>
      </w:r>
    </w:p>
    <w:p w:rsidR="008D4836" w:rsidRPr="008D4836" w:rsidRDefault="008D4836" w:rsidP="008D4836">
      <w:pPr>
        <w:pStyle w:val="Prrafobsico"/>
        <w:rPr>
          <w:lang w:val="es-ES"/>
        </w:rPr>
      </w:pPr>
      <w:r w:rsidRPr="008D4836">
        <w:rPr>
          <w:lang w:val="es-ES"/>
        </w:rPr>
        <w:t>1. Entender las revoluciones americana y francesa como punto de partida de la instauración de un nuevo régimen.</w:t>
      </w:r>
    </w:p>
    <w:p w:rsidR="008D4836" w:rsidRPr="008D4836" w:rsidRDefault="008D4836" w:rsidP="008D4836">
      <w:pPr>
        <w:pStyle w:val="Prrafobsico"/>
        <w:rPr>
          <w:lang w:val="es-ES"/>
        </w:rPr>
      </w:pPr>
      <w:r w:rsidRPr="008D4836">
        <w:rPr>
          <w:lang w:val="es-ES"/>
        </w:rPr>
        <w:t>2. Reseñar los elementos nacidos de la Revolución fra</w:t>
      </w:r>
      <w:r w:rsidRPr="008D4836">
        <w:rPr>
          <w:lang w:val="es-ES"/>
        </w:rPr>
        <w:t>n</w:t>
      </w:r>
      <w:r w:rsidRPr="008D4836">
        <w:rPr>
          <w:lang w:val="es-ES"/>
        </w:rPr>
        <w:t>cesa que serán imitados en las sucesivas revoluciones n</w:t>
      </w:r>
      <w:r w:rsidRPr="008D4836">
        <w:rPr>
          <w:lang w:val="es-ES"/>
        </w:rPr>
        <w:t>a</w:t>
      </w:r>
      <w:r w:rsidRPr="008D4836">
        <w:rPr>
          <w:lang w:val="es-ES"/>
        </w:rPr>
        <w:t>cionalistas europeas.</w:t>
      </w:r>
    </w:p>
    <w:p w:rsidR="008D4836" w:rsidRPr="008D4836" w:rsidRDefault="008D4836" w:rsidP="008D4836">
      <w:pPr>
        <w:pStyle w:val="Prrafobsico"/>
        <w:rPr>
          <w:lang w:val="es-ES"/>
        </w:rPr>
      </w:pPr>
      <w:r w:rsidRPr="008D4836">
        <w:rPr>
          <w:lang w:val="es-ES"/>
        </w:rPr>
        <w:t>3. Resaltar el papel del Imperio napoleónico como vehíc</w:t>
      </w:r>
      <w:r w:rsidRPr="008D4836">
        <w:rPr>
          <w:lang w:val="es-ES"/>
        </w:rPr>
        <w:t>u</w:t>
      </w:r>
      <w:r w:rsidRPr="008D4836">
        <w:rPr>
          <w:lang w:val="es-ES"/>
        </w:rPr>
        <w:t>lo de expansión de las ideas de la revolución francesa hacia Europa.</w:t>
      </w:r>
    </w:p>
    <w:p w:rsidR="008D4836" w:rsidRPr="008D4836" w:rsidRDefault="008D4836" w:rsidP="008D4836">
      <w:pPr>
        <w:pStyle w:val="Prrafobsico"/>
        <w:rPr>
          <w:lang w:val="es-ES"/>
        </w:rPr>
      </w:pPr>
      <w:r w:rsidRPr="008D4836">
        <w:rPr>
          <w:lang w:val="es-ES"/>
        </w:rPr>
        <w:t>4. Valorar positivamente los conceptos de democracia y libertad y conocer la lucha que supuso conseguirlos en la Europa del siglo XIX.</w:t>
      </w:r>
    </w:p>
    <w:p w:rsidR="008D4836" w:rsidRPr="008D4836" w:rsidRDefault="008D4836" w:rsidP="008D4836">
      <w:pPr>
        <w:pStyle w:val="Prrafobsico"/>
        <w:rPr>
          <w:lang w:val="es-ES"/>
        </w:rPr>
      </w:pPr>
      <w:r w:rsidRPr="008D4836">
        <w:rPr>
          <w:lang w:val="es-ES"/>
        </w:rPr>
        <w:t>5. Conocer las bases del nacionalismo decimonónico p</w:t>
      </w:r>
      <w:r w:rsidRPr="008D4836">
        <w:rPr>
          <w:lang w:val="es-ES"/>
        </w:rPr>
        <w:t>a</w:t>
      </w:r>
      <w:r w:rsidRPr="008D4836">
        <w:rPr>
          <w:lang w:val="es-ES"/>
        </w:rPr>
        <w:t>ra analizar sus repercusiones en el siglo XX.</w:t>
      </w:r>
    </w:p>
    <w:p w:rsidR="00F47D9D" w:rsidRDefault="00F47D9D" w:rsidP="00D612FE">
      <w:pPr>
        <w:pStyle w:val="Prrafobsico"/>
        <w:ind w:firstLine="0"/>
      </w:pPr>
    </w:p>
    <w:p w:rsidR="00F47D9D" w:rsidRDefault="00F47D9D" w:rsidP="00D612FE">
      <w:pPr>
        <w:pStyle w:val="Prrafobsico"/>
        <w:ind w:firstLine="0"/>
      </w:pPr>
    </w:p>
    <w:p w:rsidR="00182A76" w:rsidRDefault="00182A7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413703" w:rsidRDefault="00413703" w:rsidP="008144FF">
      <w:pPr>
        <w:pStyle w:val="Prrafobsico"/>
        <w:ind w:firstLine="0"/>
      </w:pPr>
    </w:p>
    <w:p w:rsidR="00413703" w:rsidRDefault="00413703" w:rsidP="008144FF">
      <w:pPr>
        <w:pStyle w:val="Prrafobsico"/>
        <w:ind w:firstLine="0"/>
      </w:pPr>
    </w:p>
    <w:p w:rsidR="00413703" w:rsidRDefault="00413703" w:rsidP="008144FF">
      <w:pPr>
        <w:pStyle w:val="Prrafobsico"/>
        <w:ind w:firstLine="0"/>
      </w:pPr>
    </w:p>
    <w:p w:rsidR="00413703" w:rsidRDefault="00413703" w:rsidP="008144FF">
      <w:pPr>
        <w:pStyle w:val="Prrafobsico"/>
        <w:ind w:firstLine="0"/>
      </w:pPr>
    </w:p>
    <w:p w:rsidR="00413703" w:rsidRDefault="00413703" w:rsidP="008144FF">
      <w:pPr>
        <w:pStyle w:val="Prrafobsico"/>
        <w:ind w:firstLine="0"/>
      </w:pPr>
    </w:p>
    <w:p w:rsidR="00413703" w:rsidRDefault="00413703" w:rsidP="008144FF">
      <w:pPr>
        <w:pStyle w:val="Prrafobsico"/>
        <w:ind w:firstLine="0"/>
      </w:pPr>
    </w:p>
    <w:p w:rsidR="00413703" w:rsidRDefault="00413703" w:rsidP="008144FF">
      <w:pPr>
        <w:pStyle w:val="Prrafobsico"/>
        <w:ind w:firstLine="0"/>
      </w:pPr>
    </w:p>
    <w:p w:rsidR="00413703" w:rsidRDefault="00413703" w:rsidP="008144FF">
      <w:pPr>
        <w:pStyle w:val="Prrafobsico"/>
        <w:ind w:firstLine="0"/>
      </w:pPr>
    </w:p>
    <w:p w:rsidR="00413703" w:rsidRDefault="00413703" w:rsidP="008144FF">
      <w:pPr>
        <w:pStyle w:val="Prrafobsico"/>
        <w:ind w:firstLine="0"/>
      </w:pPr>
    </w:p>
    <w:p w:rsidR="00413703" w:rsidRDefault="00413703" w:rsidP="008144FF">
      <w:pPr>
        <w:pStyle w:val="Prrafobsico"/>
        <w:ind w:firstLine="0"/>
      </w:pPr>
    </w:p>
    <w:p w:rsidR="00413703" w:rsidRDefault="00413703" w:rsidP="008144FF">
      <w:pPr>
        <w:pStyle w:val="Prrafobsico"/>
        <w:ind w:firstLine="0"/>
      </w:pPr>
    </w:p>
    <w:p w:rsidR="00413703" w:rsidRDefault="00413703" w:rsidP="008144FF">
      <w:pPr>
        <w:pStyle w:val="Prrafobsico"/>
        <w:ind w:firstLine="0"/>
      </w:pPr>
    </w:p>
    <w:p w:rsidR="00413703" w:rsidRDefault="00413703" w:rsidP="008144FF">
      <w:pPr>
        <w:pStyle w:val="Prrafobsico"/>
        <w:ind w:firstLine="0"/>
      </w:pPr>
    </w:p>
    <w:p w:rsidR="008D4836" w:rsidRDefault="008D4836" w:rsidP="008144FF">
      <w:pPr>
        <w:pStyle w:val="Prrafobsico"/>
        <w:ind w:firstLine="0"/>
      </w:pPr>
    </w:p>
    <w:p w:rsidR="00413703" w:rsidRDefault="00413703" w:rsidP="00413703">
      <w:pPr>
        <w:pStyle w:val="Nivel1"/>
        <w:spacing w:before="0"/>
      </w:pPr>
      <w:bookmarkStart w:id="2" w:name="_Toc429988925"/>
      <w:r>
        <w:t>ESQUEMA DEL TEMA 3</w:t>
      </w:r>
      <w:bookmarkEnd w:id="2"/>
    </w:p>
    <w:p w:rsidR="00413703" w:rsidRDefault="00413703" w:rsidP="00413703">
      <w:pPr>
        <w:pStyle w:val="Imagenpgina"/>
        <w:framePr w:wrap="notBeside"/>
      </w:pPr>
    </w:p>
    <w:p w:rsidR="00413703" w:rsidRDefault="00413703" w:rsidP="00413703">
      <w:pPr>
        <w:pStyle w:val="Imagenpgina"/>
        <w:framePr w:wrap="notBeside"/>
      </w:pPr>
    </w:p>
    <w:p w:rsidR="008D4836" w:rsidRDefault="00413703" w:rsidP="00413703">
      <w:pPr>
        <w:pStyle w:val="Imagenpgina"/>
        <w:framePr w:wrap="notBeside"/>
      </w:pPr>
      <w:r>
        <w:drawing>
          <wp:inline distT="0" distB="0" distL="0" distR="0" wp14:anchorId="78F1248B" wp14:editId="5613E780">
            <wp:extent cx="5760720" cy="5527637"/>
            <wp:effectExtent l="0" t="0" r="0" b="0"/>
            <wp:docPr id="421" name="Imagen 421" descr="V:\Cidead\Común Cidead\Geografia_Historia\UNIDAD 3\ESQU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Cidead\Común Cidead\Geografia_Historia\UNIDAD 3\ESQUEM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5527637"/>
                    </a:xfrm>
                    <a:prstGeom prst="rect">
                      <a:avLst/>
                    </a:prstGeom>
                    <a:noFill/>
                    <a:ln>
                      <a:noFill/>
                    </a:ln>
                  </pic:spPr>
                </pic:pic>
              </a:graphicData>
            </a:graphic>
          </wp:inline>
        </w:drawing>
      </w: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B00814" w:rsidRDefault="00B00814" w:rsidP="008144FF">
      <w:pPr>
        <w:pStyle w:val="Prrafobsico"/>
        <w:ind w:firstLine="0"/>
      </w:pPr>
    </w:p>
    <w:p w:rsidR="008D4836" w:rsidRDefault="00F702CD" w:rsidP="00B05229">
      <w:pPr>
        <w:pStyle w:val="Nivel1"/>
        <w:suppressAutoHyphens/>
        <w:spacing w:before="0"/>
        <w:ind w:firstLine="0"/>
      </w:pPr>
      <w:bookmarkStart w:id="3" w:name="_Toc429988926"/>
      <w:r>
        <w:t xml:space="preserve">1. </w:t>
      </w:r>
      <w:r w:rsidR="00B05229">
        <w:t>El nacimiento de los Estados Unidos</w:t>
      </w:r>
      <w:bookmarkEnd w:id="3"/>
    </w:p>
    <w:p w:rsidR="00B05229" w:rsidRDefault="00B05229" w:rsidP="00B05229">
      <w:pPr>
        <w:pStyle w:val="Prrafobsico"/>
        <w:rPr>
          <w:lang w:val="es-ES"/>
        </w:rPr>
      </w:pPr>
    </w:p>
    <w:p w:rsidR="00B05229" w:rsidRPr="00B05229" w:rsidRDefault="00B05229" w:rsidP="00B05229">
      <w:pPr>
        <w:pStyle w:val="Prrafobsico"/>
        <w:rPr>
          <w:lang w:val="es-ES"/>
        </w:rPr>
      </w:pPr>
      <w:r w:rsidRPr="00B05229">
        <w:rPr>
          <w:lang w:val="es-ES"/>
        </w:rPr>
        <w:t>Desde el siglo XVII los británicos fundaron hasta un total de trece colonias en la costa atlántica de América del Norte que, por sí mismas, no tenían ni demasiada importancia económica ni estratégica. Habían sido pobladas, previa el</w:t>
      </w:r>
      <w:r w:rsidRPr="00B05229">
        <w:rPr>
          <w:lang w:val="es-ES"/>
        </w:rPr>
        <w:t>i</w:t>
      </w:r>
      <w:r w:rsidRPr="00B05229">
        <w:rPr>
          <w:lang w:val="es-ES"/>
        </w:rPr>
        <w:t>minación de las tribus indias, por un grupo humano heter</w:t>
      </w:r>
      <w:r w:rsidRPr="00B05229">
        <w:rPr>
          <w:lang w:val="es-ES"/>
        </w:rPr>
        <w:t>o</w:t>
      </w:r>
      <w:r w:rsidRPr="00B05229">
        <w:rPr>
          <w:lang w:val="es-ES"/>
        </w:rPr>
        <w:t>géneo integrado por puritanos, disidentes políticos y fugit</w:t>
      </w:r>
      <w:r w:rsidRPr="00B05229">
        <w:rPr>
          <w:lang w:val="es-ES"/>
        </w:rPr>
        <w:t>i</w:t>
      </w:r>
      <w:r w:rsidRPr="00B05229">
        <w:rPr>
          <w:lang w:val="es-ES"/>
        </w:rPr>
        <w:t>vos de la justicia que, aprovechando la abundancia de ti</w:t>
      </w:r>
      <w:r w:rsidRPr="00B05229">
        <w:rPr>
          <w:lang w:val="es-ES"/>
        </w:rPr>
        <w:t>e</w:t>
      </w:r>
      <w:r w:rsidRPr="00B05229">
        <w:rPr>
          <w:lang w:val="es-ES"/>
        </w:rPr>
        <w:t>rras, practicaron una economía agraria destinada a la expo</w:t>
      </w:r>
      <w:r w:rsidRPr="00B05229">
        <w:rPr>
          <w:lang w:val="es-ES"/>
        </w:rPr>
        <w:t>r</w:t>
      </w:r>
      <w:r w:rsidRPr="00B05229">
        <w:rPr>
          <w:lang w:val="es-ES"/>
        </w:rPr>
        <w:t>tación. Gracias a sus recursos forestales, también desarr</w:t>
      </w:r>
      <w:r w:rsidRPr="00B05229">
        <w:rPr>
          <w:lang w:val="es-ES"/>
        </w:rPr>
        <w:t>o</w:t>
      </w:r>
      <w:r w:rsidRPr="00B05229">
        <w:rPr>
          <w:lang w:val="es-ES"/>
        </w:rPr>
        <w:t>llaron una industria naval y se convirtieron en los proveed</w:t>
      </w:r>
      <w:r w:rsidRPr="00B05229">
        <w:rPr>
          <w:lang w:val="es-ES"/>
        </w:rPr>
        <w:t>o</w:t>
      </w:r>
      <w:r w:rsidRPr="00B05229">
        <w:rPr>
          <w:lang w:val="es-ES"/>
        </w:rPr>
        <w:t>res d</w:t>
      </w:r>
      <w:r>
        <w:rPr>
          <w:lang w:val="es-ES"/>
        </w:rPr>
        <w:t>e buques del Imperio británico.</w:t>
      </w:r>
    </w:p>
    <w:p w:rsidR="00B05229" w:rsidRDefault="00B05229" w:rsidP="00B05229">
      <w:pPr>
        <w:pStyle w:val="Prrafobsico"/>
        <w:rPr>
          <w:lang w:val="es-ES"/>
        </w:rPr>
      </w:pPr>
      <w:r w:rsidRPr="00B05229">
        <w:rPr>
          <w:lang w:val="es-ES"/>
        </w:rPr>
        <w:t>Además, aunque Inglaterra limitó su actividad comercial mediante las Actas de Navegación, las Trece Colonias pra</w:t>
      </w:r>
      <w:r w:rsidRPr="00B05229">
        <w:rPr>
          <w:lang w:val="es-ES"/>
        </w:rPr>
        <w:t>c</w:t>
      </w:r>
      <w:r w:rsidRPr="00B05229">
        <w:rPr>
          <w:lang w:val="es-ES"/>
        </w:rPr>
        <w:t>ticaban un comercio ilegal entre ellas y con el resto de Am</w:t>
      </w:r>
      <w:r w:rsidRPr="00B05229">
        <w:rPr>
          <w:lang w:val="es-ES"/>
        </w:rPr>
        <w:t>é</w:t>
      </w:r>
      <w:r w:rsidRPr="00B05229">
        <w:rPr>
          <w:lang w:val="es-ES"/>
        </w:rPr>
        <w:t>rica.</w:t>
      </w:r>
    </w:p>
    <w:p w:rsidR="004410A4" w:rsidRDefault="004410A4" w:rsidP="004410A4">
      <w:pPr>
        <w:pStyle w:val="Imagenpgina"/>
        <w:framePr w:w="6297" w:h="7486" w:hRule="exact" w:wrap="notBeside" w:hAnchor="page" w:x="4271" w:y="1154"/>
      </w:pPr>
    </w:p>
    <w:p w:rsidR="004410A4" w:rsidRDefault="004410A4" w:rsidP="004410A4">
      <w:pPr>
        <w:pStyle w:val="Imagenpgina"/>
        <w:framePr w:w="6297" w:h="7486" w:hRule="exact" w:wrap="notBeside" w:hAnchor="page" w:x="4271" w:y="1154"/>
      </w:pPr>
    </w:p>
    <w:p w:rsidR="004410A4" w:rsidRDefault="004410A4" w:rsidP="004410A4">
      <w:pPr>
        <w:pStyle w:val="Imagenpgina"/>
        <w:framePr w:w="6297" w:h="7486" w:hRule="exact" w:wrap="notBeside" w:hAnchor="page" w:x="4271" w:y="1154"/>
      </w:pPr>
    </w:p>
    <w:p w:rsidR="004410A4" w:rsidRDefault="004410A4" w:rsidP="004410A4">
      <w:pPr>
        <w:pStyle w:val="Imagenpgina"/>
        <w:framePr w:w="6297" w:h="7486" w:hRule="exact" w:wrap="notBeside" w:hAnchor="page" w:x="4271" w:y="1154"/>
      </w:pPr>
    </w:p>
    <w:p w:rsidR="004410A4" w:rsidRDefault="004410A4" w:rsidP="004410A4">
      <w:pPr>
        <w:pStyle w:val="Imagenpgina"/>
        <w:framePr w:w="6297" w:h="7486" w:hRule="exact" w:wrap="notBeside" w:hAnchor="page" w:x="4271" w:y="1154"/>
      </w:pPr>
    </w:p>
    <w:p w:rsidR="004410A4" w:rsidRDefault="004410A4" w:rsidP="004410A4">
      <w:pPr>
        <w:pStyle w:val="Imagenpgina"/>
        <w:framePr w:w="6297" w:h="7486" w:hRule="exact" w:wrap="notBeside" w:hAnchor="page" w:x="4271" w:y="1154"/>
      </w:pPr>
    </w:p>
    <w:p w:rsidR="004410A4" w:rsidRDefault="004410A4" w:rsidP="004410A4">
      <w:pPr>
        <w:pStyle w:val="Imagenpgina"/>
        <w:framePr w:w="6297" w:h="7486" w:hRule="exact" w:wrap="notBeside" w:hAnchor="page" w:x="4271" w:y="1154"/>
      </w:pPr>
    </w:p>
    <w:p w:rsidR="004410A4" w:rsidRDefault="004410A4" w:rsidP="004410A4">
      <w:pPr>
        <w:pStyle w:val="Imagenpgina"/>
        <w:framePr w:w="6297" w:h="7486" w:hRule="exact" w:wrap="notBeside" w:hAnchor="page" w:x="4271" w:y="1154"/>
      </w:pPr>
    </w:p>
    <w:p w:rsidR="004410A4" w:rsidRDefault="004410A4" w:rsidP="004410A4">
      <w:pPr>
        <w:pStyle w:val="Imagenpgina"/>
        <w:framePr w:w="6297" w:h="7486" w:hRule="exact" w:wrap="notBeside" w:hAnchor="page" w:x="4271" w:y="1154"/>
      </w:pPr>
    </w:p>
    <w:p w:rsidR="004410A4" w:rsidRDefault="004410A4" w:rsidP="004410A4">
      <w:pPr>
        <w:pStyle w:val="Imagenpgina"/>
        <w:framePr w:w="6297" w:h="7486" w:hRule="exact" w:wrap="notBeside" w:hAnchor="page" w:x="4271" w:y="1154"/>
        <w:rPr>
          <w:i/>
        </w:rPr>
      </w:pPr>
    </w:p>
    <w:p w:rsidR="00B725C7" w:rsidRDefault="00B725C7" w:rsidP="004410A4">
      <w:pPr>
        <w:pStyle w:val="Imagenpgina"/>
        <w:framePr w:w="6297" w:h="7486" w:hRule="exact" w:wrap="notBeside" w:hAnchor="page" w:x="4271" w:y="1154"/>
        <w:rPr>
          <w:i/>
        </w:rPr>
      </w:pPr>
    </w:p>
    <w:p w:rsidR="00B725C7" w:rsidRDefault="00B725C7" w:rsidP="004410A4">
      <w:pPr>
        <w:pStyle w:val="Imagenpgina"/>
        <w:framePr w:w="6297" w:h="7486" w:hRule="exact" w:wrap="notBeside" w:hAnchor="page" w:x="4271" w:y="1154"/>
        <w:rPr>
          <w:i/>
        </w:rPr>
      </w:pPr>
    </w:p>
    <w:p w:rsidR="00B725C7" w:rsidRDefault="00B725C7" w:rsidP="004410A4">
      <w:pPr>
        <w:pStyle w:val="Imagenpgina"/>
        <w:framePr w:w="6297" w:h="7486" w:hRule="exact" w:wrap="notBeside" w:hAnchor="page" w:x="4271" w:y="1154"/>
        <w:rPr>
          <w:i/>
        </w:rPr>
      </w:pPr>
    </w:p>
    <w:p w:rsidR="00B725C7" w:rsidRDefault="00B725C7" w:rsidP="004410A4">
      <w:pPr>
        <w:pStyle w:val="Imagenpgina"/>
        <w:framePr w:w="6297" w:h="7486" w:hRule="exact" w:wrap="notBeside" w:hAnchor="page" w:x="4271" w:y="1154"/>
        <w:rPr>
          <w:i/>
        </w:rPr>
      </w:pPr>
    </w:p>
    <w:p w:rsidR="00B725C7" w:rsidRDefault="00B725C7" w:rsidP="004410A4">
      <w:pPr>
        <w:pStyle w:val="Imagenpgina"/>
        <w:framePr w:w="6297" w:h="7486" w:hRule="exact" w:wrap="notBeside" w:hAnchor="page" w:x="4271" w:y="1154"/>
        <w:rPr>
          <w:i/>
        </w:rPr>
      </w:pPr>
    </w:p>
    <w:p w:rsidR="00B725C7" w:rsidRDefault="00B725C7" w:rsidP="004410A4">
      <w:pPr>
        <w:pStyle w:val="Imagenpgina"/>
        <w:framePr w:w="6297" w:h="7486" w:hRule="exact" w:wrap="notBeside" w:hAnchor="page" w:x="4271" w:y="1154"/>
        <w:rPr>
          <w:i/>
        </w:rPr>
      </w:pPr>
    </w:p>
    <w:p w:rsidR="00B725C7" w:rsidRDefault="00B725C7" w:rsidP="004410A4">
      <w:pPr>
        <w:pStyle w:val="Imagenpgina"/>
        <w:framePr w:w="6297" w:h="7486" w:hRule="exact" w:wrap="notBeside" w:hAnchor="page" w:x="4271" w:y="1154"/>
        <w:rPr>
          <w:i/>
        </w:rPr>
      </w:pPr>
    </w:p>
    <w:p w:rsidR="004410A4" w:rsidRDefault="004410A4" w:rsidP="004410A4">
      <w:pPr>
        <w:pStyle w:val="Imagenpgina"/>
        <w:framePr w:w="6297" w:h="7486" w:hRule="exact" w:wrap="notBeside" w:hAnchor="page" w:x="4271" w:y="1154"/>
      </w:pPr>
      <w:r w:rsidRPr="004410A4">
        <w:rPr>
          <w:i/>
        </w:rPr>
        <w:t>Mapa de las trece colonias británicas rodeadas de otras posesiones coloniales francesas y españolas.</w:t>
      </w:r>
    </w:p>
    <w:p w:rsidR="004410A4" w:rsidRDefault="004410A4" w:rsidP="004410A4">
      <w:pPr>
        <w:pStyle w:val="Imagenpgina"/>
        <w:framePr w:w="6297" w:h="7486" w:hRule="exact" w:wrap="notBeside" w:hAnchor="page" w:x="4271" w:y="1154"/>
      </w:pPr>
    </w:p>
    <w:p w:rsidR="004410A4" w:rsidRDefault="004410A4" w:rsidP="004410A4">
      <w:pPr>
        <w:pStyle w:val="Imagenpgina"/>
        <w:framePr w:w="6297" w:h="7486" w:hRule="exact" w:wrap="notBeside" w:hAnchor="page" w:x="4271" w:y="1154"/>
      </w:pPr>
    </w:p>
    <w:p w:rsidR="004410A4" w:rsidRPr="004410A4" w:rsidRDefault="004410A4" w:rsidP="004410A4">
      <w:pPr>
        <w:pStyle w:val="Imagenpgina"/>
        <w:framePr w:w="6297" w:h="7486" w:hRule="exact" w:wrap="notBeside" w:hAnchor="page" w:x="4271" w:y="1154"/>
      </w:pPr>
    </w:p>
    <w:p w:rsidR="004410A4" w:rsidRDefault="004410A4" w:rsidP="00B05229">
      <w:pPr>
        <w:pStyle w:val="Prrafobsico"/>
        <w:rPr>
          <w:lang w:val="es-ES"/>
        </w:rPr>
      </w:pPr>
      <w:r w:rsidRPr="004410A4">
        <w:rPr>
          <w:rFonts w:ascii="Franklin Gothic Book" w:eastAsia="Times New Roman" w:hAnsi="Franklin Gothic Book" w:cs="Times New Roman"/>
          <w:noProof/>
          <w:color w:val="auto"/>
          <w:szCs w:val="24"/>
          <w:lang w:val="es-ES"/>
        </w:rPr>
        <mc:AlternateContent>
          <mc:Choice Requires="wpg">
            <w:drawing>
              <wp:anchor distT="0" distB="0" distL="114300" distR="114300" simplePos="0" relativeHeight="251659264" behindDoc="1" locked="0" layoutInCell="1" allowOverlap="1" wp14:anchorId="54A4EED8" wp14:editId="566BAA09">
                <wp:simplePos x="0" y="0"/>
                <wp:positionH relativeFrom="page">
                  <wp:posOffset>2647315</wp:posOffset>
                </wp:positionH>
                <wp:positionV relativeFrom="paragraph">
                  <wp:posOffset>774065</wp:posOffset>
                </wp:positionV>
                <wp:extent cx="3975735" cy="3997325"/>
                <wp:effectExtent l="0" t="0" r="5715" b="22225"/>
                <wp:wrapNone/>
                <wp:docPr id="422"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5735" cy="3997325"/>
                          <a:chOff x="844" y="764"/>
                          <a:chExt cx="6644" cy="8009"/>
                        </a:xfrm>
                      </wpg:grpSpPr>
                      <wpg:grpSp>
                        <wpg:cNvPr id="423" name="Group 3"/>
                        <wpg:cNvGrpSpPr>
                          <a:grpSpLocks/>
                        </wpg:cNvGrpSpPr>
                        <wpg:grpSpPr bwMode="auto">
                          <a:xfrm>
                            <a:off x="854" y="774"/>
                            <a:ext cx="6624" cy="7989"/>
                            <a:chOff x="854" y="774"/>
                            <a:chExt cx="6624" cy="7989"/>
                          </a:xfrm>
                        </wpg:grpSpPr>
                        <wps:wsp>
                          <wps:cNvPr id="424" name="Freeform 4"/>
                          <wps:cNvSpPr>
                            <a:spLocks/>
                          </wps:cNvSpPr>
                          <wps:spPr bwMode="auto">
                            <a:xfrm>
                              <a:off x="854" y="774"/>
                              <a:ext cx="6624" cy="7989"/>
                            </a:xfrm>
                            <a:custGeom>
                              <a:avLst/>
                              <a:gdLst>
                                <a:gd name="T0" fmla="+- 0 854 854"/>
                                <a:gd name="T1" fmla="*/ T0 w 6624"/>
                                <a:gd name="T2" fmla="+- 0 8763 774"/>
                                <a:gd name="T3" fmla="*/ 8763 h 7989"/>
                                <a:gd name="T4" fmla="+- 0 7478 854"/>
                                <a:gd name="T5" fmla="*/ T4 w 6624"/>
                                <a:gd name="T6" fmla="+- 0 8763 774"/>
                                <a:gd name="T7" fmla="*/ 8763 h 7989"/>
                                <a:gd name="T8" fmla="+- 0 7478 854"/>
                                <a:gd name="T9" fmla="*/ T8 w 6624"/>
                                <a:gd name="T10" fmla="+- 0 774 774"/>
                                <a:gd name="T11" fmla="*/ 774 h 7989"/>
                                <a:gd name="T12" fmla="+- 0 854 854"/>
                                <a:gd name="T13" fmla="*/ T12 w 6624"/>
                                <a:gd name="T14" fmla="+- 0 774 774"/>
                                <a:gd name="T15" fmla="*/ 774 h 7989"/>
                                <a:gd name="T16" fmla="+- 0 854 854"/>
                                <a:gd name="T17" fmla="*/ T16 w 6624"/>
                                <a:gd name="T18" fmla="+- 0 8763 774"/>
                                <a:gd name="T19" fmla="*/ 8763 h 7989"/>
                              </a:gdLst>
                              <a:ahLst/>
                              <a:cxnLst>
                                <a:cxn ang="0">
                                  <a:pos x="T1" y="T3"/>
                                </a:cxn>
                                <a:cxn ang="0">
                                  <a:pos x="T5" y="T7"/>
                                </a:cxn>
                                <a:cxn ang="0">
                                  <a:pos x="T9" y="T11"/>
                                </a:cxn>
                                <a:cxn ang="0">
                                  <a:pos x="T13" y="T15"/>
                                </a:cxn>
                                <a:cxn ang="0">
                                  <a:pos x="T17" y="T19"/>
                                </a:cxn>
                              </a:cxnLst>
                              <a:rect l="0" t="0" r="r" b="b"/>
                              <a:pathLst>
                                <a:path w="6624" h="7989">
                                  <a:moveTo>
                                    <a:pt x="0" y="7989"/>
                                  </a:moveTo>
                                  <a:lnTo>
                                    <a:pt x="6624" y="7989"/>
                                  </a:lnTo>
                                  <a:lnTo>
                                    <a:pt x="6624" y="0"/>
                                  </a:lnTo>
                                  <a:lnTo>
                                    <a:pt x="0" y="0"/>
                                  </a:lnTo>
                                  <a:lnTo>
                                    <a:pt x="0" y="7989"/>
                                  </a:lnTo>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5"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882" y="774"/>
                              <a:ext cx="6596" cy="798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26" name="Group 6"/>
                        <wpg:cNvGrpSpPr>
                          <a:grpSpLocks/>
                        </wpg:cNvGrpSpPr>
                        <wpg:grpSpPr bwMode="auto">
                          <a:xfrm>
                            <a:off x="854" y="774"/>
                            <a:ext cx="6624" cy="7989"/>
                            <a:chOff x="854" y="774"/>
                            <a:chExt cx="6624" cy="7989"/>
                          </a:xfrm>
                        </wpg:grpSpPr>
                        <wps:wsp>
                          <wps:cNvPr id="427" name="Freeform 7"/>
                          <wps:cNvSpPr>
                            <a:spLocks/>
                          </wps:cNvSpPr>
                          <wps:spPr bwMode="auto">
                            <a:xfrm>
                              <a:off x="854" y="774"/>
                              <a:ext cx="6624" cy="7989"/>
                            </a:xfrm>
                            <a:custGeom>
                              <a:avLst/>
                              <a:gdLst>
                                <a:gd name="T0" fmla="+- 0 854 854"/>
                                <a:gd name="T1" fmla="*/ T0 w 6624"/>
                                <a:gd name="T2" fmla="+- 0 774 774"/>
                                <a:gd name="T3" fmla="*/ 774 h 7989"/>
                                <a:gd name="T4" fmla="+- 0 7478 854"/>
                                <a:gd name="T5" fmla="*/ T4 w 6624"/>
                                <a:gd name="T6" fmla="+- 0 774 774"/>
                                <a:gd name="T7" fmla="*/ 774 h 7989"/>
                                <a:gd name="T8" fmla="+- 0 7478 854"/>
                                <a:gd name="T9" fmla="*/ T8 w 6624"/>
                                <a:gd name="T10" fmla="+- 0 8763 774"/>
                                <a:gd name="T11" fmla="*/ 8763 h 7989"/>
                                <a:gd name="T12" fmla="+- 0 854 854"/>
                                <a:gd name="T13" fmla="*/ T12 w 6624"/>
                                <a:gd name="T14" fmla="+- 0 8763 774"/>
                                <a:gd name="T15" fmla="*/ 8763 h 7989"/>
                                <a:gd name="T16" fmla="+- 0 854 854"/>
                                <a:gd name="T17" fmla="*/ T16 w 6624"/>
                                <a:gd name="T18" fmla="+- 0 774 774"/>
                                <a:gd name="T19" fmla="*/ 774 h 7989"/>
                              </a:gdLst>
                              <a:ahLst/>
                              <a:cxnLst>
                                <a:cxn ang="0">
                                  <a:pos x="T1" y="T3"/>
                                </a:cxn>
                                <a:cxn ang="0">
                                  <a:pos x="T5" y="T7"/>
                                </a:cxn>
                                <a:cxn ang="0">
                                  <a:pos x="T9" y="T11"/>
                                </a:cxn>
                                <a:cxn ang="0">
                                  <a:pos x="T13" y="T15"/>
                                </a:cxn>
                                <a:cxn ang="0">
                                  <a:pos x="T17" y="T19"/>
                                </a:cxn>
                              </a:cxnLst>
                              <a:rect l="0" t="0" r="r" b="b"/>
                              <a:pathLst>
                                <a:path w="6624" h="7989">
                                  <a:moveTo>
                                    <a:pt x="0" y="0"/>
                                  </a:moveTo>
                                  <a:lnTo>
                                    <a:pt x="6624" y="0"/>
                                  </a:lnTo>
                                  <a:lnTo>
                                    <a:pt x="6624" y="7989"/>
                                  </a:lnTo>
                                  <a:lnTo>
                                    <a:pt x="0" y="7989"/>
                                  </a:lnTo>
                                  <a:lnTo>
                                    <a:pt x="0" y="0"/>
                                  </a:lnTo>
                                  <a:close/>
                                </a:path>
                              </a:pathLst>
                            </a:custGeom>
                            <a:noFill/>
                            <a:ln w="77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1" o:spid="_x0000_s1026" style="position:absolute;margin-left:208.45pt;margin-top:60.95pt;width:313.05pt;height:314.75pt;z-index:-251657216;mso-position-horizontal-relative:page" coordorigin="844,764" coordsize="6644,80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4KKKK4jo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DxRkUAFFFGQO9ABRRRketIBMj1pe2e1ZWs&#10;eIrbRflk3Tztgi3hwXI9eSBjg8kjOCBk8VjXnjmRJI/smnrMhxvaecxMB9AjZx9RXh47Pcsyyap4&#10;zERhLs3r925vChUqK8Ito63IHcUtZOkeJbLVSsaM0Fz1EE42vxzxyQeME7ScZ5weK1icV61GvSxN&#10;NVaMlKL2ad0/RrQylFxdnuFFFFbk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FbUrJNTsLi0kJEdw&#10;hjYgcgEEZ+vT8q8e2vCTHKoEsZMcgXsynDY9sg17VXm3jjTTY64bgLmC8G8EdBIAFZfxG0+53elf&#10;inipkzx+Uxx1NXlQd3/hlZP7mk/JXPpMjxHsq7pN6S/MwKKOufaiv4/PvwooooAKKKKACiiigAoo&#10;ooAKKKKACiiigArrPhtxqGp/9cYv/Qnrk61vCWpnTPEFuW/1FyRbuOwJPyE+pDHH0c1+j+HmMo4L&#10;iTDTrOylePzkml97svmeTmtOVTBzUfX7j1Kiiiv7kPzI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snxLo3&#10;9t6TNAoUTL+8hJ7OP5Z5U+zGtaisK9GniaUqNVXjJNNd09Gi4ScJKUd0eLI29QcY9VPUcd6Wtzxp&#10;pP8AZWtmWNdtveZlXaOA/wDEPxzu9yWrDr+AeJMlqZBmlbAT2i/dfeL1i/u387o/VMHiFiqMaq6/&#10;mFFFFfMnYFFFFABRRRQAUUUUAFFFFABRRRQAVPp//IU03/r8h/8ARqVBU+n/APIU03/r8g/9GpX0&#10;HDv/ACOcH/19p/8ApaOXFfwKno/yPYaKKK/0LPyY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">
                <v:group id="Group 3" o:spid="_x0000_s1027" style="position:absolute;left:854;top:774;width:6624;height:7989" coordorigin="854,774" coordsize="6624,7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shape id="Freeform 4" o:spid="_x0000_s1028" style="position:absolute;left:854;top:774;width:6624;height:7989;visibility:visible;mso-wrap-style:square;v-text-anchor:top" coordsize="6624,7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KnscA&#10;AADcAAAADwAAAGRycy9kb3ducmV2LnhtbESPT2sCMRTE70K/Q3iCN836B5GtUdqiIIoHrdD29ty8&#10;7m7dvKxJ1PXbm0Khx2FmfsNM542pxJWcLy0r6PcSEMSZ1SXnCg7vy+4EhA/IGivLpOBOHuazp9YU&#10;U21vvKPrPuQiQtinqKAIoU6l9FlBBn3P1sTR+7bOYIjS5VI7vEW4qeQgScbSYMlxocCa3grKTvuL&#10;UXD+2X5+rWs8yI/sdHwdTtxieNwo1Wk3L88gAjXhP/zXXmkFo8EIfs/EI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vip7HAAAA3AAAAA8AAAAAAAAAAAAAAAAAmAIAAGRy&#10;cy9kb3ducmV2LnhtbFBLBQYAAAAABAAEAPUAAACMAwAAAAA=&#10;" path="m,7989r6624,l6624,,,,,7989e" fillcolor="#e6e7e8" stroked="f">
                    <v:path arrowok="t" o:connecttype="custom" o:connectlocs="0,8763;6624,8763;6624,774;0,774;0,8763" o:connectangles="0,0,0,0,0"/>
                  </v:shape>
                  <v:shape id="Picture 5" o:spid="_x0000_s1029" type="#_x0000_t75" style="position:absolute;left:882;top:774;width:6596;height:7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S4zHDAAAA3AAAAA8AAABkcnMvZG93bnJldi54bWxEj81uwjAQhO+VeAdrkXorDhQoChjEjypx&#10;LKEPsIqXOCJeB9sNaZ8eV6rU42jmm9GsNr1tREc+1I4VjEcZCOLS6ZorBZ/n95cFiBCRNTaOScE3&#10;BdisB08rzLW784m6IlYilXDIUYGJsc2lDKUhi2HkWuLkXZy3GJP0ldQe76ncNnKSZXNpsea0YLCl&#10;vaHyWnxZBdMf96HHswLN21HvX2/+sO12B6Weh/12CSJSH//Df/RRJ24yg98z6QjI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NLjMcMAAADcAAAADwAAAAAAAAAAAAAAAACf&#10;AgAAZHJzL2Rvd25yZXYueG1sUEsFBgAAAAAEAAQA9wAAAI8DAAAAAA==&#10;">
                    <v:imagedata r:id="rId16" o:title=""/>
                  </v:shape>
                </v:group>
                <v:group id="Group 6" o:spid="_x0000_s1030" style="position:absolute;left:854;top:774;width:6624;height:7989" coordorigin="854,774" coordsize="6624,7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pYV8UAAADcAAAADwAAAGRycy9kb3ducmV2LnhtbESPQYvCMBSE78L+h/CE&#10;vWlaV2WpRhFZlz2IoC6It0fzbIvNS2liW/+9EQSPw8x8w8yXnSlFQ7UrLCuIhxEI4tTqgjMF/8fN&#10;4BuE88gaS8uk4E4OlouP3hwTbVveU3PwmQgQdgkqyL2vEildmpNBN7QVcfAutjbog6wzqWtsA9yU&#10;chRFU2mw4LCQY0XrnNLr4WYU/LbYrr7in2Z7vazv5+Nk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26WFfFAAAA3AAA&#10;AA8AAAAAAAAAAAAAAAAAqgIAAGRycy9kb3ducmV2LnhtbFBLBQYAAAAABAAEAPoAAACcAwAAAAA=&#10;">
                  <v:shape id="Freeform 7" o:spid="_x0000_s1031" style="position:absolute;left:854;top:774;width:6624;height:7989;visibility:visible;mso-wrap-style:square;v-text-anchor:top" coordsize="6624,7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Ts/sYA&#10;AADcAAAADwAAAGRycy9kb3ducmV2LnhtbESPQWvCQBSE7wX/w/KEXkQ3SqoSsxFbKEgLhaoHj4/s&#10;MxvMvg3ZbZL++26h0OMwM98w+X60jeip87VjBctFAoK4dLrmSsHl/DrfgvABWWPjmBR8k4d9MXnI&#10;MdNu4E/qT6ESEcI+QwUmhDaT0peGLPqFa4mjd3OdxRBlV0nd4RDhtpGrJFlLizXHBYMtvRgq76cv&#10;q+D96VxfZ7PjYDdvCX2457Q3VarU43Q87EAEGsN/+K991ArS1QZ+z8QjI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Ts/sYAAADcAAAADwAAAAAAAAAAAAAAAACYAgAAZHJz&#10;L2Rvd25yZXYueG1sUEsFBgAAAAAEAAQA9QAAAIsDAAAAAA==&#10;" path="m,l6624,r,7989l,7989,,xe" filled="f" strokecolor="#231f20" strokeweight=".21556mm">
                    <v:path arrowok="t" o:connecttype="custom" o:connectlocs="0,774;6624,774;6624,8763;0,8763;0,774" o:connectangles="0,0,0,0,0"/>
                  </v:shape>
                </v:group>
                <w10:wrap anchorx="page"/>
              </v:group>
            </w:pict>
          </mc:Fallback>
        </mc:AlternateContent>
      </w:r>
      <w:r w:rsidR="00B05229">
        <w:rPr>
          <w:lang w:val="es-ES"/>
        </w:rPr>
        <w:t xml:space="preserve">En </w:t>
      </w:r>
      <w:r w:rsidR="00B05229" w:rsidRPr="00B05229">
        <w:rPr>
          <w:lang w:val="es-ES"/>
        </w:rPr>
        <w:t>las colonias del Norte, la sociedad era burguesa, u</w:t>
      </w:r>
      <w:r w:rsidR="00B05229" w:rsidRPr="00B05229">
        <w:rPr>
          <w:lang w:val="es-ES"/>
        </w:rPr>
        <w:t>r</w:t>
      </w:r>
      <w:r w:rsidR="00B05229" w:rsidRPr="00B05229">
        <w:rPr>
          <w:lang w:val="es-ES"/>
        </w:rPr>
        <w:t>bana y con una cierta formación política, pues participaba en las asambleas coloniales y colaboraba en los consejos de los gobernador</w:t>
      </w:r>
      <w:r>
        <w:rPr>
          <w:lang w:val="es-ES"/>
        </w:rPr>
        <w:t>es.</w:t>
      </w:r>
    </w:p>
    <w:p w:rsidR="004410A4" w:rsidRDefault="004410A4" w:rsidP="00B05229">
      <w:pPr>
        <w:pStyle w:val="Prrafobsico"/>
        <w:rPr>
          <w:lang w:val="es-ES"/>
        </w:rPr>
      </w:pPr>
    </w:p>
    <w:p w:rsidR="00B05229" w:rsidRDefault="00B05229" w:rsidP="00B05229">
      <w:pPr>
        <w:pStyle w:val="Prrafobsico"/>
        <w:rPr>
          <w:lang w:val="es-ES"/>
        </w:rPr>
      </w:pPr>
      <w:r w:rsidRPr="00B05229">
        <w:rPr>
          <w:lang w:val="es-ES"/>
        </w:rPr>
        <w:t>Por el contrario, la sociedad de las colonias</w:t>
      </w:r>
      <w:r>
        <w:rPr>
          <w:lang w:val="es-ES"/>
        </w:rPr>
        <w:t xml:space="preserve"> del Sur, que utilizaba mano de </w:t>
      </w:r>
      <w:r w:rsidRPr="00B05229">
        <w:rPr>
          <w:lang w:val="es-ES"/>
        </w:rPr>
        <w:t>obra esclava africana, era más aristocrát</w:t>
      </w:r>
      <w:r w:rsidRPr="00B05229">
        <w:rPr>
          <w:lang w:val="es-ES"/>
        </w:rPr>
        <w:t>i</w:t>
      </w:r>
      <w:r w:rsidRPr="00B05229">
        <w:rPr>
          <w:lang w:val="es-ES"/>
        </w:rPr>
        <w:t>ca</w:t>
      </w:r>
      <w:r>
        <w:rPr>
          <w:lang w:val="es-ES"/>
        </w:rPr>
        <w:t>.</w:t>
      </w:r>
    </w:p>
    <w:p w:rsidR="00B05229" w:rsidRDefault="00B05229" w:rsidP="00B05229">
      <w:pPr>
        <w:pStyle w:val="Prrafobsico"/>
        <w:rPr>
          <w:lang w:val="es-ES"/>
        </w:rPr>
      </w:pPr>
      <w:r w:rsidRPr="00B05229">
        <w:rPr>
          <w:lang w:val="es-ES"/>
        </w:rPr>
        <w:t>Los vínculos –también los afectivos– entre las colonias y la metrópoli eran débiles y se fundamentaban exclusivame</w:t>
      </w:r>
      <w:r w:rsidRPr="00B05229">
        <w:rPr>
          <w:lang w:val="es-ES"/>
        </w:rPr>
        <w:t>n</w:t>
      </w:r>
      <w:r w:rsidRPr="00B05229">
        <w:rPr>
          <w:lang w:val="es-ES"/>
        </w:rPr>
        <w:t>te en la necesidad de protección que tenían los colonos fre</w:t>
      </w:r>
      <w:r w:rsidRPr="00B05229">
        <w:rPr>
          <w:lang w:val="es-ES"/>
        </w:rPr>
        <w:t>n</w:t>
      </w:r>
      <w:r w:rsidRPr="00B05229">
        <w:rPr>
          <w:lang w:val="es-ES"/>
        </w:rPr>
        <w:t>te a sus vecinos franceses y españoles, enemigos de Ingl</w:t>
      </w:r>
      <w:r w:rsidRPr="00B05229">
        <w:rPr>
          <w:lang w:val="es-ES"/>
        </w:rPr>
        <w:t>a</w:t>
      </w:r>
      <w:r w:rsidRPr="00B05229">
        <w:rPr>
          <w:lang w:val="es-ES"/>
        </w:rPr>
        <w:t xml:space="preserve">terra. Pero no se les consideraba súbditos británicos de pleno derecho y no tenían </w:t>
      </w:r>
      <w:proofErr w:type="spellStart"/>
      <w:r w:rsidRPr="00B05229">
        <w:rPr>
          <w:lang w:val="es-ES"/>
        </w:rPr>
        <w:t>repre</w:t>
      </w:r>
      <w:proofErr w:type="spellEnd"/>
      <w:r w:rsidRPr="00B05229">
        <w:rPr>
          <w:lang w:val="es-ES"/>
        </w:rPr>
        <w:t xml:space="preserve">- </w:t>
      </w:r>
      <w:proofErr w:type="spellStart"/>
      <w:r w:rsidRPr="00B05229">
        <w:rPr>
          <w:lang w:val="es-ES"/>
        </w:rPr>
        <w:t>sentantes</w:t>
      </w:r>
      <w:proofErr w:type="spellEnd"/>
      <w:r w:rsidRPr="00B05229">
        <w:rPr>
          <w:lang w:val="es-ES"/>
        </w:rPr>
        <w:t xml:space="preserve"> en la Cámara B</w:t>
      </w:r>
      <w:r w:rsidRPr="00B05229">
        <w:rPr>
          <w:lang w:val="es-ES"/>
        </w:rPr>
        <w:t>a</w:t>
      </w:r>
      <w:r w:rsidRPr="00B05229">
        <w:rPr>
          <w:lang w:val="es-ES"/>
        </w:rPr>
        <w:t xml:space="preserve">ja del Parla- </w:t>
      </w:r>
      <w:proofErr w:type="spellStart"/>
      <w:r w:rsidRPr="00B05229">
        <w:rPr>
          <w:lang w:val="es-ES"/>
        </w:rPr>
        <w:t>mento</w:t>
      </w:r>
      <w:proofErr w:type="spellEnd"/>
      <w:r w:rsidRPr="00B05229">
        <w:rPr>
          <w:lang w:val="es-ES"/>
        </w:rPr>
        <w:t xml:space="preserve"> de Londres. Por eso, su lucha por la i</w:t>
      </w:r>
      <w:r w:rsidRPr="00B05229">
        <w:rPr>
          <w:lang w:val="es-ES"/>
        </w:rPr>
        <w:t>n</w:t>
      </w:r>
      <w:r w:rsidRPr="00B05229">
        <w:rPr>
          <w:lang w:val="es-ES"/>
        </w:rPr>
        <w:t>dependencia fue una guerra civil entre súbditos norteamer</w:t>
      </w:r>
      <w:r w:rsidRPr="00B05229">
        <w:rPr>
          <w:lang w:val="es-ES"/>
        </w:rPr>
        <w:t>i</w:t>
      </w:r>
      <w:r w:rsidRPr="00B05229">
        <w:rPr>
          <w:lang w:val="es-ES"/>
        </w:rPr>
        <w:t>canos de raza blanca del rey Jorge III. Los que no deseaban la independencia se refugiaron en Canadá donde fundaron otras colonias más conservadoras.</w:t>
      </w:r>
    </w:p>
    <w:p w:rsidR="000D3C8C" w:rsidRDefault="00C231F9" w:rsidP="000D3C8C">
      <w:pPr>
        <w:pStyle w:val="Imagenizquierda"/>
        <w:framePr w:wrap="notBeside"/>
      </w:pPr>
      <w:r>
        <w:drawing>
          <wp:anchor distT="0" distB="0" distL="114300" distR="114300" simplePos="0" relativeHeight="251682816" behindDoc="0" locked="0" layoutInCell="1" allowOverlap="1" wp14:anchorId="015338B9" wp14:editId="70B3B026">
            <wp:simplePos x="0" y="0"/>
            <wp:positionH relativeFrom="column">
              <wp:posOffset>3175</wp:posOffset>
            </wp:positionH>
            <wp:positionV relativeFrom="paragraph">
              <wp:posOffset>173355</wp:posOffset>
            </wp:positionV>
            <wp:extent cx="1542415" cy="1020445"/>
            <wp:effectExtent l="0" t="0" r="635" b="8255"/>
            <wp:wrapTopAndBottom/>
            <wp:docPr id="434" name="Imagen 434" descr="V:\Cidead\Común Cidead\Geografia_Historia\UNIDAD 3\Imagenes PDF\1280px-Declaration_independ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V:\Cidead\Común Cidead\Geografia_Historia\UNIDAD 3\Imagenes PDF\1280px-Declaration_independenc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42415" cy="1020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3C8C" w:rsidRDefault="000D3C8C" w:rsidP="000D3C8C">
      <w:pPr>
        <w:pStyle w:val="Imagenizquierda"/>
        <w:framePr w:wrap="notBeside"/>
      </w:pPr>
    </w:p>
    <w:p w:rsidR="000D3C8C" w:rsidRDefault="000D3C8C" w:rsidP="000D3C8C">
      <w:pPr>
        <w:pStyle w:val="Imagenizquierda"/>
        <w:framePr w:wrap="notBeside"/>
      </w:pPr>
    </w:p>
    <w:p w:rsidR="000D3C8C" w:rsidRDefault="000D3C8C" w:rsidP="000D3C8C">
      <w:pPr>
        <w:pStyle w:val="Imagenizquierda"/>
        <w:framePr w:wrap="notBeside"/>
      </w:pPr>
    </w:p>
    <w:p w:rsidR="000D3C8C" w:rsidRDefault="000D3C8C" w:rsidP="000D3C8C">
      <w:pPr>
        <w:pStyle w:val="Imagenizquierda"/>
        <w:framePr w:wrap="notBeside"/>
      </w:pPr>
    </w:p>
    <w:p w:rsidR="000D3C8C" w:rsidRDefault="000D3C8C" w:rsidP="000D3C8C">
      <w:pPr>
        <w:pStyle w:val="Imagenizquierda"/>
        <w:framePr w:wrap="notBeside"/>
      </w:pPr>
      <w:r>
        <w:t>Cuadro de John Trumbull conocido como Declaración de la Independencia en la que los comisionados presentan los trabajos preparatorios al Congreso de los Estados Unidos.</w:t>
      </w:r>
    </w:p>
    <w:p w:rsidR="000D3C8C" w:rsidRDefault="000D3C8C" w:rsidP="000D3C8C">
      <w:pPr>
        <w:pStyle w:val="Imagenizquierda"/>
        <w:framePr w:wrap="notBeside"/>
      </w:pPr>
      <w:r>
        <w:t>Fuente:http://es.wikipedia.org/wiki/Historia_de_los_Estados_Unid</w:t>
      </w:r>
      <w:r w:rsidR="000F5A06">
        <w:t>os_de_Am%C3%A9rica</w:t>
      </w:r>
    </w:p>
    <w:p w:rsidR="000D3C8C" w:rsidRDefault="000D3C8C" w:rsidP="000D3C8C">
      <w:pPr>
        <w:pStyle w:val="Imagenizquierda"/>
        <w:framePr w:wrap="notBeside"/>
      </w:pPr>
    </w:p>
    <w:p w:rsidR="00B05229" w:rsidRDefault="00B05229" w:rsidP="00B05229">
      <w:pPr>
        <w:pStyle w:val="Prrafobsico"/>
        <w:rPr>
          <w:lang w:val="es-ES"/>
        </w:rPr>
      </w:pPr>
      <w:r w:rsidRPr="00B05229">
        <w:rPr>
          <w:lang w:val="es-ES"/>
        </w:rPr>
        <w:t>Los antecedentes de la revuelta parten del Tratado de París de 1763. Con él concluyó la Guerra de los Siete años contra los Borbones y por él Inglaterra se anexionó el territ</w:t>
      </w:r>
      <w:r w:rsidRPr="00B05229">
        <w:rPr>
          <w:lang w:val="es-ES"/>
        </w:rPr>
        <w:t>o</w:t>
      </w:r>
      <w:r w:rsidRPr="00B05229">
        <w:rPr>
          <w:lang w:val="es-ES"/>
        </w:rPr>
        <w:t>rio comprendido entre los montes Apalaches y el río Missi</w:t>
      </w:r>
      <w:r w:rsidRPr="00B05229">
        <w:rPr>
          <w:lang w:val="es-ES"/>
        </w:rPr>
        <w:t>s</w:t>
      </w:r>
      <w:r w:rsidRPr="00B05229">
        <w:rPr>
          <w:lang w:val="es-ES"/>
        </w:rPr>
        <w:t>sippi, pero sin permitir que los colonos ocuparan esas ti</w:t>
      </w:r>
      <w:r w:rsidRPr="00B05229">
        <w:rPr>
          <w:lang w:val="es-ES"/>
        </w:rPr>
        <w:t>e</w:t>
      </w:r>
      <w:r w:rsidRPr="00B05229">
        <w:rPr>
          <w:lang w:val="es-ES"/>
        </w:rPr>
        <w:t>rras.</w:t>
      </w:r>
    </w:p>
    <w:p w:rsidR="00B05229" w:rsidRPr="00B05229" w:rsidRDefault="00B05229" w:rsidP="00B05229">
      <w:pPr>
        <w:pStyle w:val="Prrafobsico"/>
        <w:rPr>
          <w:lang w:val="es-ES"/>
        </w:rPr>
      </w:pPr>
      <w:r w:rsidRPr="00B05229">
        <w:rPr>
          <w:lang w:val="es-ES"/>
        </w:rPr>
        <w:t>Dos años después, en 1765, Inglaterra, agotada econ</w:t>
      </w:r>
      <w:r w:rsidRPr="00B05229">
        <w:rPr>
          <w:lang w:val="es-ES"/>
        </w:rPr>
        <w:t>ó</w:t>
      </w:r>
      <w:r w:rsidRPr="00B05229">
        <w:rPr>
          <w:lang w:val="es-ES"/>
        </w:rPr>
        <w:t>micamente por la guerra, les impuso a los colonos una nu</w:t>
      </w:r>
      <w:r w:rsidRPr="00B05229">
        <w:rPr>
          <w:lang w:val="es-ES"/>
        </w:rPr>
        <w:t>e</w:t>
      </w:r>
      <w:r w:rsidRPr="00B05229">
        <w:rPr>
          <w:lang w:val="es-ES"/>
        </w:rPr>
        <w:t>va tasa sobre el comercio del té y les obligó a pagar por el papel timbrado que se utilizaba en todos los documentos mercantiles (</w:t>
      </w:r>
      <w:proofErr w:type="spellStart"/>
      <w:r w:rsidRPr="00B05229">
        <w:rPr>
          <w:lang w:val="es-ES"/>
        </w:rPr>
        <w:t>Stamp</w:t>
      </w:r>
      <w:proofErr w:type="spellEnd"/>
      <w:r w:rsidRPr="00B05229">
        <w:rPr>
          <w:lang w:val="es-ES"/>
        </w:rPr>
        <w:t xml:space="preserve"> </w:t>
      </w:r>
      <w:proofErr w:type="spellStart"/>
      <w:r w:rsidRPr="00B05229">
        <w:rPr>
          <w:lang w:val="es-ES"/>
        </w:rPr>
        <w:t>Act</w:t>
      </w:r>
      <w:proofErr w:type="spellEnd"/>
      <w:r w:rsidRPr="00B05229">
        <w:rPr>
          <w:lang w:val="es-ES"/>
        </w:rPr>
        <w:t>). Los representantes de los colonos se reunieron por primera vez en Nueva York; negaron al Pa</w:t>
      </w:r>
      <w:r w:rsidRPr="00B05229">
        <w:rPr>
          <w:lang w:val="es-ES"/>
        </w:rPr>
        <w:t>r</w:t>
      </w:r>
      <w:r w:rsidRPr="00B05229">
        <w:rPr>
          <w:lang w:val="es-ES"/>
        </w:rPr>
        <w:t>lamento londinense autoridad para ponerles nuevos impue</w:t>
      </w:r>
      <w:r w:rsidRPr="00B05229">
        <w:rPr>
          <w:lang w:val="es-ES"/>
        </w:rPr>
        <w:t>s</w:t>
      </w:r>
      <w:r w:rsidRPr="00B05229">
        <w:rPr>
          <w:lang w:val="es-ES"/>
        </w:rPr>
        <w:t>tos; y declararon el boicot a los productos ingleses.</w:t>
      </w:r>
    </w:p>
    <w:p w:rsidR="00B05229" w:rsidRPr="00B05229" w:rsidRDefault="00B05229" w:rsidP="00B05229">
      <w:pPr>
        <w:pStyle w:val="Prrafobsico"/>
        <w:rPr>
          <w:lang w:val="es-ES"/>
        </w:rPr>
      </w:pPr>
      <w:r w:rsidRPr="00B05229">
        <w:rPr>
          <w:lang w:val="es-ES"/>
        </w:rPr>
        <w:t>En 1773 el gobierno inglés concedió a la Compañía de las Indias Orientales el monopolio del comercio del té en las colonias lo que produjo el llamado Motín del Té de Boston.</w:t>
      </w:r>
    </w:p>
    <w:p w:rsidR="00B05229" w:rsidRDefault="00B05229" w:rsidP="00B05229">
      <w:pPr>
        <w:pStyle w:val="Prrafobsico"/>
        <w:rPr>
          <w:lang w:val="es-ES"/>
        </w:rPr>
      </w:pPr>
      <w:r w:rsidRPr="00B05229">
        <w:rPr>
          <w:lang w:val="es-ES"/>
        </w:rPr>
        <w:t>Al año siguiente se reunió el Primer Congreso de Filade</w:t>
      </w:r>
      <w:r w:rsidRPr="00B05229">
        <w:rPr>
          <w:lang w:val="es-ES"/>
        </w:rPr>
        <w:t>l</w:t>
      </w:r>
      <w:r w:rsidRPr="00B05229">
        <w:rPr>
          <w:lang w:val="es-ES"/>
        </w:rPr>
        <w:t>fia (1774) en el que se decidió la implantación por la fuerza de un nuevo orden político y el inicio de los preparativos mil</w:t>
      </w:r>
      <w:r w:rsidRPr="00B05229">
        <w:rPr>
          <w:lang w:val="es-ES"/>
        </w:rPr>
        <w:t>i</w:t>
      </w:r>
      <w:r w:rsidRPr="00B05229">
        <w:rPr>
          <w:lang w:val="es-ES"/>
        </w:rPr>
        <w:t>tares. George Washington fue nombrado comandante. Poco después los trece gobernadores británicos eran expulsados de las colonias al tiempo que se difundía cierta literatura que hacía aconsejable la ruptura con Inglaterra.</w:t>
      </w:r>
    </w:p>
    <w:p w:rsidR="00B05229" w:rsidRDefault="00B05229" w:rsidP="00B05229">
      <w:pPr>
        <w:pStyle w:val="Prrafobsico"/>
        <w:rPr>
          <w:lang w:val="es-ES"/>
        </w:rPr>
      </w:pPr>
      <w:r w:rsidRPr="00B05229">
        <w:rPr>
          <w:lang w:val="es-ES"/>
        </w:rPr>
        <w:t>El 12 de junio, los colonos habían iniciado su revolución liberal con la Declaración de Derechos de Virginia, redactada por Thomas Jefferson, y que fue base de las futuras Decl</w:t>
      </w:r>
      <w:r w:rsidRPr="00B05229">
        <w:rPr>
          <w:lang w:val="es-ES"/>
        </w:rPr>
        <w:t>a</w:t>
      </w:r>
      <w:r w:rsidRPr="00B05229">
        <w:rPr>
          <w:lang w:val="es-ES"/>
        </w:rPr>
        <w:t>raciones de Derechos del Hombre</w:t>
      </w:r>
      <w:r>
        <w:rPr>
          <w:lang w:val="es-ES"/>
        </w:rPr>
        <w:t>.</w:t>
      </w:r>
    </w:p>
    <w:p w:rsidR="004410A4" w:rsidRDefault="004410A4" w:rsidP="00B05229">
      <w:pPr>
        <w:pStyle w:val="Prrafobsico"/>
        <w:rPr>
          <w:lang w:val="es-ES"/>
        </w:rPr>
      </w:pPr>
    </w:p>
    <w:p w:rsidR="004410A4" w:rsidRPr="004410A4" w:rsidRDefault="004410A4" w:rsidP="004410A4">
      <w:pPr>
        <w:pStyle w:val="Prrafobsico"/>
        <w:rPr>
          <w:lang w:val="es-ES"/>
        </w:rPr>
      </w:pPr>
    </w:p>
    <w:p w:rsidR="004410A4" w:rsidRPr="004410A4" w:rsidRDefault="004410A4" w:rsidP="004410A4">
      <w:pPr>
        <w:pStyle w:val="Prrafobsico"/>
        <w:rPr>
          <w:lang w:val="es-ES"/>
        </w:rPr>
      </w:pPr>
    </w:p>
    <w:p w:rsidR="00B05229" w:rsidRDefault="004410A4" w:rsidP="00B05229">
      <w:pPr>
        <w:pStyle w:val="Prrafobsico"/>
        <w:rPr>
          <w:lang w:val="es-ES"/>
        </w:rPr>
      </w:pPr>
      <w:r>
        <w:rPr>
          <w:lang w:val="es-ES"/>
        </w:rPr>
        <w:t>C</w:t>
      </w:r>
      <w:r w:rsidR="00B05229" w:rsidRPr="00B05229">
        <w:rPr>
          <w:lang w:val="es-ES"/>
        </w:rPr>
        <w:t xml:space="preserve">abe señalar que los esclavos negros quedaron </w:t>
      </w:r>
      <w:proofErr w:type="spellStart"/>
      <w:r w:rsidR="00B05229" w:rsidRPr="00B05229">
        <w:rPr>
          <w:lang w:val="es-ES"/>
        </w:rPr>
        <w:t>excluídos</w:t>
      </w:r>
      <w:proofErr w:type="spellEnd"/>
      <w:r w:rsidR="00B05229" w:rsidRPr="00B05229">
        <w:rPr>
          <w:lang w:val="es-ES"/>
        </w:rPr>
        <w:t xml:space="preserve"> del principio de igualdad ante la ley.</w:t>
      </w:r>
    </w:p>
    <w:p w:rsidR="004410A4" w:rsidRPr="004410A4" w:rsidRDefault="004410A4" w:rsidP="004410A4">
      <w:pPr>
        <w:pStyle w:val="Destacadoenprrafo"/>
        <w:rPr>
          <w:lang w:val="es-ES"/>
        </w:rPr>
      </w:pPr>
      <w:r w:rsidRPr="004410A4">
        <w:rPr>
          <w:lang w:val="es-ES"/>
        </w:rPr>
        <w:t>Cuando, en el curso de los acontecimientos humanos, un pueblo se ve en la necesidad de romper los lazos políticos que le unían a otro, y tomar entre las potencias de la tierra el rango de independencia y de igualdad al que las leyes de la naturaleza y de Dios le dan derecho, el respeto por la opinión de los hombres exige que se declaren las causas que han llevado a esta separación (...) La historia del actual rey de Gran Bretaña es una serie de injusticias y de usurp</w:t>
      </w:r>
      <w:r w:rsidRPr="004410A4">
        <w:rPr>
          <w:lang w:val="es-ES"/>
        </w:rPr>
        <w:t>a</w:t>
      </w:r>
      <w:r w:rsidRPr="004410A4">
        <w:rPr>
          <w:lang w:val="es-ES"/>
        </w:rPr>
        <w:t>ciones, teniendo todas por objeto el establecimiento de una tiranía absoluta sobre estos estados (...) Nuestras reiteradas peticiones de justicia en los términos más humildes sólo han tenido por respuesta insultos e injusticias repetidas (...) Un príncipe así es incapaz de gobernar a un pueblo libre (...) No hemos dejado de dirigirnos hacia nuestros hermanos de Gran Bretaña (...) Ellos también han sido sordos a la voz de la justicia y de la consanguinidad.</w:t>
      </w:r>
    </w:p>
    <w:p w:rsidR="004410A4" w:rsidRPr="004410A4" w:rsidRDefault="004410A4" w:rsidP="004410A4">
      <w:pPr>
        <w:pStyle w:val="Destacadoenprrafo"/>
        <w:rPr>
          <w:lang w:val="es-ES"/>
        </w:rPr>
      </w:pPr>
    </w:p>
    <w:p w:rsidR="004410A4" w:rsidRPr="004410A4" w:rsidRDefault="004410A4" w:rsidP="004410A4">
      <w:pPr>
        <w:pStyle w:val="Destacadoenprrafo"/>
        <w:rPr>
          <w:lang w:val="es-ES"/>
        </w:rPr>
      </w:pPr>
      <w:r w:rsidRPr="004410A4">
        <w:rPr>
          <w:lang w:val="es-ES"/>
        </w:rPr>
        <w:t>Declaración de Independencia, 4 de julio de 1776.</w:t>
      </w:r>
    </w:p>
    <w:p w:rsidR="00B05229" w:rsidRDefault="00B05229" w:rsidP="00B05229">
      <w:pPr>
        <w:pStyle w:val="Prrafobsico"/>
        <w:rPr>
          <w:rFonts w:ascii="Arial Narrow" w:eastAsia="Arial Narrow" w:hAnsi="Arial Narrow" w:cs="Arial Narrow"/>
          <w:color w:val="231F20"/>
          <w:lang w:val="es-ES"/>
        </w:rPr>
      </w:pPr>
      <w:r w:rsidRPr="002C2048">
        <w:rPr>
          <w:rFonts w:ascii="Arial Narrow" w:eastAsia="Arial Narrow" w:hAnsi="Arial Narrow" w:cs="Arial Narrow"/>
          <w:color w:val="231F20"/>
          <w:lang w:val="es-ES"/>
        </w:rPr>
        <w:t>Un</w:t>
      </w:r>
      <w:r w:rsidRPr="002C2048">
        <w:rPr>
          <w:rFonts w:ascii="Arial Narrow" w:eastAsia="Arial Narrow" w:hAnsi="Arial Narrow" w:cs="Arial Narrow"/>
          <w:color w:val="231F20"/>
          <w:spacing w:val="-2"/>
          <w:lang w:val="es-ES"/>
        </w:rPr>
        <w:t xml:space="preserve"> </w:t>
      </w:r>
      <w:r w:rsidRPr="002C2048">
        <w:rPr>
          <w:rFonts w:ascii="Arial Narrow" w:eastAsia="Arial Narrow" w:hAnsi="Arial Narrow" w:cs="Arial Narrow"/>
          <w:color w:val="231F20"/>
          <w:lang w:val="es-ES"/>
        </w:rPr>
        <w:t xml:space="preserve">mes después se proclamó la </w:t>
      </w:r>
      <w:r w:rsidRPr="002C2048">
        <w:rPr>
          <w:rFonts w:ascii="Arial Narrow" w:eastAsia="Arial Narrow" w:hAnsi="Arial Narrow" w:cs="Arial Narrow"/>
          <w:b/>
          <w:bCs/>
          <w:color w:val="231F20"/>
          <w:lang w:val="es-ES"/>
        </w:rPr>
        <w:t>Declaración</w:t>
      </w:r>
      <w:r w:rsidRPr="002C2048">
        <w:rPr>
          <w:rFonts w:ascii="Arial Narrow" w:eastAsia="Arial Narrow" w:hAnsi="Arial Narrow" w:cs="Arial Narrow"/>
          <w:b/>
          <w:bCs/>
          <w:color w:val="231F20"/>
          <w:spacing w:val="-10"/>
          <w:lang w:val="es-ES"/>
        </w:rPr>
        <w:t xml:space="preserve"> </w:t>
      </w:r>
      <w:r w:rsidRPr="002C2048">
        <w:rPr>
          <w:rFonts w:ascii="Arial Narrow" w:eastAsia="Arial Narrow" w:hAnsi="Arial Narrow" w:cs="Arial Narrow"/>
          <w:b/>
          <w:bCs/>
          <w:color w:val="231F20"/>
          <w:lang w:val="es-ES"/>
        </w:rPr>
        <w:t>de Independencia</w:t>
      </w:r>
      <w:r w:rsidRPr="002C2048">
        <w:rPr>
          <w:rFonts w:ascii="Arial Narrow" w:eastAsia="Arial Narrow" w:hAnsi="Arial Narrow" w:cs="Arial Narrow"/>
          <w:color w:val="231F20"/>
          <w:lang w:val="es-ES"/>
        </w:rPr>
        <w:t>; se confirmó oficialmente el 4 de julio de 1776</w:t>
      </w:r>
      <w:r>
        <w:rPr>
          <w:rFonts w:ascii="Arial Narrow" w:eastAsia="Arial Narrow" w:hAnsi="Arial Narrow" w:cs="Arial Narrow"/>
          <w:color w:val="231F20"/>
          <w:lang w:val="es-ES"/>
        </w:rPr>
        <w:t>.</w:t>
      </w:r>
    </w:p>
    <w:p w:rsidR="004410A4" w:rsidRDefault="00DB2F0B" w:rsidP="008443A1">
      <w:pPr>
        <w:pStyle w:val="Imagenpgina"/>
        <w:framePr w:w="6364" w:h="5543" w:hRule="exact" w:wrap="notBeside" w:hAnchor="page" w:x="3986" w:y="651"/>
      </w:pPr>
      <w:r>
        <mc:AlternateContent>
          <mc:Choice Requires="wpg">
            <w:drawing>
              <wp:anchor distT="0" distB="0" distL="114300" distR="114300" simplePos="0" relativeHeight="251660288" behindDoc="1" locked="0" layoutInCell="1" allowOverlap="1" wp14:anchorId="28746517" wp14:editId="1456E512">
                <wp:simplePos x="0" y="0"/>
                <wp:positionH relativeFrom="page">
                  <wp:posOffset>2568575</wp:posOffset>
                </wp:positionH>
                <wp:positionV relativeFrom="paragraph">
                  <wp:posOffset>433070</wp:posOffset>
                </wp:positionV>
                <wp:extent cx="3978910" cy="2455545"/>
                <wp:effectExtent l="0" t="0" r="21590" b="20955"/>
                <wp:wrapTopAndBottom/>
                <wp:docPr id="428" name="Grupo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8910" cy="2455545"/>
                          <a:chOff x="2479" y="-5426"/>
                          <a:chExt cx="8075" cy="5293"/>
                        </a:xfrm>
                      </wpg:grpSpPr>
                      <wpg:grpSp>
                        <wpg:cNvPr id="429" name="Group 195"/>
                        <wpg:cNvGrpSpPr>
                          <a:grpSpLocks/>
                        </wpg:cNvGrpSpPr>
                        <wpg:grpSpPr bwMode="auto">
                          <a:xfrm>
                            <a:off x="2489" y="-5416"/>
                            <a:ext cx="8055" cy="5273"/>
                            <a:chOff x="2489" y="-5416"/>
                            <a:chExt cx="8055" cy="5273"/>
                          </a:xfrm>
                        </wpg:grpSpPr>
                        <wps:wsp>
                          <wps:cNvPr id="430" name="Freeform 196"/>
                          <wps:cNvSpPr>
                            <a:spLocks/>
                          </wps:cNvSpPr>
                          <wps:spPr bwMode="auto">
                            <a:xfrm>
                              <a:off x="2489" y="-5416"/>
                              <a:ext cx="8055" cy="5273"/>
                            </a:xfrm>
                            <a:custGeom>
                              <a:avLst/>
                              <a:gdLst>
                                <a:gd name="T0" fmla="+- 0 2489 2489"/>
                                <a:gd name="T1" fmla="*/ T0 w 8055"/>
                                <a:gd name="T2" fmla="+- 0 -143 -5416"/>
                                <a:gd name="T3" fmla="*/ -143 h 5273"/>
                                <a:gd name="T4" fmla="+- 0 10544 2489"/>
                                <a:gd name="T5" fmla="*/ T4 w 8055"/>
                                <a:gd name="T6" fmla="+- 0 -143 -5416"/>
                                <a:gd name="T7" fmla="*/ -143 h 5273"/>
                                <a:gd name="T8" fmla="+- 0 10544 2489"/>
                                <a:gd name="T9" fmla="*/ T8 w 8055"/>
                                <a:gd name="T10" fmla="+- 0 -5416 -5416"/>
                                <a:gd name="T11" fmla="*/ -5416 h 5273"/>
                                <a:gd name="T12" fmla="+- 0 2489 2489"/>
                                <a:gd name="T13" fmla="*/ T12 w 8055"/>
                                <a:gd name="T14" fmla="+- 0 -5416 -5416"/>
                                <a:gd name="T15" fmla="*/ -5416 h 5273"/>
                                <a:gd name="T16" fmla="+- 0 2489 2489"/>
                                <a:gd name="T17" fmla="*/ T16 w 8055"/>
                                <a:gd name="T18" fmla="+- 0 -143 -5416"/>
                                <a:gd name="T19" fmla="*/ -143 h 5273"/>
                              </a:gdLst>
                              <a:ahLst/>
                              <a:cxnLst>
                                <a:cxn ang="0">
                                  <a:pos x="T1" y="T3"/>
                                </a:cxn>
                                <a:cxn ang="0">
                                  <a:pos x="T5" y="T7"/>
                                </a:cxn>
                                <a:cxn ang="0">
                                  <a:pos x="T9" y="T11"/>
                                </a:cxn>
                                <a:cxn ang="0">
                                  <a:pos x="T13" y="T15"/>
                                </a:cxn>
                                <a:cxn ang="0">
                                  <a:pos x="T17" y="T19"/>
                                </a:cxn>
                              </a:cxnLst>
                              <a:rect l="0" t="0" r="r" b="b"/>
                              <a:pathLst>
                                <a:path w="8055" h="5273">
                                  <a:moveTo>
                                    <a:pt x="0" y="5273"/>
                                  </a:moveTo>
                                  <a:lnTo>
                                    <a:pt x="8055" y="5273"/>
                                  </a:lnTo>
                                  <a:lnTo>
                                    <a:pt x="8055" y="0"/>
                                  </a:lnTo>
                                  <a:lnTo>
                                    <a:pt x="0" y="0"/>
                                  </a:lnTo>
                                  <a:lnTo>
                                    <a:pt x="0" y="5273"/>
                                  </a:lnTo>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1" name="Picture 19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2493" y="-5416"/>
                              <a:ext cx="8052" cy="527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32" name="Group 198"/>
                        <wpg:cNvGrpSpPr>
                          <a:grpSpLocks/>
                        </wpg:cNvGrpSpPr>
                        <wpg:grpSpPr bwMode="auto">
                          <a:xfrm>
                            <a:off x="2489" y="-5416"/>
                            <a:ext cx="8055" cy="5273"/>
                            <a:chOff x="2489" y="-5416"/>
                            <a:chExt cx="8055" cy="5273"/>
                          </a:xfrm>
                        </wpg:grpSpPr>
                        <wps:wsp>
                          <wps:cNvPr id="433" name="Freeform 199"/>
                          <wps:cNvSpPr>
                            <a:spLocks/>
                          </wps:cNvSpPr>
                          <wps:spPr bwMode="auto">
                            <a:xfrm>
                              <a:off x="2489" y="-5416"/>
                              <a:ext cx="8055" cy="5273"/>
                            </a:xfrm>
                            <a:custGeom>
                              <a:avLst/>
                              <a:gdLst>
                                <a:gd name="T0" fmla="+- 0 2489 2489"/>
                                <a:gd name="T1" fmla="*/ T0 w 8055"/>
                                <a:gd name="T2" fmla="+- 0 -5416 -5416"/>
                                <a:gd name="T3" fmla="*/ -5416 h 5273"/>
                                <a:gd name="T4" fmla="+- 0 10544 2489"/>
                                <a:gd name="T5" fmla="*/ T4 w 8055"/>
                                <a:gd name="T6" fmla="+- 0 -5416 -5416"/>
                                <a:gd name="T7" fmla="*/ -5416 h 5273"/>
                                <a:gd name="T8" fmla="+- 0 10544 2489"/>
                                <a:gd name="T9" fmla="*/ T8 w 8055"/>
                                <a:gd name="T10" fmla="+- 0 -143 -5416"/>
                                <a:gd name="T11" fmla="*/ -143 h 5273"/>
                                <a:gd name="T12" fmla="+- 0 2489 2489"/>
                                <a:gd name="T13" fmla="*/ T12 w 8055"/>
                                <a:gd name="T14" fmla="+- 0 -143 -5416"/>
                                <a:gd name="T15" fmla="*/ -143 h 5273"/>
                                <a:gd name="T16" fmla="+- 0 2489 2489"/>
                                <a:gd name="T17" fmla="*/ T16 w 8055"/>
                                <a:gd name="T18" fmla="+- 0 -5416 -5416"/>
                                <a:gd name="T19" fmla="*/ -5416 h 5273"/>
                              </a:gdLst>
                              <a:ahLst/>
                              <a:cxnLst>
                                <a:cxn ang="0">
                                  <a:pos x="T1" y="T3"/>
                                </a:cxn>
                                <a:cxn ang="0">
                                  <a:pos x="T5" y="T7"/>
                                </a:cxn>
                                <a:cxn ang="0">
                                  <a:pos x="T9" y="T11"/>
                                </a:cxn>
                                <a:cxn ang="0">
                                  <a:pos x="T13" y="T15"/>
                                </a:cxn>
                                <a:cxn ang="0">
                                  <a:pos x="T17" y="T19"/>
                                </a:cxn>
                              </a:cxnLst>
                              <a:rect l="0" t="0" r="r" b="b"/>
                              <a:pathLst>
                                <a:path w="8055" h="5273">
                                  <a:moveTo>
                                    <a:pt x="0" y="0"/>
                                  </a:moveTo>
                                  <a:lnTo>
                                    <a:pt x="8055" y="0"/>
                                  </a:lnTo>
                                  <a:lnTo>
                                    <a:pt x="8055" y="5273"/>
                                  </a:lnTo>
                                  <a:lnTo>
                                    <a:pt x="0" y="5273"/>
                                  </a:lnTo>
                                  <a:lnTo>
                                    <a:pt x="0" y="0"/>
                                  </a:lnTo>
                                  <a:close/>
                                </a:path>
                              </a:pathLst>
                            </a:custGeom>
                            <a:noFill/>
                            <a:ln w="77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428" o:spid="_x0000_s1026" style="position:absolute;margin-left:202.25pt;margin-top:34.1pt;width:313.3pt;height:193.35pt;z-index:-251656192;mso-position-horizontal-relative:page" coordorigin="2479,-5426" coordsize="8075,52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">
                <v:group id="Group 195" o:spid="_x0000_s1027" style="position:absolute;left:2489;top:-5416;width:8055;height:5273" coordorigin="2489,-5416" coordsize="8055,5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MJcUAAADcAAAADwAAAGRycy9kb3ducmV2LnhtbESPT2vCQBTE74LfYXmC&#10;t7qJ/7DRVURUepBCtVB6e2SfSTD7NmTXJH77rlDwOMzMb5jVpjOlaKh2hWUF8SgCQZxaXXCm4Pty&#10;eFuAcB5ZY2mZFDzIwWbd760w0bblL2rOPhMBwi5BBbn3VSKlS3My6Ea2Ig7e1dYGfZB1JnWNbYCb&#10;Uo6jaC4NFhwWcqxol1N6O9+NgmOL7XYS75vT7bp7/F5mnz+nmJQaDrrtEoSnzr/C/+0PrWA6fof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lzCXFAAAA3AAA&#10;AA8AAAAAAAAAAAAAAAAAqgIAAGRycy9kb3ducmV2LnhtbFBLBQYAAAAABAAEAPoAAACcAwAAAAA=&#10;">
                  <v:shape id="Freeform 196" o:spid="_x0000_s1028" style="position:absolute;left:2489;top:-5416;width:8055;height:5273;visibility:visible;mso-wrap-style:square;v-text-anchor:top" coordsize="8055,5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TXvMEA&#10;AADcAAAADwAAAGRycy9kb3ducmV2LnhtbERP3WrCMBS+F3yHcAa7EU1dRbQapQiCm4K/D3Bojk1Z&#10;c1KaTLu3Xy4GXn58/8t1Z2vxoNZXjhWMRwkI4sLpiksFt+t2OAPhA7LG2jEp+CUP61W/t8RMuyef&#10;6XEJpYgh7DNUYEJoMil9YciiH7mGOHJ311oMEbal1C0+Y7it5UeSTKXFimODwYY2horvy49VwFW6&#10;nx8H6X73eahzY9L86yRPSr2/dfkCRKAuvMT/7p1WMEnj/HgmHgG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U17zBAAAA3AAAAA8AAAAAAAAAAAAAAAAAmAIAAGRycy9kb3du&#10;cmV2LnhtbFBLBQYAAAAABAAEAPUAAACGAwAAAAA=&#10;" path="m,5273r8055,l8055,,,,,5273e" fillcolor="#e6e7e8" stroked="f">
                    <v:path arrowok="t" o:connecttype="custom" o:connectlocs="0,-143;8055,-143;8055,-5416;0,-5416;0,-143" o:connectangles="0,0,0,0,0"/>
                  </v:shape>
                  <v:shape id="Picture 197" o:spid="_x0000_s1029" type="#_x0000_t75" style="position:absolute;left:2493;top:-5416;width:8052;height:5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Y/j3FAAAA3AAAAA8AAABkcnMvZG93bnJldi54bWxEj81uwjAQhO9IvIO1SL2BQ38opDEItaoo&#10;4gTlkOM2XpKIeJ3aBsLb15WQOI5m5htNtuhMI87kfG1ZwXiUgCAurK65VLD//hxOQfiArLGxTAqu&#10;5GEx7/cyTLW98JbOu1CKCGGfooIqhDaV0hcVGfQj2xJH72CdwRClK6V2eIlw08jHJJlIgzXHhQpb&#10;eq+oOO5ORsFLjh+bovtdva7DbJsv8Ueepk6ph0G3fAMRqAv38K39pRU8P43h/0w8AnL+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2P49xQAAANwAAAAPAAAAAAAAAAAAAAAA&#10;AJ8CAABkcnMvZG93bnJldi54bWxQSwUGAAAAAAQABAD3AAAAkQMAAAAA&#10;">
                    <v:imagedata r:id="rId19" o:title=""/>
                  </v:shape>
                </v:group>
                <v:group id="Group 198" o:spid="_x0000_s1030" style="position:absolute;left:2489;top:-5416;width:8055;height:5273" coordorigin="2489,-5416" coordsize="8055,5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jIicYAAADcAAAADwAAAGRycy9kb3ducmV2LnhtbESPT2vCQBTE7wW/w/IK&#10;vdXNH1skdQ0itngQoSqU3h7ZZxKSfRuy2yR++25B6HGYmd8wq3wyrRiod7VlBfE8AkFcWF1zqeBy&#10;fn9egnAeWWNrmRTcyEG+nj2sMNN25E8aTr4UAcIuQwWV910mpSsqMujmtiMO3tX2Bn2QfSl1j2OA&#10;m1YmUfQqDdYcFirsaFtR0Zx+jIKPEcdNGu+GQ3Pd3r7PL8evQ0xKPT1OmzcQnib/H76391rBIk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WMiJxgAAANwA&#10;AAAPAAAAAAAAAAAAAAAAAKoCAABkcnMvZG93bnJldi54bWxQSwUGAAAAAAQABAD6AAAAnQMAAAAA&#10;">
                  <v:shape id="Freeform 199" o:spid="_x0000_s1031" style="position:absolute;left:2489;top:-5416;width:8055;height:5273;visibility:visible;mso-wrap-style:square;v-text-anchor:top" coordsize="8055,5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AD0sUA&#10;AADcAAAADwAAAGRycy9kb3ducmV2LnhtbESPT2vCQBTE7wW/w/IEb7pJFS2pq4hQ6aX4N4feXrPP&#10;JLj7NmS3Gr99VxB6HGbmN8x82VkjrtT62rGCdJSAIC6crrlUcDp+DN9A+ICs0TgmBXfysFz0XuaY&#10;aXfjPV0PoRQRwj5DBVUITSalLyqy6EeuIY7e2bUWQ5RtKXWLtwi3Rr4myVRarDkuVNjQuqLicvi1&#10;CnDmUz/Zpfdi+5N/m82XyctjrtSg363eQQTqwn/42f7UCibjMTzO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kAPSxQAAANwAAAAPAAAAAAAAAAAAAAAAAJgCAABkcnMv&#10;ZG93bnJldi54bWxQSwUGAAAAAAQABAD1AAAAigMAAAAA&#10;" path="m,l8055,r,5273l,5273,,xe" filled="f" strokecolor="#231f20" strokeweight=".21556mm">
                    <v:path arrowok="t" o:connecttype="custom" o:connectlocs="0,-5416;8055,-5416;8055,-143;0,-143;0,-5416" o:connectangles="0,0,0,0,0"/>
                  </v:shape>
                </v:group>
                <w10:wrap type="topAndBottom" anchorx="page"/>
              </v:group>
            </w:pict>
          </mc:Fallback>
        </mc:AlternateContent>
      </w:r>
    </w:p>
    <w:p w:rsidR="00B725C7" w:rsidRDefault="00B725C7" w:rsidP="008443A1">
      <w:pPr>
        <w:pStyle w:val="Imagenpgina"/>
        <w:framePr w:w="6364" w:h="5543" w:hRule="exact" w:wrap="notBeside" w:hAnchor="page" w:x="3986" w:y="651"/>
      </w:pPr>
    </w:p>
    <w:p w:rsidR="00B725C7" w:rsidRDefault="00B725C7" w:rsidP="008443A1">
      <w:pPr>
        <w:pStyle w:val="Imagenpgina"/>
        <w:framePr w:w="6364" w:h="5543" w:hRule="exact" w:wrap="notBeside" w:hAnchor="page" w:x="3986" w:y="651"/>
      </w:pPr>
    </w:p>
    <w:p w:rsidR="00B725C7" w:rsidRDefault="00B725C7" w:rsidP="008443A1">
      <w:pPr>
        <w:pStyle w:val="Imagenpgina"/>
        <w:framePr w:w="6364" w:h="5543" w:hRule="exact" w:wrap="notBeside" w:hAnchor="page" w:x="3986" w:y="651"/>
      </w:pPr>
    </w:p>
    <w:p w:rsidR="00B725C7" w:rsidRDefault="00B725C7" w:rsidP="008443A1">
      <w:pPr>
        <w:pStyle w:val="Imagenpgina"/>
        <w:framePr w:w="6364" w:h="5543" w:hRule="exact" w:wrap="notBeside" w:hAnchor="page" w:x="3986" w:y="651"/>
      </w:pPr>
    </w:p>
    <w:p w:rsidR="00B725C7" w:rsidRDefault="00B725C7" w:rsidP="008443A1">
      <w:pPr>
        <w:pStyle w:val="Imagenpgina"/>
        <w:framePr w:w="6364" w:h="5543" w:hRule="exact" w:wrap="notBeside" w:hAnchor="page" w:x="3986" w:y="651"/>
      </w:pPr>
    </w:p>
    <w:p w:rsidR="00B725C7" w:rsidRDefault="00B725C7" w:rsidP="008443A1">
      <w:pPr>
        <w:pStyle w:val="Imagenpgina"/>
        <w:framePr w:w="6364" w:h="5543" w:hRule="exact" w:wrap="notBeside" w:hAnchor="page" w:x="3986" w:y="651"/>
      </w:pPr>
    </w:p>
    <w:p w:rsidR="004410A4" w:rsidRDefault="004410A4" w:rsidP="008443A1">
      <w:pPr>
        <w:pStyle w:val="Imagenpgina"/>
        <w:framePr w:w="6364" w:h="5543" w:hRule="exact" w:wrap="notBeside" w:hAnchor="page" w:x="3986" w:y="651"/>
      </w:pPr>
    </w:p>
    <w:p w:rsidR="004410A4" w:rsidRDefault="004410A4" w:rsidP="008443A1">
      <w:pPr>
        <w:pStyle w:val="Imagenpgina"/>
        <w:framePr w:w="6364" w:h="5543" w:hRule="exact" w:wrap="notBeside" w:hAnchor="page" w:x="3986" w:y="651"/>
      </w:pPr>
    </w:p>
    <w:p w:rsidR="004410A4" w:rsidRDefault="004410A4" w:rsidP="008443A1">
      <w:pPr>
        <w:pStyle w:val="Imagenpgina"/>
        <w:framePr w:w="6364" w:h="5543" w:hRule="exact" w:wrap="notBeside" w:hAnchor="page" w:x="3986" w:y="651"/>
      </w:pPr>
    </w:p>
    <w:p w:rsidR="00DB2F0B" w:rsidRDefault="00DB2F0B" w:rsidP="008443A1">
      <w:pPr>
        <w:pStyle w:val="Imagenpgina"/>
        <w:framePr w:w="6364" w:h="5543" w:hRule="exact" w:wrap="notBeside" w:hAnchor="page" w:x="3986" w:y="651"/>
        <w:rPr>
          <w:i/>
        </w:rPr>
      </w:pPr>
    </w:p>
    <w:p w:rsidR="00DB2F0B" w:rsidRPr="00DB2F0B" w:rsidRDefault="00DB2F0B" w:rsidP="008443A1">
      <w:pPr>
        <w:pStyle w:val="Imagenpgina"/>
        <w:framePr w:w="6364" w:h="5543" w:hRule="exact" w:wrap="notBeside" w:hAnchor="page" w:x="3986" w:y="651"/>
      </w:pPr>
      <w:r w:rsidRPr="00DB2F0B">
        <w:rPr>
          <w:i/>
        </w:rPr>
        <w:t xml:space="preserve">Declaración de Independencia de Estados Unidos. John Trumbull, 1819. Galeria de Arte de la Universidad deYale, New Haven, Connecticut. </w:t>
      </w:r>
      <w:r w:rsidRPr="00DB2F0B">
        <w:t>(Wikipedia.org. Dominio público)</w:t>
      </w:r>
    </w:p>
    <w:p w:rsidR="004410A4" w:rsidRDefault="004410A4" w:rsidP="008443A1">
      <w:pPr>
        <w:pStyle w:val="Imagenpgina"/>
        <w:framePr w:w="6364" w:h="5543" w:hRule="exact" w:wrap="notBeside" w:hAnchor="page" w:x="3986" w:y="651"/>
      </w:pPr>
    </w:p>
    <w:p w:rsidR="004410A4" w:rsidRDefault="004410A4" w:rsidP="008443A1">
      <w:pPr>
        <w:pStyle w:val="Imagenpgina"/>
        <w:framePr w:w="6364" w:h="5543" w:hRule="exact" w:wrap="notBeside" w:hAnchor="page" w:x="3986" w:y="651"/>
      </w:pPr>
    </w:p>
    <w:p w:rsidR="00C231F9" w:rsidRPr="004410A4" w:rsidRDefault="00C231F9" w:rsidP="00C231F9">
      <w:pPr>
        <w:pStyle w:val="Imagenizquierda"/>
        <w:framePr w:w="3250" w:h="14183" w:hRule="exact" w:wrap="notBeside" w:vAnchor="page" w:x="570" w:y="1123"/>
      </w:pPr>
      <w:r w:rsidRPr="004410A4">
        <w:t>Declaración de Derechos de Virginia</w:t>
      </w:r>
    </w:p>
    <w:p w:rsidR="00C231F9" w:rsidRPr="004410A4" w:rsidRDefault="00C231F9" w:rsidP="00C231F9">
      <w:pPr>
        <w:pStyle w:val="Imagenizquierda"/>
        <w:framePr w:w="3250" w:h="14183" w:hRule="exact" w:wrap="notBeside" w:vAnchor="page" w:x="570" w:y="1123"/>
      </w:pPr>
      <w:r w:rsidRPr="004410A4">
        <w:rPr>
          <w:rFonts w:hint="eastAsia"/>
        </w:rPr>
        <w:t>●</w:t>
      </w:r>
      <w:r w:rsidRPr="004410A4">
        <w:rPr>
          <w:rFonts w:hint="eastAsia"/>
        </w:rPr>
        <w:t xml:space="preserve">   Todos los hombres son libres por naturaleza, lo que les hace poseedores de ciertos derechos inalienables de los que no puede ser desposeído </w:t>
      </w:r>
      <w:r w:rsidRPr="004410A4">
        <w:rPr>
          <w:rFonts w:hint="eastAsia"/>
        </w:rPr>
        <w:t>“</w:t>
      </w:r>
      <w:r w:rsidRPr="004410A4">
        <w:rPr>
          <w:rFonts w:hint="eastAsia"/>
        </w:rPr>
        <w:t>el goce de la vida y de la libertad con los medios de adquirir y poseer la propiedad y perseguir y obtener la f</w:t>
      </w:r>
      <w:r w:rsidRPr="004410A4">
        <w:t>elicidad y la seguridad“.</w:t>
      </w:r>
    </w:p>
    <w:p w:rsidR="00C231F9" w:rsidRPr="004410A4" w:rsidRDefault="00C231F9" w:rsidP="00C231F9">
      <w:pPr>
        <w:pStyle w:val="Imagenizquierda"/>
        <w:framePr w:w="3250" w:h="14183" w:hRule="exact" w:wrap="notBeside" w:vAnchor="page" w:x="570" w:y="1123"/>
      </w:pPr>
      <w:r w:rsidRPr="004410A4">
        <w:rPr>
          <w:rFonts w:hint="eastAsia"/>
        </w:rPr>
        <w:t>●</w:t>
      </w:r>
      <w:r w:rsidRPr="004410A4">
        <w:rPr>
          <w:rFonts w:hint="eastAsia"/>
        </w:rPr>
        <w:t xml:space="preserve">  Todo poder reside en el pueblo y, por consiguiente, deriva de él. (soberanía nacional).</w:t>
      </w:r>
    </w:p>
    <w:p w:rsidR="00C231F9" w:rsidRPr="004410A4" w:rsidRDefault="00C231F9" w:rsidP="00C231F9">
      <w:pPr>
        <w:pStyle w:val="Imagenizquierda"/>
        <w:framePr w:w="3250" w:h="14183" w:hRule="exact" w:wrap="notBeside" w:vAnchor="page" w:x="570" w:y="1123"/>
      </w:pPr>
      <w:r w:rsidRPr="004410A4">
        <w:rPr>
          <w:rFonts w:hint="eastAsia"/>
        </w:rPr>
        <w:t>●</w:t>
      </w:r>
      <w:r w:rsidRPr="004410A4">
        <w:rPr>
          <w:rFonts w:hint="eastAsia"/>
        </w:rPr>
        <w:t xml:space="preserve">   Todos los hombres son iguales ante la ley, por lo que nadie tiene derecho a privilegios   sino  sólo  por  el  desempeño  de un  cargo  público  que, además, no es transmisible.</w:t>
      </w:r>
    </w:p>
    <w:p w:rsidR="00C231F9" w:rsidRPr="004410A4" w:rsidRDefault="00C231F9" w:rsidP="00C231F9">
      <w:pPr>
        <w:pStyle w:val="Imagenizquierda"/>
        <w:framePr w:w="3250" w:h="14183" w:hRule="exact" w:wrap="notBeside" w:vAnchor="page" w:x="570" w:y="1123"/>
      </w:pPr>
      <w:r w:rsidRPr="004410A4">
        <w:rPr>
          <w:rFonts w:hint="eastAsia"/>
        </w:rPr>
        <w:t>●</w:t>
      </w:r>
      <w:r w:rsidRPr="004410A4">
        <w:rPr>
          <w:rFonts w:hint="eastAsia"/>
        </w:rPr>
        <w:t xml:space="preserve">   Los tres poderes deben de estar separados y, quienes los ostenten, lo harán con responsabilidad y por un tiempo deter- minado.</w:t>
      </w:r>
    </w:p>
    <w:p w:rsidR="00C231F9" w:rsidRPr="004410A4" w:rsidRDefault="00C231F9" w:rsidP="00C231F9">
      <w:pPr>
        <w:pStyle w:val="Imagenizquierda"/>
        <w:framePr w:w="3250" w:h="14183" w:hRule="exact" w:wrap="notBeside" w:vAnchor="page" w:x="570" w:y="1123"/>
      </w:pPr>
      <w:r w:rsidRPr="004410A4">
        <w:rPr>
          <w:rFonts w:hint="eastAsia"/>
        </w:rPr>
        <w:t>●</w:t>
      </w:r>
      <w:r w:rsidRPr="004410A4">
        <w:rPr>
          <w:rFonts w:hint="eastAsia"/>
        </w:rPr>
        <w:t xml:space="preserve">  Para tener derecho a sufragio hay que haber mostrado la adhesión a una comunidad.</w:t>
      </w:r>
    </w:p>
    <w:p w:rsidR="00C231F9" w:rsidRPr="004410A4" w:rsidRDefault="00C231F9" w:rsidP="00C231F9">
      <w:pPr>
        <w:pStyle w:val="Imagenizquierda"/>
        <w:framePr w:w="3250" w:h="14183" w:hRule="exact" w:wrap="notBeside" w:vAnchor="page" w:x="570" w:y="1123"/>
      </w:pPr>
      <w:r w:rsidRPr="004410A4">
        <w:rPr>
          <w:rFonts w:hint="eastAsia"/>
        </w:rPr>
        <w:t>●</w:t>
      </w:r>
      <w:r w:rsidRPr="004410A4">
        <w:rPr>
          <w:rFonts w:hint="eastAsia"/>
        </w:rPr>
        <w:t xml:space="preserve">   En cualquier proceso judicial el acusado tiene derecho a saber la causa y naturaleza de su acusación, a conocer a su acu- sador, a un juicio rápido realizado por un jurado y a no declarar bajo tortura (habeas corpus).</w:t>
      </w:r>
    </w:p>
    <w:p w:rsidR="00C231F9" w:rsidRPr="004410A4" w:rsidRDefault="00C231F9" w:rsidP="00C231F9">
      <w:pPr>
        <w:pStyle w:val="Imagenizquierda"/>
        <w:framePr w:w="3250" w:h="14183" w:hRule="exact" w:wrap="notBeside" w:vAnchor="page" w:x="570" w:y="1123"/>
      </w:pPr>
      <w:r w:rsidRPr="004410A4">
        <w:rPr>
          <w:rFonts w:hint="eastAsia"/>
        </w:rPr>
        <w:t>●</w:t>
      </w:r>
      <w:r w:rsidRPr="004410A4">
        <w:rPr>
          <w:rFonts w:hint="eastAsia"/>
        </w:rPr>
        <w:t xml:space="preserve">  Se declara la libertad de prensa.</w:t>
      </w:r>
    </w:p>
    <w:p w:rsidR="00C231F9" w:rsidRPr="004410A4" w:rsidRDefault="00C231F9" w:rsidP="00C231F9">
      <w:pPr>
        <w:pStyle w:val="Imagenizquierda"/>
        <w:framePr w:w="3250" w:h="14183" w:hRule="exact" w:wrap="notBeside" w:vAnchor="page" w:x="570" w:y="1123"/>
      </w:pPr>
      <w:r w:rsidRPr="004410A4">
        <w:rPr>
          <w:rFonts w:hint="eastAsia"/>
        </w:rPr>
        <w:t>●</w:t>
      </w:r>
      <w:r w:rsidRPr="004410A4">
        <w:rPr>
          <w:rFonts w:hint="eastAsia"/>
        </w:rPr>
        <w:t xml:space="preserve">  Se declara la libertad religiosa.</w:t>
      </w:r>
    </w:p>
    <w:p w:rsidR="00C231F9" w:rsidRPr="004410A4" w:rsidRDefault="00C231F9" w:rsidP="00C231F9">
      <w:pPr>
        <w:pStyle w:val="Imagenizquierda"/>
        <w:framePr w:w="3250" w:h="14183" w:hRule="exact" w:wrap="notBeside" w:vAnchor="page" w:x="570" w:y="1123"/>
      </w:pPr>
    </w:p>
    <w:p w:rsidR="00B05229" w:rsidRDefault="00B05229" w:rsidP="00B05229">
      <w:pPr>
        <w:pStyle w:val="Prrafobsico"/>
        <w:rPr>
          <w:lang w:val="es-ES"/>
        </w:rPr>
      </w:pPr>
      <w:r w:rsidRPr="00B05229">
        <w:rPr>
          <w:lang w:val="es-ES"/>
        </w:rPr>
        <w:t>El nuevo sistema político fue tomando cuerpo al tiempo que se desarrollaba la guerra de la Independencia que se prolongó entre 1776 y 1783. La contienda la ganaron los c</w:t>
      </w:r>
      <w:r w:rsidRPr="00B05229">
        <w:rPr>
          <w:lang w:val="es-ES"/>
        </w:rPr>
        <w:t>o</w:t>
      </w:r>
      <w:r w:rsidRPr="00B05229">
        <w:rPr>
          <w:lang w:val="es-ES"/>
        </w:rPr>
        <w:t>lonos patriotas con el apoyo de Francia y de España, unidas por el Tercer Pacto de Familia. Ambas vieron la ocasión de desquitarse del Tratado de París y, por parte española, de recuperar Gibraltar y Menorca, y de alejar a Inglaterra de las posesiones americana</w:t>
      </w:r>
      <w:r>
        <w:rPr>
          <w:lang w:val="es-ES"/>
        </w:rPr>
        <w:t xml:space="preserve">s. Si bien Carlos III intuyó el </w:t>
      </w:r>
      <w:r w:rsidRPr="00B05229">
        <w:rPr>
          <w:lang w:val="es-ES"/>
        </w:rPr>
        <w:t>peligro que suponía alentar la independencia colonial estando las colonias españolas tan próximas.</w:t>
      </w:r>
    </w:p>
    <w:p w:rsidR="00B05229" w:rsidRPr="00B05229" w:rsidRDefault="00B05229" w:rsidP="00B05229">
      <w:pPr>
        <w:pStyle w:val="Prrafobsico"/>
        <w:rPr>
          <w:lang w:val="es-ES"/>
        </w:rPr>
      </w:pPr>
      <w:r w:rsidRPr="00B05229">
        <w:rPr>
          <w:lang w:val="es-ES"/>
        </w:rPr>
        <w:t>Al principio, cada Estado americano redactó su propia constitución, tras un largo debate sobre la futura organiz</w:t>
      </w:r>
      <w:r w:rsidRPr="00B05229">
        <w:rPr>
          <w:lang w:val="es-ES"/>
        </w:rPr>
        <w:t>a</w:t>
      </w:r>
      <w:r w:rsidRPr="00B05229">
        <w:rPr>
          <w:lang w:val="es-ES"/>
        </w:rPr>
        <w:t>ción estatal en el que se barajaron dos opciones:</w:t>
      </w:r>
    </w:p>
    <w:p w:rsidR="00B05229" w:rsidRPr="00B05229" w:rsidRDefault="00B05229" w:rsidP="00B05229">
      <w:pPr>
        <w:pStyle w:val="Prrafobsico"/>
        <w:rPr>
          <w:lang w:val="es-ES"/>
        </w:rPr>
      </w:pPr>
    </w:p>
    <w:p w:rsidR="00B05229" w:rsidRPr="00B05229" w:rsidRDefault="00B05229" w:rsidP="000D3C8C">
      <w:pPr>
        <w:pStyle w:val="Prrafobsico"/>
        <w:rPr>
          <w:lang w:val="es-ES"/>
        </w:rPr>
      </w:pPr>
      <w:r w:rsidRPr="00B05229">
        <w:rPr>
          <w:rFonts w:hint="eastAsia"/>
          <w:lang w:val="es-ES"/>
        </w:rPr>
        <w:t>●</w:t>
      </w:r>
      <w:r w:rsidRPr="00B05229">
        <w:rPr>
          <w:rFonts w:hint="eastAsia"/>
          <w:lang w:val="es-ES"/>
        </w:rPr>
        <w:t xml:space="preserve">  </w:t>
      </w:r>
      <w:proofErr w:type="gramStart"/>
      <w:r w:rsidRPr="00B05229">
        <w:rPr>
          <w:rFonts w:hint="eastAsia"/>
          <w:lang w:val="es-ES"/>
        </w:rPr>
        <w:t>la</w:t>
      </w:r>
      <w:proofErr w:type="gramEnd"/>
      <w:r w:rsidRPr="00B05229">
        <w:rPr>
          <w:rFonts w:hint="eastAsia"/>
          <w:lang w:val="es-ES"/>
        </w:rPr>
        <w:t xml:space="preserve"> opción federalista, que abogaba por que cada E</w:t>
      </w:r>
      <w:r w:rsidRPr="00B05229">
        <w:rPr>
          <w:rFonts w:hint="eastAsia"/>
          <w:lang w:val="es-ES"/>
        </w:rPr>
        <w:t>s</w:t>
      </w:r>
      <w:r w:rsidRPr="00B05229">
        <w:rPr>
          <w:rFonts w:hint="eastAsia"/>
          <w:lang w:val="es-ES"/>
        </w:rPr>
        <w:t xml:space="preserve">tado fuera soberano y </w:t>
      </w:r>
      <w:r w:rsidR="000D3C8C">
        <w:rPr>
          <w:rFonts w:hint="eastAsia"/>
          <w:lang w:val="es-ES"/>
        </w:rPr>
        <w:t>no hubiera un gobierno unitario</w:t>
      </w:r>
      <w:r w:rsidR="000D3C8C">
        <w:rPr>
          <w:lang w:val="es-ES"/>
        </w:rPr>
        <w:t xml:space="preserve"> </w:t>
      </w:r>
      <w:r w:rsidRPr="00B05229">
        <w:rPr>
          <w:lang w:val="es-ES"/>
        </w:rPr>
        <w:t>(Al</w:t>
      </w:r>
      <w:r w:rsidRPr="00B05229">
        <w:rPr>
          <w:lang w:val="es-ES"/>
        </w:rPr>
        <w:t>e</w:t>
      </w:r>
      <w:r w:rsidRPr="00B05229">
        <w:rPr>
          <w:lang w:val="es-ES"/>
        </w:rPr>
        <w:t>xander Hamilton);</w:t>
      </w:r>
    </w:p>
    <w:p w:rsidR="00B05229" w:rsidRPr="00B05229" w:rsidRDefault="00B05229" w:rsidP="00B05229">
      <w:pPr>
        <w:pStyle w:val="Prrafobsico"/>
        <w:rPr>
          <w:lang w:val="es-ES"/>
        </w:rPr>
      </w:pPr>
    </w:p>
    <w:p w:rsidR="00B05229" w:rsidRPr="00B05229" w:rsidRDefault="00B05229" w:rsidP="00B05229">
      <w:pPr>
        <w:pStyle w:val="Prrafobsico"/>
        <w:rPr>
          <w:lang w:val="es-ES"/>
        </w:rPr>
      </w:pPr>
      <w:r w:rsidRPr="00B05229">
        <w:rPr>
          <w:rFonts w:hint="eastAsia"/>
          <w:lang w:val="es-ES"/>
        </w:rPr>
        <w:t>●</w:t>
      </w:r>
      <w:r w:rsidRPr="00B05229">
        <w:rPr>
          <w:rFonts w:hint="eastAsia"/>
          <w:lang w:val="es-ES"/>
        </w:rPr>
        <w:t xml:space="preserve">  </w:t>
      </w:r>
      <w:proofErr w:type="gramStart"/>
      <w:r w:rsidRPr="00B05229">
        <w:rPr>
          <w:rFonts w:hint="eastAsia"/>
          <w:lang w:val="es-ES"/>
        </w:rPr>
        <w:t>la</w:t>
      </w:r>
      <w:proofErr w:type="gramEnd"/>
      <w:r w:rsidRPr="00B05229">
        <w:rPr>
          <w:rFonts w:hint="eastAsia"/>
          <w:lang w:val="es-ES"/>
        </w:rPr>
        <w:t xml:space="preserve"> opción republicana de T. Jefferson que defendía una soberanía única emanada del pueblo.</w:t>
      </w:r>
    </w:p>
    <w:p w:rsidR="00B05229" w:rsidRDefault="000D3C8C" w:rsidP="000D3C8C">
      <w:pPr>
        <w:pStyle w:val="Imagenizquierda"/>
        <w:framePr w:wrap="notBeside"/>
      </w:pPr>
      <w:r>
        <w:drawing>
          <wp:inline distT="0" distB="0" distL="0" distR="0" wp14:anchorId="5CFB7279" wp14:editId="35637528">
            <wp:extent cx="1620520" cy="1960522"/>
            <wp:effectExtent l="0" t="0" r="0" b="1905"/>
            <wp:docPr id="435" name="Imagen 435" descr="Constitution of the United States, p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onstitution of the United States, page 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20520" cy="1960522"/>
                    </a:xfrm>
                    <a:prstGeom prst="rect">
                      <a:avLst/>
                    </a:prstGeom>
                    <a:noFill/>
                    <a:ln>
                      <a:noFill/>
                    </a:ln>
                  </pic:spPr>
                </pic:pic>
              </a:graphicData>
            </a:graphic>
          </wp:inline>
        </w:drawing>
      </w:r>
    </w:p>
    <w:p w:rsidR="000D3C8C" w:rsidRDefault="000D3C8C" w:rsidP="000D3C8C">
      <w:pPr>
        <w:pStyle w:val="Imagenizquierda"/>
        <w:framePr w:wrap="notBeside"/>
      </w:pPr>
      <w:r w:rsidRPr="000D3C8C">
        <w:t>Primera página original de la Constitución de los Estados Unidos.</w:t>
      </w:r>
    </w:p>
    <w:p w:rsidR="000D3C8C" w:rsidRDefault="000D3C8C" w:rsidP="000D3C8C">
      <w:pPr>
        <w:pStyle w:val="Imagenizquierda"/>
        <w:framePr w:wrap="notBeside"/>
      </w:pPr>
      <w:r>
        <w:t>Fuente: http://es.wikipedia.org/wiki/</w:t>
      </w:r>
    </w:p>
    <w:p w:rsidR="000D3C8C" w:rsidRDefault="000D3C8C" w:rsidP="000D3C8C">
      <w:pPr>
        <w:pStyle w:val="Imagenizquierda"/>
        <w:framePr w:wrap="notBeside"/>
      </w:pPr>
    </w:p>
    <w:p w:rsidR="000D3C8C" w:rsidRDefault="000D3C8C" w:rsidP="000D3C8C">
      <w:pPr>
        <w:pStyle w:val="Imagenizquierda"/>
        <w:framePr w:wrap="notBeside"/>
      </w:pPr>
    </w:p>
    <w:p w:rsidR="000D3C8C" w:rsidRDefault="000D3C8C" w:rsidP="000D3C8C">
      <w:pPr>
        <w:pStyle w:val="Imagenizquierda"/>
        <w:framePr w:wrap="notBeside"/>
      </w:pPr>
    </w:p>
    <w:p w:rsidR="000D3C8C" w:rsidRDefault="000D3C8C" w:rsidP="000D3C8C">
      <w:pPr>
        <w:pStyle w:val="Imagenizquierda"/>
        <w:framePr w:wrap="notBeside"/>
      </w:pPr>
    </w:p>
    <w:p w:rsidR="000D3C8C" w:rsidRPr="00B05229" w:rsidRDefault="000D3C8C" w:rsidP="000D3C8C">
      <w:pPr>
        <w:pStyle w:val="Imagenizquierda"/>
        <w:framePr w:wrap="notBeside"/>
      </w:pPr>
    </w:p>
    <w:p w:rsidR="00B05229" w:rsidRPr="00B05229" w:rsidRDefault="00B05229" w:rsidP="00B05229">
      <w:pPr>
        <w:pStyle w:val="Prrafobsico"/>
        <w:rPr>
          <w:lang w:val="es-ES"/>
        </w:rPr>
      </w:pPr>
      <w:r w:rsidRPr="00B05229">
        <w:rPr>
          <w:lang w:val="es-ES"/>
        </w:rPr>
        <w:t>Finalmente, América se definió como República federal y se aprobó la Constitución de 1787, muy influenciada por el pensamiento de la Enciclopedia. Por primera vez eran rec</w:t>
      </w:r>
      <w:r w:rsidRPr="00B05229">
        <w:rPr>
          <w:lang w:val="es-ES"/>
        </w:rPr>
        <w:t>o</w:t>
      </w:r>
      <w:r w:rsidRPr="00B05229">
        <w:rPr>
          <w:lang w:val="es-ES"/>
        </w:rPr>
        <w:t>gidos los principios del liberalismo político contemporáneo y la separación de los tres poderes enunciada por Monte</w:t>
      </w:r>
      <w:r w:rsidRPr="00B05229">
        <w:rPr>
          <w:lang w:val="es-ES"/>
        </w:rPr>
        <w:t>s</w:t>
      </w:r>
      <w:r w:rsidRPr="00B05229">
        <w:rPr>
          <w:lang w:val="es-ES"/>
        </w:rPr>
        <w:t>quieu:</w:t>
      </w:r>
    </w:p>
    <w:p w:rsidR="00B05229" w:rsidRPr="00B05229" w:rsidRDefault="00B05229" w:rsidP="00B05229">
      <w:pPr>
        <w:pStyle w:val="Prrafobsico"/>
        <w:rPr>
          <w:lang w:val="es-ES"/>
        </w:rPr>
      </w:pPr>
    </w:p>
    <w:p w:rsidR="00B05229" w:rsidRPr="00B05229" w:rsidRDefault="00B05229" w:rsidP="00B05229">
      <w:pPr>
        <w:pStyle w:val="Prrafobsico"/>
        <w:rPr>
          <w:lang w:val="es-ES"/>
        </w:rPr>
      </w:pPr>
      <w:r w:rsidRPr="00B05229">
        <w:rPr>
          <w:rFonts w:hint="eastAsia"/>
          <w:lang w:val="es-ES"/>
        </w:rPr>
        <w:t>●</w:t>
      </w:r>
      <w:r w:rsidRPr="00B05229">
        <w:rPr>
          <w:rFonts w:hint="eastAsia"/>
          <w:lang w:val="es-ES"/>
        </w:rPr>
        <w:t xml:space="preserve">   El poder ejecutivo recaía en un Presidente elegido por sufragio indirecto (los electores sólo votan al colegio electoral).</w:t>
      </w:r>
    </w:p>
    <w:p w:rsidR="00B05229" w:rsidRPr="00B05229" w:rsidRDefault="00B05229" w:rsidP="00B05229">
      <w:pPr>
        <w:pStyle w:val="Prrafobsico"/>
        <w:rPr>
          <w:lang w:val="es-ES"/>
        </w:rPr>
      </w:pPr>
    </w:p>
    <w:p w:rsidR="00B05229" w:rsidRPr="00B05229" w:rsidRDefault="00B05229" w:rsidP="00B05229">
      <w:pPr>
        <w:pStyle w:val="Prrafobsico"/>
        <w:rPr>
          <w:lang w:val="es-ES"/>
        </w:rPr>
      </w:pPr>
      <w:r w:rsidRPr="00B05229">
        <w:rPr>
          <w:rFonts w:hint="eastAsia"/>
          <w:lang w:val="es-ES"/>
        </w:rPr>
        <w:t>●</w:t>
      </w:r>
      <w:r w:rsidRPr="00B05229">
        <w:rPr>
          <w:rFonts w:hint="eastAsia"/>
          <w:lang w:val="es-ES"/>
        </w:rPr>
        <w:t xml:space="preserve">   El poder legislativo se organizaba en dos cámaras: el Senado (integrado por dos senadores por cada Estado y con mucho poder en política exterior) y el Congreso (órgano col</w:t>
      </w:r>
      <w:r w:rsidRPr="00B05229">
        <w:rPr>
          <w:rFonts w:hint="eastAsia"/>
          <w:lang w:val="es-ES"/>
        </w:rPr>
        <w:t>e</w:t>
      </w:r>
      <w:r w:rsidRPr="00B05229">
        <w:rPr>
          <w:rFonts w:hint="eastAsia"/>
          <w:lang w:val="es-ES"/>
        </w:rPr>
        <w:t>giado de gobierno central cuyo número de representantes por Estado dependería de</w:t>
      </w:r>
      <w:r w:rsidRPr="00B05229">
        <w:rPr>
          <w:lang w:val="es-ES"/>
        </w:rPr>
        <w:t>l peso demográfico de cada uno; de ahí el interés por la colonización de las nuevas tierras ocupadas).</w:t>
      </w:r>
    </w:p>
    <w:p w:rsidR="008D4836" w:rsidRDefault="00B05229" w:rsidP="008144FF">
      <w:pPr>
        <w:pStyle w:val="Prrafobsico"/>
        <w:ind w:firstLine="0"/>
        <w:rPr>
          <w:lang w:val="es-ES"/>
        </w:rPr>
      </w:pPr>
      <w:r w:rsidRPr="00B05229">
        <w:rPr>
          <w:rFonts w:hint="eastAsia"/>
          <w:lang w:val="es-ES"/>
        </w:rPr>
        <w:t>●</w:t>
      </w:r>
      <w:r w:rsidRPr="00B05229">
        <w:rPr>
          <w:rFonts w:hint="eastAsia"/>
          <w:lang w:val="es-ES"/>
        </w:rPr>
        <w:t xml:space="preserve">   El poder judicial  que ostentaría el Tribunal Supremo. E</w:t>
      </w:r>
      <w:r w:rsidRPr="00B05229">
        <w:rPr>
          <w:rFonts w:hint="eastAsia"/>
          <w:lang w:val="es-ES"/>
        </w:rPr>
        <w:t>s</w:t>
      </w:r>
      <w:r w:rsidRPr="00B05229">
        <w:rPr>
          <w:rFonts w:hint="eastAsia"/>
          <w:lang w:val="es-ES"/>
        </w:rPr>
        <w:t>ta Constitución, donde quedó fijado el nombre del país (E</w:t>
      </w:r>
      <w:r w:rsidRPr="00B05229">
        <w:rPr>
          <w:rFonts w:hint="eastAsia"/>
          <w:lang w:val="es-ES"/>
        </w:rPr>
        <w:t>s</w:t>
      </w:r>
      <w:r w:rsidRPr="00B05229">
        <w:rPr>
          <w:rFonts w:hint="eastAsia"/>
          <w:lang w:val="es-ES"/>
        </w:rPr>
        <w:t>tados Unidos de América), no ha sido nunca modificada aunque, para adaptarse a las nuevas necesidades, se han ido introduciendo enmiendas</w:t>
      </w:r>
      <w:r w:rsidRPr="00B05229">
        <w:rPr>
          <w:lang w:val="es-ES"/>
        </w:rPr>
        <w:t>.</w:t>
      </w:r>
    </w:p>
    <w:p w:rsidR="00B05229" w:rsidRPr="00B05229" w:rsidRDefault="00B05229" w:rsidP="00B05229">
      <w:pPr>
        <w:pStyle w:val="Prrafobsico"/>
      </w:pPr>
      <w:r w:rsidRPr="00B05229">
        <w:t>Hacia 1815 este nuevo sistema político estaba definit</w:t>
      </w:r>
      <w:r w:rsidRPr="00B05229">
        <w:t>i</w:t>
      </w:r>
      <w:r w:rsidRPr="00B05229">
        <w:t>vamente consolidado gracias al respaldo de dos grandes partidos políticos, los republicanos y los demócratas que se añadieron a los conservadores y liberales de tradición ingl</w:t>
      </w:r>
      <w:r w:rsidRPr="00B05229">
        <w:t>e</w:t>
      </w:r>
      <w:r w:rsidRPr="00B05229">
        <w:t>sa. Sin embargo, se mantuvo latente el debate sobre la o</w:t>
      </w:r>
      <w:r w:rsidRPr="00B05229">
        <w:t>r</w:t>
      </w:r>
      <w:r w:rsidRPr="00B05229">
        <w:t>ganización del Estado hasta la segunda mitad del siglo XIX.</w:t>
      </w: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Pr="008D4836" w:rsidRDefault="008D4836" w:rsidP="008144FF">
      <w:pPr>
        <w:pStyle w:val="Prrafobsico"/>
        <w:ind w:firstLine="0"/>
        <w:rPr>
          <w:lang w:val="es-ES"/>
        </w:rPr>
      </w:pPr>
    </w:p>
    <w:p w:rsidR="008D4836" w:rsidRDefault="008D4836" w:rsidP="008144FF">
      <w:pPr>
        <w:pStyle w:val="Prrafobsico"/>
        <w:ind w:firstLine="0"/>
      </w:pPr>
    </w:p>
    <w:p w:rsidR="00DB2F0B" w:rsidRPr="003F336B" w:rsidRDefault="00DB2F0B" w:rsidP="00DB2F0B">
      <w:pPr>
        <w:pStyle w:val="Recuerda"/>
        <w:framePr w:w="5125" w:wrap="around" w:x="1458" w:y="258"/>
        <w:rPr>
          <w:lang w:val="es-ES"/>
        </w:rPr>
      </w:pPr>
    </w:p>
    <w:p w:rsidR="00DB2F0B" w:rsidRPr="00DB2F0B" w:rsidRDefault="00DB2F0B" w:rsidP="00DB2F0B">
      <w:pPr>
        <w:pStyle w:val="Recuerdattulo"/>
        <w:framePr w:w="5125" w:wrap="around" w:x="1458" w:y="258"/>
        <w:rPr>
          <w:lang w:val="es-ES"/>
        </w:rPr>
      </w:pPr>
      <w:r w:rsidRPr="00DB2F0B">
        <w:rPr>
          <w:lang w:val="es-ES"/>
        </w:rPr>
        <w:t>Recuerda</w:t>
      </w:r>
    </w:p>
    <w:p w:rsidR="00DB2F0B" w:rsidRPr="00DB2F0B" w:rsidRDefault="00DB2F0B" w:rsidP="00DB2F0B">
      <w:pPr>
        <w:pStyle w:val="Recuerdasubttulo"/>
        <w:framePr w:w="5125" w:wrap="around" w:x="1458" w:y="258"/>
        <w:rPr>
          <w:lang w:val="es-ES"/>
        </w:rPr>
      </w:pPr>
      <w:r w:rsidRPr="00DB2F0B">
        <w:rPr>
          <w:lang w:val="es-ES"/>
        </w:rPr>
        <w:t>En las colonias inglesas del norte de América se produjo la primera revolución liberal contemp</w:t>
      </w:r>
      <w:r w:rsidRPr="00DB2F0B">
        <w:rPr>
          <w:lang w:val="es-ES"/>
        </w:rPr>
        <w:t>o</w:t>
      </w:r>
      <w:r w:rsidRPr="00DB2F0B">
        <w:rPr>
          <w:lang w:val="es-ES"/>
        </w:rPr>
        <w:t>ránea. Se hizo a través de un proceso indepe</w:t>
      </w:r>
      <w:r w:rsidRPr="00DB2F0B">
        <w:rPr>
          <w:lang w:val="es-ES"/>
        </w:rPr>
        <w:t>n</w:t>
      </w:r>
      <w:r w:rsidRPr="00DB2F0B">
        <w:rPr>
          <w:lang w:val="es-ES"/>
        </w:rPr>
        <w:t>dentista que desembocó en su definitiva ruptura con la metrópoli.</w:t>
      </w:r>
    </w:p>
    <w:p w:rsidR="00DB2F0B" w:rsidRPr="00DB2F0B" w:rsidRDefault="00DB2F0B" w:rsidP="00DB2F0B">
      <w:pPr>
        <w:pStyle w:val="Recuerdasubttulo"/>
        <w:framePr w:w="5125" w:wrap="around" w:x="1458" w:y="258"/>
        <w:rPr>
          <w:lang w:val="es-ES"/>
        </w:rPr>
      </w:pPr>
    </w:p>
    <w:p w:rsidR="00DB2F0B" w:rsidRPr="00DB2F0B" w:rsidRDefault="00DB2F0B" w:rsidP="00DB2F0B">
      <w:pPr>
        <w:pStyle w:val="Recuerdasubttulo"/>
        <w:framePr w:w="5125" w:wrap="around" w:x="1458" w:y="258"/>
        <w:rPr>
          <w:lang w:val="es-ES"/>
        </w:rPr>
      </w:pPr>
      <w:proofErr w:type="gramStart"/>
      <w:r w:rsidRPr="00DB2F0B">
        <w:rPr>
          <w:lang w:val="es-ES"/>
        </w:rPr>
        <w:t>./</w:t>
      </w:r>
      <w:proofErr w:type="gramEnd"/>
      <w:r w:rsidRPr="00DB2F0B">
        <w:rPr>
          <w:lang w:val="es-ES"/>
        </w:rPr>
        <w:t xml:space="preserve"> En estos territorios predominaba una burgu</w:t>
      </w:r>
      <w:r w:rsidRPr="00DB2F0B">
        <w:rPr>
          <w:lang w:val="es-ES"/>
        </w:rPr>
        <w:t>e</w:t>
      </w:r>
      <w:r w:rsidRPr="00DB2F0B">
        <w:rPr>
          <w:lang w:val="es-ES"/>
        </w:rPr>
        <w:t>sía alejada física e ideológicamente de Inglat</w:t>
      </w:r>
      <w:r w:rsidRPr="00DB2F0B">
        <w:rPr>
          <w:lang w:val="es-ES"/>
        </w:rPr>
        <w:t>e</w:t>
      </w:r>
      <w:r w:rsidRPr="00DB2F0B">
        <w:rPr>
          <w:lang w:val="es-ES"/>
        </w:rPr>
        <w:t>rra y dedicada a los negocios, a la que los i</w:t>
      </w:r>
      <w:r w:rsidRPr="00DB2F0B">
        <w:rPr>
          <w:lang w:val="es-ES"/>
        </w:rPr>
        <w:t>m</w:t>
      </w:r>
      <w:r w:rsidRPr="00DB2F0B">
        <w:rPr>
          <w:lang w:val="es-ES"/>
        </w:rPr>
        <w:t>puestos del viejo colonialismo europeo le resu</w:t>
      </w:r>
      <w:r w:rsidRPr="00DB2F0B">
        <w:rPr>
          <w:lang w:val="es-ES"/>
        </w:rPr>
        <w:t>l</w:t>
      </w:r>
      <w:r w:rsidRPr="00DB2F0B">
        <w:rPr>
          <w:lang w:val="es-ES"/>
        </w:rPr>
        <w:t>taban económicamente improcedentes y polít</w:t>
      </w:r>
      <w:r w:rsidRPr="00DB2F0B">
        <w:rPr>
          <w:lang w:val="es-ES"/>
        </w:rPr>
        <w:t>i</w:t>
      </w:r>
      <w:r w:rsidRPr="00DB2F0B">
        <w:rPr>
          <w:lang w:val="es-ES"/>
        </w:rPr>
        <w:t>camente irritantes; por eso optó por la vía ind</w:t>
      </w:r>
      <w:r w:rsidRPr="00DB2F0B">
        <w:rPr>
          <w:lang w:val="es-ES"/>
        </w:rPr>
        <w:t>e</w:t>
      </w:r>
      <w:r w:rsidRPr="00DB2F0B">
        <w:rPr>
          <w:lang w:val="es-ES"/>
        </w:rPr>
        <w:t>pendentista y liberal.</w:t>
      </w:r>
    </w:p>
    <w:p w:rsidR="00DB2F0B" w:rsidRPr="00DB2F0B" w:rsidRDefault="00DB2F0B" w:rsidP="00DB2F0B">
      <w:pPr>
        <w:pStyle w:val="Recuerdasubttulo"/>
        <w:framePr w:w="5125" w:wrap="around" w:x="1458" w:y="258"/>
        <w:rPr>
          <w:lang w:val="es-ES"/>
        </w:rPr>
      </w:pPr>
    </w:p>
    <w:p w:rsidR="00DB2F0B" w:rsidRPr="00DB2F0B" w:rsidRDefault="00DB2F0B" w:rsidP="00DB2F0B">
      <w:pPr>
        <w:pStyle w:val="Recuerdasubttulo"/>
        <w:framePr w:w="5125" w:wrap="around" w:x="1458" w:y="258"/>
        <w:rPr>
          <w:lang w:val="es-ES"/>
        </w:rPr>
      </w:pPr>
      <w:proofErr w:type="gramStart"/>
      <w:r w:rsidRPr="00DB2F0B">
        <w:rPr>
          <w:lang w:val="es-ES"/>
        </w:rPr>
        <w:t>./</w:t>
      </w:r>
      <w:proofErr w:type="gramEnd"/>
      <w:r w:rsidRPr="00DB2F0B">
        <w:rPr>
          <w:lang w:val="es-ES"/>
        </w:rPr>
        <w:t xml:space="preserve">  Los cambios producidos por el nuevo régimen constituyeron un modelo que se repetiría en la revolución francesa y en las revoluciones bu</w:t>
      </w:r>
      <w:r w:rsidRPr="00DB2F0B">
        <w:rPr>
          <w:lang w:val="es-ES"/>
        </w:rPr>
        <w:t>r</w:t>
      </w:r>
      <w:r w:rsidRPr="00DB2F0B">
        <w:rPr>
          <w:lang w:val="es-ES"/>
        </w:rPr>
        <w:t>guesas y quedaron recogidos en la Declaración de Derechos del Hombre:</w:t>
      </w:r>
    </w:p>
    <w:p w:rsidR="00DB2F0B" w:rsidRPr="00DB2F0B" w:rsidRDefault="00DB2F0B" w:rsidP="00DB2F0B">
      <w:pPr>
        <w:pStyle w:val="Recuerdasubttulo"/>
        <w:framePr w:w="5125" w:wrap="around" w:x="1458" w:y="258"/>
        <w:rPr>
          <w:lang w:val="es-ES"/>
        </w:rPr>
      </w:pPr>
      <w:r w:rsidRPr="00DB2F0B">
        <w:rPr>
          <w:rFonts w:hint="eastAsia"/>
          <w:lang w:val="es-ES"/>
        </w:rPr>
        <w:t>●</w:t>
      </w:r>
      <w:r w:rsidRPr="00DB2F0B">
        <w:rPr>
          <w:rFonts w:hint="eastAsia"/>
          <w:lang w:val="es-ES"/>
        </w:rPr>
        <w:t xml:space="preserve">  La soberanía nacional.</w:t>
      </w:r>
    </w:p>
    <w:p w:rsidR="00DB2F0B" w:rsidRPr="00DB2F0B" w:rsidRDefault="00DB2F0B" w:rsidP="00DB2F0B">
      <w:pPr>
        <w:pStyle w:val="Recuerdasubttulo"/>
        <w:framePr w:w="5125" w:wrap="around" w:x="1458" w:y="258"/>
        <w:rPr>
          <w:lang w:val="es-ES"/>
        </w:rPr>
      </w:pPr>
      <w:r w:rsidRPr="00DB2F0B">
        <w:rPr>
          <w:rFonts w:hint="eastAsia"/>
          <w:lang w:val="es-ES"/>
        </w:rPr>
        <w:t>●</w:t>
      </w:r>
      <w:r w:rsidRPr="00DB2F0B">
        <w:rPr>
          <w:rFonts w:hint="eastAsia"/>
          <w:lang w:val="es-ES"/>
        </w:rPr>
        <w:t xml:space="preserve">  El derecho a la libertad  política, religiosa, de expresión, etc.</w:t>
      </w:r>
    </w:p>
    <w:p w:rsidR="00DB2F0B" w:rsidRPr="00DB2F0B" w:rsidRDefault="00DB2F0B" w:rsidP="00DB2F0B">
      <w:pPr>
        <w:pStyle w:val="Recuerdasubttulo"/>
        <w:framePr w:w="5125" w:wrap="around" w:x="1458" w:y="258"/>
        <w:rPr>
          <w:lang w:val="es-ES"/>
        </w:rPr>
      </w:pPr>
      <w:r w:rsidRPr="00DB2F0B">
        <w:rPr>
          <w:rFonts w:hint="eastAsia"/>
          <w:lang w:val="es-ES"/>
        </w:rPr>
        <w:t>●</w:t>
      </w:r>
      <w:r w:rsidRPr="00DB2F0B">
        <w:rPr>
          <w:rFonts w:hint="eastAsia"/>
          <w:lang w:val="es-ES"/>
        </w:rPr>
        <w:t xml:space="preserve">  El derecho a la propiedad y a la igualdad a</w:t>
      </w:r>
      <w:r w:rsidRPr="00DB2F0B">
        <w:rPr>
          <w:rFonts w:hint="eastAsia"/>
          <w:lang w:val="es-ES"/>
        </w:rPr>
        <w:t>n</w:t>
      </w:r>
      <w:r w:rsidRPr="00DB2F0B">
        <w:rPr>
          <w:rFonts w:hint="eastAsia"/>
          <w:lang w:val="es-ES"/>
        </w:rPr>
        <w:t>te la ley.</w:t>
      </w:r>
    </w:p>
    <w:p w:rsidR="00DB2F0B" w:rsidRPr="00DB2F0B" w:rsidRDefault="00DB2F0B" w:rsidP="00DB2F0B">
      <w:pPr>
        <w:pStyle w:val="Recuerdasubttulo"/>
        <w:framePr w:w="5125" w:wrap="around" w:x="1458" w:y="258"/>
        <w:rPr>
          <w:lang w:val="es-ES"/>
        </w:rPr>
      </w:pPr>
      <w:r w:rsidRPr="00DB2F0B">
        <w:rPr>
          <w:rFonts w:hint="eastAsia"/>
          <w:lang w:val="es-ES"/>
        </w:rPr>
        <w:t>●</w:t>
      </w:r>
      <w:r w:rsidRPr="00DB2F0B">
        <w:rPr>
          <w:rFonts w:hint="eastAsia"/>
          <w:lang w:val="es-ES"/>
        </w:rPr>
        <w:t xml:space="preserve">  La separación de los tres poderes del Estado.</w:t>
      </w:r>
    </w:p>
    <w:p w:rsidR="00DB2F0B" w:rsidRPr="00DB2F0B" w:rsidRDefault="00DB2F0B" w:rsidP="00DB2F0B">
      <w:pPr>
        <w:pStyle w:val="Recuerdasubttulo"/>
        <w:framePr w:w="5125" w:wrap="around" w:x="1458" w:y="258"/>
        <w:rPr>
          <w:lang w:val="es-ES"/>
        </w:rPr>
      </w:pPr>
      <w:r w:rsidRPr="00DB2F0B">
        <w:rPr>
          <w:rFonts w:hint="eastAsia"/>
          <w:lang w:val="es-ES"/>
        </w:rPr>
        <w:t>●</w:t>
      </w:r>
      <w:r w:rsidRPr="00DB2F0B">
        <w:rPr>
          <w:rFonts w:hint="eastAsia"/>
          <w:lang w:val="es-ES"/>
        </w:rPr>
        <w:t xml:space="preserve">  La organización del nuevo gobierno en forma de República.</w:t>
      </w:r>
    </w:p>
    <w:p w:rsidR="00DB2F0B" w:rsidRPr="00DB2F0B" w:rsidRDefault="00DB2F0B" w:rsidP="00DB2F0B">
      <w:pPr>
        <w:pStyle w:val="Recuerdasubttulo"/>
        <w:framePr w:w="5125" w:wrap="around" w:x="1458" w:y="258"/>
        <w:rPr>
          <w:lang w:val="es-ES"/>
        </w:rPr>
      </w:pPr>
      <w:r w:rsidRPr="00DB2F0B">
        <w:rPr>
          <w:rFonts w:hint="eastAsia"/>
          <w:lang w:val="es-ES"/>
        </w:rPr>
        <w:t>●</w:t>
      </w:r>
      <w:r w:rsidRPr="00DB2F0B">
        <w:rPr>
          <w:rFonts w:hint="eastAsia"/>
          <w:lang w:val="es-ES"/>
        </w:rPr>
        <w:t xml:space="preserve">  El derecho a sufragio.</w:t>
      </w:r>
    </w:p>
    <w:p w:rsidR="00DB2F0B" w:rsidRPr="00DB2F0B" w:rsidRDefault="00DB2F0B" w:rsidP="00DB2F0B">
      <w:pPr>
        <w:pStyle w:val="Recuerdasubttulo"/>
        <w:framePr w:w="5125" w:wrap="around" w:x="1458" w:y="258"/>
        <w:rPr>
          <w:lang w:val="es-ES"/>
        </w:rPr>
      </w:pPr>
      <w:r w:rsidRPr="00DB2F0B">
        <w:rPr>
          <w:rFonts w:hint="eastAsia"/>
          <w:lang w:val="es-ES"/>
        </w:rPr>
        <w:t>●</w:t>
      </w:r>
      <w:r w:rsidRPr="00DB2F0B">
        <w:rPr>
          <w:rFonts w:hint="eastAsia"/>
          <w:lang w:val="es-ES"/>
        </w:rPr>
        <w:t xml:space="preserve">  Los partidos políticos y la Constitución como nueva Carta Magna.</w:t>
      </w: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8D4836" w:rsidRDefault="008D4836" w:rsidP="008144FF">
      <w:pPr>
        <w:pStyle w:val="Prrafobsico"/>
        <w:ind w:firstLine="0"/>
      </w:pPr>
    </w:p>
    <w:p w:rsidR="00F47D9D" w:rsidRDefault="00F47D9D" w:rsidP="00F47D9D">
      <w:pPr>
        <w:pStyle w:val="Prrafobsico"/>
      </w:pPr>
    </w:p>
    <w:p w:rsidR="00F47D9D" w:rsidRDefault="00F47D9D" w:rsidP="00F47D9D">
      <w:pPr>
        <w:pStyle w:val="Prrafobsico"/>
      </w:pPr>
    </w:p>
    <w:p w:rsidR="008D4836" w:rsidRDefault="008D4836" w:rsidP="00F47D9D">
      <w:pPr>
        <w:pStyle w:val="Prrafobsico"/>
      </w:pPr>
    </w:p>
    <w:p w:rsidR="008D4836" w:rsidRDefault="008D4836" w:rsidP="00F47D9D">
      <w:pPr>
        <w:pStyle w:val="Prrafobsico"/>
      </w:pPr>
    </w:p>
    <w:p w:rsidR="008D4836" w:rsidRDefault="008D4836"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Pr="003F336B" w:rsidRDefault="00DB2F0B" w:rsidP="00DB2F0B">
      <w:pPr>
        <w:pStyle w:val="Actividades"/>
        <w:framePr w:wrap="notBeside"/>
        <w:rPr>
          <w:lang w:val="es-ES"/>
        </w:rPr>
      </w:pPr>
    </w:p>
    <w:p w:rsidR="00DB2F0B" w:rsidRDefault="00DB2F0B" w:rsidP="00DB2F0B">
      <w:pPr>
        <w:pStyle w:val="Actividadesttulo"/>
        <w:framePr w:wrap="notBeside"/>
      </w:pPr>
      <w:r>
        <w:t>ActividaDES</w:t>
      </w:r>
    </w:p>
    <w:p w:rsidR="00DB2F0B" w:rsidRPr="00DB2F0B" w:rsidRDefault="00DB2F0B" w:rsidP="00DB2F0B">
      <w:pPr>
        <w:pStyle w:val="Actividadestexto"/>
        <w:framePr w:wrap="notBeside"/>
        <w:rPr>
          <w:lang w:val="es-ES"/>
        </w:rPr>
      </w:pPr>
      <w:r w:rsidRPr="00DB2F0B">
        <w:rPr>
          <w:lang w:val="es-ES"/>
        </w:rPr>
        <w:t>¿Quiénes fueron los primeros colonos ingleses en Norteamérica y qué intereses ec</w:t>
      </w:r>
      <w:r w:rsidRPr="00DB2F0B">
        <w:rPr>
          <w:lang w:val="es-ES"/>
        </w:rPr>
        <w:t>o</w:t>
      </w:r>
      <w:r w:rsidRPr="00DB2F0B">
        <w:rPr>
          <w:lang w:val="es-ES"/>
        </w:rPr>
        <w:t>nómicos tenían en aquellas tierras?</w:t>
      </w:r>
      <w:r>
        <w:rPr>
          <w:lang w:val="es-ES"/>
        </w:rPr>
        <w:t xml:space="preserve"> </w:t>
      </w:r>
      <w:r w:rsidRPr="00DB2F0B">
        <w:rPr>
          <w:lang w:val="es-ES"/>
        </w:rPr>
        <w:t>¿Qué participación política les concedía la corona británica? ¿Cuál fue el motivo de su insurrección?</w:t>
      </w:r>
    </w:p>
    <w:p w:rsidR="00DB2F0B" w:rsidRPr="00DB2F0B" w:rsidRDefault="00DB2F0B" w:rsidP="00DB2F0B">
      <w:pPr>
        <w:pStyle w:val="Actividadestexto"/>
        <w:framePr w:wrap="notBeside"/>
        <w:rPr>
          <w:lang w:val="es-ES"/>
        </w:rPr>
      </w:pPr>
      <w:r w:rsidRPr="00DB2F0B">
        <w:rPr>
          <w:lang w:val="es-ES"/>
        </w:rPr>
        <w:t>¿Qué ideales ilustrados reivindicaban los colonos para su nuevo Estado? Búscalos en la Declaración de Derechos de Virginia.</w:t>
      </w:r>
    </w:p>
    <w:p w:rsidR="00DB2F0B" w:rsidRPr="00DB2F0B" w:rsidRDefault="00DB2F0B" w:rsidP="00DB2F0B">
      <w:pPr>
        <w:pStyle w:val="Actividadestexto"/>
        <w:framePr w:wrap="notBeside"/>
        <w:rPr>
          <w:lang w:val="es-ES"/>
        </w:rPr>
      </w:pPr>
      <w:r w:rsidRPr="00DB2F0B">
        <w:rPr>
          <w:lang w:val="es-ES"/>
        </w:rPr>
        <w:t xml:space="preserve">¿Encuentras diferencias entre la indumentaria de los personajes de la ilustración de la unidad anterior titulada El salón de madame </w:t>
      </w:r>
      <w:proofErr w:type="spellStart"/>
      <w:r w:rsidRPr="00DB2F0B">
        <w:rPr>
          <w:lang w:val="es-ES"/>
        </w:rPr>
        <w:t>Geoffrin</w:t>
      </w:r>
      <w:proofErr w:type="spellEnd"/>
      <w:r w:rsidRPr="00DB2F0B">
        <w:rPr>
          <w:lang w:val="es-ES"/>
        </w:rPr>
        <w:t xml:space="preserve">  en 1755 y de la Declaración de independencia de esta unidad?</w:t>
      </w: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DB2F0B" w:rsidRDefault="00DB2F0B" w:rsidP="00F47D9D">
      <w:pPr>
        <w:pStyle w:val="Prrafobsico"/>
      </w:pPr>
    </w:p>
    <w:p w:rsidR="00C231F9" w:rsidRPr="0071392D" w:rsidRDefault="00C231F9" w:rsidP="00C231F9">
      <w:pPr>
        <w:pStyle w:val="Imagenizquierda"/>
        <w:framePr w:wrap="notBeside" w:vAnchor="page" w:y="3818"/>
      </w:pPr>
      <w:r w:rsidRPr="0071392D">
        <w:t>1.   Que todos los impuestos sean pagados por los tres órdenes, sin ninguna excepción. Cada uno según sus posibilidades económicas.</w:t>
      </w:r>
    </w:p>
    <w:p w:rsidR="00C231F9" w:rsidRPr="0071392D" w:rsidRDefault="00C231F9" w:rsidP="00C231F9">
      <w:pPr>
        <w:pStyle w:val="Imagenizquierda"/>
        <w:framePr w:wrap="notBeside" w:vAnchor="page" w:y="3818"/>
      </w:pPr>
      <w:r w:rsidRPr="0071392D">
        <w:t>2.   Que haya una única ley para todo el Reino.</w:t>
      </w:r>
    </w:p>
    <w:p w:rsidR="00C231F9" w:rsidRPr="0071392D" w:rsidRDefault="00C231F9" w:rsidP="00C231F9">
      <w:pPr>
        <w:pStyle w:val="Imagenizquierda"/>
        <w:framePr w:wrap="notBeside" w:vAnchor="page" w:y="3818"/>
      </w:pPr>
      <w:r w:rsidRPr="0071392D">
        <w:t>3.   Exención de impuestos para todas las ferias y mercados y abolición de todos los peajes.</w:t>
      </w:r>
    </w:p>
    <w:p w:rsidR="00C231F9" w:rsidRPr="0071392D" w:rsidRDefault="00C231F9" w:rsidP="00C231F9">
      <w:pPr>
        <w:pStyle w:val="Imagenizquierda"/>
        <w:framePr w:wrap="notBeside" w:vAnchor="page" w:y="3818"/>
      </w:pPr>
      <w:r w:rsidRPr="0071392D">
        <w:t>4.   Supresión de toda clase de diezmo en especie.</w:t>
      </w:r>
    </w:p>
    <w:p w:rsidR="00C231F9" w:rsidRPr="0071392D" w:rsidRDefault="00C231F9" w:rsidP="00C231F9">
      <w:pPr>
        <w:pStyle w:val="Imagenizquierda"/>
        <w:framePr w:wrap="notBeside" w:vAnchor="page" w:y="3818"/>
      </w:pPr>
      <w:r w:rsidRPr="0071392D">
        <w:t>5.   Destrucción de pájaros, que hacen mucho daño tanto en el tiempo de la siembra como en el de la cosecha.</w:t>
      </w:r>
    </w:p>
    <w:p w:rsidR="00C231F9" w:rsidRPr="0071392D" w:rsidRDefault="00C231F9" w:rsidP="00C231F9">
      <w:pPr>
        <w:pStyle w:val="Imagenizquierda"/>
        <w:framePr w:wrap="notBeside" w:vAnchor="page" w:y="3818"/>
      </w:pPr>
      <w:r w:rsidRPr="0071392D">
        <w:t>6.   Que los derechos de las propiedades sean sagrados e inviolables.</w:t>
      </w:r>
    </w:p>
    <w:p w:rsidR="00C231F9" w:rsidRPr="0071392D" w:rsidRDefault="00C231F9" w:rsidP="00C231F9">
      <w:pPr>
        <w:pStyle w:val="Imagenizquierda"/>
        <w:framePr w:wrap="notBeside" w:vAnchor="page" w:y="3818"/>
      </w:pPr>
      <w:r w:rsidRPr="0071392D">
        <w:t>7.   Que se aplique la justicia más rápidamente y con menos parcialidad.</w:t>
      </w:r>
    </w:p>
    <w:p w:rsidR="00C231F9" w:rsidRPr="0071392D" w:rsidRDefault="00C231F9" w:rsidP="00C231F9">
      <w:pPr>
        <w:pStyle w:val="Imagenizquierda"/>
        <w:framePr w:wrap="notBeside" w:vAnchor="page" w:y="3818"/>
      </w:pPr>
      <w:r w:rsidRPr="0071392D">
        <w:t>8.   Abolición total de las corveas, sean de la clase que sean.</w:t>
      </w:r>
    </w:p>
    <w:p w:rsidR="00C231F9" w:rsidRPr="0071392D" w:rsidRDefault="00C231F9" w:rsidP="00C231F9">
      <w:pPr>
        <w:pStyle w:val="Imagenizquierda"/>
        <w:framePr w:wrap="notBeside" w:vAnchor="page" w:y="3818"/>
      </w:pPr>
    </w:p>
    <w:p w:rsidR="00C231F9" w:rsidRPr="0071392D" w:rsidRDefault="00C231F9" w:rsidP="00C231F9">
      <w:pPr>
        <w:pStyle w:val="Imagenizquierda"/>
        <w:framePr w:wrap="notBeside" w:vAnchor="page" w:y="3818"/>
      </w:pPr>
      <w:r w:rsidRPr="0071392D">
        <w:t>Cuadernos de quejas de los campesinos de Versalles. 1789.</w:t>
      </w:r>
    </w:p>
    <w:p w:rsidR="00DB2F0B" w:rsidRDefault="00F702CD" w:rsidP="003F336B">
      <w:pPr>
        <w:pStyle w:val="Nivel1"/>
      </w:pPr>
      <w:bookmarkStart w:id="4" w:name="_Toc429988927"/>
      <w:r>
        <w:t xml:space="preserve">2. </w:t>
      </w:r>
      <w:r w:rsidR="003F336B">
        <w:t>La Revolución Franc</w:t>
      </w:r>
      <w:r w:rsidR="003F336B">
        <w:t>e</w:t>
      </w:r>
      <w:r w:rsidR="003F336B">
        <w:t>sa de 1789: aspectos polít</w:t>
      </w:r>
      <w:r w:rsidR="003F336B">
        <w:t>i</w:t>
      </w:r>
      <w:r w:rsidR="003F336B">
        <w:t>cos y sociales</w:t>
      </w:r>
      <w:bookmarkEnd w:id="4"/>
    </w:p>
    <w:p w:rsidR="003F336B" w:rsidRDefault="003F336B" w:rsidP="003F336B">
      <w:pPr>
        <w:pStyle w:val="Prrafobsico"/>
        <w:rPr>
          <w:lang w:val="es-ES"/>
        </w:rPr>
      </w:pPr>
    </w:p>
    <w:p w:rsidR="003F336B" w:rsidRPr="003F336B" w:rsidRDefault="003F336B" w:rsidP="003F336B">
      <w:pPr>
        <w:pStyle w:val="Prrafobsico"/>
        <w:rPr>
          <w:lang w:val="es-ES"/>
        </w:rPr>
      </w:pPr>
      <w:r w:rsidRPr="003F336B">
        <w:rPr>
          <w:lang w:val="es-ES"/>
        </w:rPr>
        <w:t>La oleada revolucionaria liberal americana alcanzó a Francia (Revolución atlántica) donde el movimiento de op</w:t>
      </w:r>
      <w:r w:rsidRPr="003F336B">
        <w:rPr>
          <w:lang w:val="es-ES"/>
        </w:rPr>
        <w:t>o</w:t>
      </w:r>
      <w:r w:rsidRPr="003F336B">
        <w:rPr>
          <w:lang w:val="es-ES"/>
        </w:rPr>
        <w:t>sición al orden establecido comenzó en 1787. Anteriorme</w:t>
      </w:r>
      <w:r w:rsidRPr="003F336B">
        <w:rPr>
          <w:lang w:val="es-ES"/>
        </w:rPr>
        <w:t>n</w:t>
      </w:r>
      <w:r w:rsidRPr="003F336B">
        <w:rPr>
          <w:lang w:val="es-ES"/>
        </w:rPr>
        <w:t>te en los Países Bajos, Suiza, Polonia... habían estallado br</w:t>
      </w:r>
      <w:r w:rsidRPr="003F336B">
        <w:rPr>
          <w:lang w:val="es-ES"/>
        </w:rPr>
        <w:t>o</w:t>
      </w:r>
      <w:r w:rsidRPr="003F336B">
        <w:rPr>
          <w:lang w:val="es-ES"/>
        </w:rPr>
        <w:t>tes prerrevolucionarios que fueron aplastados.</w:t>
      </w:r>
    </w:p>
    <w:p w:rsidR="003F336B" w:rsidRPr="003F336B" w:rsidRDefault="003F336B" w:rsidP="003F336B">
      <w:pPr>
        <w:pStyle w:val="Prrafobsico"/>
        <w:rPr>
          <w:lang w:val="es-ES"/>
        </w:rPr>
      </w:pPr>
      <w:r w:rsidRPr="003F336B">
        <w:rPr>
          <w:lang w:val="es-ES"/>
        </w:rPr>
        <w:t>El origen de la Revolución francesa estuvo en la caótica situación de las finanzas creada por la Guerra de la Ind</w:t>
      </w:r>
      <w:r w:rsidRPr="003F336B">
        <w:rPr>
          <w:lang w:val="es-ES"/>
        </w:rPr>
        <w:t>e</w:t>
      </w:r>
      <w:r w:rsidRPr="003F336B">
        <w:rPr>
          <w:lang w:val="es-ES"/>
        </w:rPr>
        <w:t>pendencia Americana. Los ministros de Luis XVI intentaron resolver la difícil situación de la economía generalizando el sistema impositivo entre los órdenes privilegiados. La Asa</w:t>
      </w:r>
      <w:r w:rsidRPr="003F336B">
        <w:rPr>
          <w:lang w:val="es-ES"/>
        </w:rPr>
        <w:t>m</w:t>
      </w:r>
      <w:r w:rsidRPr="003F336B">
        <w:rPr>
          <w:lang w:val="es-ES"/>
        </w:rPr>
        <w:t>blea de nobles (notables) lo rechazó con el argumento de que el Rey no tenía potestad para limitar sus privilegios. Le exigieron a Luis XVI que convocara al Parlamento (los llam</w:t>
      </w:r>
      <w:r w:rsidRPr="003F336B">
        <w:rPr>
          <w:lang w:val="es-ES"/>
        </w:rPr>
        <w:t>a</w:t>
      </w:r>
      <w:r w:rsidRPr="003F336B">
        <w:rPr>
          <w:lang w:val="es-ES"/>
        </w:rPr>
        <w:t>dos Estados Generales) con el argumento de que sólo los auténticos representantes de la Nación podían aprobar un impuesto nuevo. Por tanto, fueron los nobles los que cue</w:t>
      </w:r>
      <w:r w:rsidRPr="003F336B">
        <w:rPr>
          <w:lang w:val="es-ES"/>
        </w:rPr>
        <w:t>s</w:t>
      </w:r>
      <w:r w:rsidRPr="003F336B">
        <w:rPr>
          <w:lang w:val="es-ES"/>
        </w:rPr>
        <w:t>tionaron en primer lugar el poder absoluto del Rey.</w:t>
      </w:r>
    </w:p>
    <w:p w:rsidR="003F336B" w:rsidRDefault="003F336B" w:rsidP="003F336B">
      <w:pPr>
        <w:pStyle w:val="Prrafobsico"/>
        <w:rPr>
          <w:lang w:val="es-ES"/>
        </w:rPr>
      </w:pPr>
      <w:r w:rsidRPr="003F336B">
        <w:rPr>
          <w:lang w:val="es-ES"/>
        </w:rPr>
        <w:t>Simultáneamente, en los últimos años del siglo XVIII se sucedieron varios malos años agrícolas. El alza de los pr</w:t>
      </w:r>
      <w:r w:rsidRPr="003F336B">
        <w:rPr>
          <w:lang w:val="es-ES"/>
        </w:rPr>
        <w:t>e</w:t>
      </w:r>
      <w:r w:rsidRPr="003F336B">
        <w:rPr>
          <w:lang w:val="es-ES"/>
        </w:rPr>
        <w:t>cios frenó la prosperidad de los veinte millones de campes</w:t>
      </w:r>
      <w:r w:rsidRPr="003F336B">
        <w:rPr>
          <w:lang w:val="es-ES"/>
        </w:rPr>
        <w:t>i</w:t>
      </w:r>
      <w:r w:rsidRPr="003F336B">
        <w:rPr>
          <w:lang w:val="es-ES"/>
        </w:rPr>
        <w:t>nos a quienes los nobles y otros propietarios dueños de las tierras subieron el precio de los arrendamientos y otros i</w:t>
      </w:r>
      <w:r w:rsidRPr="003F336B">
        <w:rPr>
          <w:lang w:val="es-ES"/>
        </w:rPr>
        <w:t>m</w:t>
      </w:r>
      <w:r w:rsidRPr="003F336B">
        <w:rPr>
          <w:lang w:val="es-ES"/>
        </w:rPr>
        <w:t>puestos feudales. Por su parte, los artesanos también h</w:t>
      </w:r>
      <w:r w:rsidRPr="003F336B">
        <w:rPr>
          <w:lang w:val="es-ES"/>
        </w:rPr>
        <w:t>a</w:t>
      </w:r>
      <w:r w:rsidRPr="003F336B">
        <w:rPr>
          <w:lang w:val="es-ES"/>
        </w:rPr>
        <w:t>bían prosperado gracias al desarrollo del comercio y se l</w:t>
      </w:r>
      <w:r w:rsidRPr="003F336B">
        <w:rPr>
          <w:lang w:val="es-ES"/>
        </w:rPr>
        <w:t>e</w:t>
      </w:r>
      <w:r w:rsidRPr="003F336B">
        <w:rPr>
          <w:lang w:val="es-ES"/>
        </w:rPr>
        <w:t>vantaron contra el Régimen cuando el gasto diario de pan, su alimento básico, supuso las cuatro quintas partes de sus ingresos.</w:t>
      </w:r>
    </w:p>
    <w:p w:rsidR="003F336B" w:rsidRDefault="003F336B" w:rsidP="003F336B">
      <w:pPr>
        <w:pStyle w:val="Prrafobsico"/>
        <w:rPr>
          <w:lang w:val="es-ES"/>
        </w:rPr>
      </w:pPr>
      <w:r w:rsidRPr="003F336B">
        <w:rPr>
          <w:lang w:val="es-ES"/>
        </w:rPr>
        <w:t>Por fin, los Estados generales se reunieron en 1789. Los electores confiaron a sus representantes un cuaderno de quejas. En el del Estado Llano, además de las demandas clásicas para eliminar ciertos derechos señoriales, se pedía una Constitución, la supresión de privilegios y la implant</w:t>
      </w:r>
      <w:r w:rsidRPr="003F336B">
        <w:rPr>
          <w:lang w:val="es-ES"/>
        </w:rPr>
        <w:t>a</w:t>
      </w:r>
      <w:r w:rsidRPr="003F336B">
        <w:rPr>
          <w:lang w:val="es-ES"/>
        </w:rPr>
        <w:t>ción del liberalismo económico.</w:t>
      </w:r>
    </w:p>
    <w:p w:rsidR="003F336B" w:rsidRDefault="003F336B" w:rsidP="003F336B">
      <w:pPr>
        <w:pStyle w:val="Prrafobsico"/>
        <w:rPr>
          <w:lang w:val="es-ES"/>
        </w:rPr>
      </w:pPr>
    </w:p>
    <w:p w:rsidR="003F336B" w:rsidRDefault="003F336B" w:rsidP="003F336B">
      <w:pPr>
        <w:pStyle w:val="Prrafobsico"/>
        <w:rPr>
          <w:lang w:val="es-ES"/>
        </w:rPr>
      </w:pPr>
    </w:p>
    <w:p w:rsidR="003F336B" w:rsidRPr="003F336B" w:rsidRDefault="003F336B" w:rsidP="003F336B">
      <w:pPr>
        <w:rPr>
          <w:rFonts w:ascii="FranklinGothic-Book" w:hAnsi="FranklinGothic-Book" w:cs="FranklinGothic-Book"/>
          <w:i/>
          <w:color w:val="000000"/>
          <w:szCs w:val="20"/>
        </w:rPr>
      </w:pPr>
    </w:p>
    <w:p w:rsidR="003F336B" w:rsidRPr="003F336B" w:rsidRDefault="003F336B" w:rsidP="003F336B">
      <w:pPr>
        <w:pStyle w:val="Prrafobsico"/>
        <w:rPr>
          <w:i/>
          <w:lang w:val="es-ES"/>
        </w:rPr>
      </w:pPr>
    </w:p>
    <w:p w:rsidR="003F336B" w:rsidRPr="003F336B" w:rsidRDefault="003F336B" w:rsidP="003F336B">
      <w:pPr>
        <w:pStyle w:val="Prrafobsico"/>
        <w:rPr>
          <w:i/>
          <w:lang w:val="es-ES"/>
        </w:rPr>
      </w:pPr>
    </w:p>
    <w:p w:rsidR="003F336B" w:rsidRDefault="003F336B" w:rsidP="003F336B">
      <w:pPr>
        <w:pStyle w:val="Prrafobsico"/>
        <w:rPr>
          <w:lang w:val="es-ES"/>
        </w:rPr>
      </w:pPr>
    </w:p>
    <w:p w:rsidR="003F336B" w:rsidRDefault="003F336B" w:rsidP="003F336B">
      <w:pPr>
        <w:pStyle w:val="Prrafobsico"/>
        <w:rPr>
          <w:lang w:val="es-ES"/>
        </w:rPr>
      </w:pPr>
    </w:p>
    <w:p w:rsidR="00C231F9" w:rsidRPr="0071392D" w:rsidRDefault="00C231F9" w:rsidP="00C231F9">
      <w:pPr>
        <w:pStyle w:val="Imagenizquierda"/>
        <w:framePr w:wrap="notBeside" w:vAnchor="page" w:x="1290" w:y="2245"/>
      </w:pPr>
      <w:r w:rsidRPr="0071392D">
        <w:t>1.   Que los diputados de los Estados Generales hagan todos los esfuerzos para que la votación se haga por cabeza  y  no por</w:t>
      </w:r>
    </w:p>
    <w:p w:rsidR="00C231F9" w:rsidRPr="0071392D" w:rsidRDefault="00C231F9" w:rsidP="00C231F9">
      <w:pPr>
        <w:pStyle w:val="Imagenizquierda"/>
        <w:framePr w:wrap="notBeside" w:vAnchor="page" w:x="1290" w:y="2245"/>
      </w:pPr>
      <w:r w:rsidRPr="0071392D">
        <w:t>Estamento.</w:t>
      </w:r>
    </w:p>
    <w:p w:rsidR="00C231F9" w:rsidRPr="0071392D" w:rsidRDefault="00C231F9" w:rsidP="00C231F9">
      <w:pPr>
        <w:pStyle w:val="Imagenizquierda"/>
        <w:framePr w:wrap="notBeside" w:vAnchor="page" w:x="1290" w:y="2245"/>
      </w:pPr>
      <w:r w:rsidRPr="0071392D">
        <w:t>2.   La declaración de los derechos del hombre y del ciudadano.</w:t>
      </w:r>
    </w:p>
    <w:p w:rsidR="00C231F9" w:rsidRPr="0071392D" w:rsidRDefault="00C231F9" w:rsidP="00C231F9">
      <w:pPr>
        <w:pStyle w:val="Imagenizquierda"/>
        <w:framePr w:wrap="notBeside" w:vAnchor="page" w:x="1290" w:y="2245"/>
      </w:pPr>
      <w:r w:rsidRPr="0071392D">
        <w:t>3.   Libertad de prensa y seguridad de la correspondencia.</w:t>
      </w:r>
    </w:p>
    <w:p w:rsidR="00C231F9" w:rsidRPr="0071392D" w:rsidRDefault="00C231F9" w:rsidP="00C231F9">
      <w:pPr>
        <w:pStyle w:val="Imagenizquierda"/>
        <w:framePr w:wrap="notBeside" w:vAnchor="page" w:x="1290" w:y="2245"/>
      </w:pPr>
    </w:p>
    <w:p w:rsidR="00C231F9" w:rsidRPr="003F336B" w:rsidRDefault="00C231F9" w:rsidP="00C231F9">
      <w:pPr>
        <w:pStyle w:val="Imagenizquierda"/>
        <w:framePr w:wrap="notBeside" w:vAnchor="page" w:x="1290" w:y="2245"/>
      </w:pPr>
      <w:r w:rsidRPr="0071392D">
        <w:t xml:space="preserve">Cuaderno de quejas de la comunidad urbana de Beaucaire. </w:t>
      </w:r>
      <w:r w:rsidRPr="003F336B">
        <w:t>1789</w:t>
      </w:r>
    </w:p>
    <w:p w:rsidR="003F336B" w:rsidRPr="003F336B" w:rsidRDefault="003F336B" w:rsidP="003F336B">
      <w:pPr>
        <w:rPr>
          <w:rFonts w:ascii="FranklinGothic-Book" w:hAnsi="FranklinGothic-Book" w:cs="FranklinGothic-Book"/>
          <w:color w:val="000000"/>
          <w:szCs w:val="20"/>
        </w:rPr>
      </w:pPr>
      <w:r>
        <w:rPr>
          <w:rFonts w:ascii="FranklinGothic-Book" w:hAnsi="FranklinGothic-Book" w:cs="FranklinGothic-Book"/>
          <w:color w:val="000000"/>
          <w:szCs w:val="20"/>
        </w:rPr>
        <w:t xml:space="preserve">La </w:t>
      </w:r>
      <w:r w:rsidRPr="003F336B">
        <w:rPr>
          <w:rFonts w:ascii="FranklinGothic-Book" w:hAnsi="FranklinGothic-Book" w:cs="FranklinGothic-Book"/>
          <w:color w:val="000000"/>
          <w:szCs w:val="20"/>
        </w:rPr>
        <w:t>forma monárquica de gobierno no era discutida práct</w:t>
      </w:r>
      <w:r w:rsidRPr="003F336B">
        <w:rPr>
          <w:rFonts w:ascii="FranklinGothic-Book" w:hAnsi="FranklinGothic-Book" w:cs="FranklinGothic-Book"/>
          <w:color w:val="000000"/>
          <w:szCs w:val="20"/>
        </w:rPr>
        <w:t>i</w:t>
      </w:r>
      <w:r w:rsidRPr="003F336B">
        <w:rPr>
          <w:rFonts w:ascii="FranklinGothic-Book" w:hAnsi="FranklinGothic-Book" w:cs="FranklinGothic-Book"/>
          <w:color w:val="000000"/>
          <w:szCs w:val="20"/>
        </w:rPr>
        <w:t>camente por nadie.</w:t>
      </w:r>
    </w:p>
    <w:p w:rsidR="003F336B" w:rsidRPr="003F336B" w:rsidRDefault="003F336B" w:rsidP="003F336B">
      <w:pPr>
        <w:rPr>
          <w:rFonts w:ascii="FranklinGothic-Book" w:hAnsi="FranklinGothic-Book" w:cs="FranklinGothic-Book"/>
          <w:color w:val="000000"/>
          <w:szCs w:val="20"/>
        </w:rPr>
      </w:pPr>
      <w:r w:rsidRPr="003F336B">
        <w:rPr>
          <w:rFonts w:ascii="FranklinGothic-Book" w:hAnsi="FranklinGothic-Book" w:cs="FranklinGothic-Book"/>
          <w:color w:val="000000"/>
          <w:szCs w:val="20"/>
        </w:rPr>
        <w:t>El Alto Clero y la Nobleza se negaron a votar por cabeza, como pedían los diputados del Tercer Estado; éstos, mayor</w:t>
      </w:r>
      <w:r w:rsidRPr="003F336B">
        <w:rPr>
          <w:rFonts w:ascii="FranklinGothic-Book" w:hAnsi="FranklinGothic-Book" w:cs="FranklinGothic-Book"/>
          <w:color w:val="000000"/>
          <w:szCs w:val="20"/>
        </w:rPr>
        <w:t>i</w:t>
      </w:r>
      <w:r w:rsidRPr="003F336B">
        <w:rPr>
          <w:rFonts w:ascii="FranklinGothic-Book" w:hAnsi="FranklinGothic-Book" w:cs="FranklinGothic-Book"/>
          <w:color w:val="000000"/>
          <w:szCs w:val="20"/>
        </w:rPr>
        <w:t>tariamente burgueses, considerando que representaban al 95% de la Nación, se constituyeron el 17 de junio en Asa</w:t>
      </w:r>
      <w:r w:rsidRPr="003F336B">
        <w:rPr>
          <w:rFonts w:ascii="FranklinGothic-Book" w:hAnsi="FranklinGothic-Book" w:cs="FranklinGothic-Book"/>
          <w:color w:val="000000"/>
          <w:szCs w:val="20"/>
        </w:rPr>
        <w:t>m</w:t>
      </w:r>
      <w:r w:rsidRPr="003F336B">
        <w:rPr>
          <w:rFonts w:ascii="FranklinGothic-Book" w:hAnsi="FranklinGothic-Book" w:cs="FranklinGothic-Book"/>
          <w:color w:val="000000"/>
          <w:szCs w:val="20"/>
        </w:rPr>
        <w:t>blea Nacional que, reunida en el espacio del Juego de Pelota (</w:t>
      </w:r>
      <w:proofErr w:type="spellStart"/>
      <w:r w:rsidRPr="003F336B">
        <w:rPr>
          <w:rFonts w:ascii="FranklinGothic-Book" w:hAnsi="FranklinGothic-Book" w:cs="FranklinGothic-Book"/>
          <w:color w:val="000000"/>
          <w:szCs w:val="20"/>
        </w:rPr>
        <w:t>Jeu</w:t>
      </w:r>
      <w:proofErr w:type="spellEnd"/>
      <w:r w:rsidRPr="003F336B">
        <w:rPr>
          <w:rFonts w:ascii="FranklinGothic-Book" w:hAnsi="FranklinGothic-Book" w:cs="FranklinGothic-Book"/>
          <w:color w:val="000000"/>
          <w:szCs w:val="20"/>
        </w:rPr>
        <w:t xml:space="preserve"> de </w:t>
      </w:r>
      <w:proofErr w:type="spellStart"/>
      <w:r w:rsidRPr="003F336B">
        <w:rPr>
          <w:rFonts w:ascii="FranklinGothic-Book" w:hAnsi="FranklinGothic-Book" w:cs="FranklinGothic-Book"/>
          <w:color w:val="000000"/>
          <w:szCs w:val="20"/>
        </w:rPr>
        <w:t>Paume</w:t>
      </w:r>
      <w:proofErr w:type="spellEnd"/>
      <w:r w:rsidRPr="003F336B">
        <w:rPr>
          <w:rFonts w:ascii="FranklinGothic-Book" w:hAnsi="FranklinGothic-Book" w:cs="FranklinGothic-Book"/>
          <w:color w:val="000000"/>
          <w:szCs w:val="20"/>
        </w:rPr>
        <w:t>), juraron reunirse y no separarse jamás hasta que la Constitución estuviese establecida y asegurada sobre fundamentos sólidos. Así fue como declararon el final de la monarquía absoluta e iniciaron lo que denominamos la fase burgu</w:t>
      </w:r>
      <w:r>
        <w:rPr>
          <w:rFonts w:ascii="FranklinGothic-Book" w:hAnsi="FranklinGothic-Book" w:cs="FranklinGothic-Book"/>
          <w:color w:val="000000"/>
          <w:szCs w:val="20"/>
        </w:rPr>
        <w:t xml:space="preserve">esa de la Revolución liberal al </w:t>
      </w:r>
      <w:r w:rsidRPr="003F336B">
        <w:rPr>
          <w:rFonts w:ascii="FranklinGothic-Book" w:hAnsi="FranklinGothic-Book" w:cs="FranklinGothic-Book"/>
          <w:color w:val="000000"/>
          <w:szCs w:val="20"/>
        </w:rPr>
        <w:t xml:space="preserve">mismo tiempo que el desarrollo del nacionalismo </w:t>
      </w:r>
      <w:proofErr w:type="spellStart"/>
      <w:r w:rsidRPr="003F336B">
        <w:rPr>
          <w:rFonts w:ascii="FranklinGothic-Book" w:hAnsi="FranklinGothic-Book" w:cs="FranklinGothic-Book"/>
          <w:color w:val="000000"/>
          <w:szCs w:val="20"/>
        </w:rPr>
        <w:t>congregador</w:t>
      </w:r>
      <w:proofErr w:type="spellEnd"/>
      <w:r w:rsidRPr="003F336B">
        <w:rPr>
          <w:rFonts w:ascii="FranklinGothic-Book" w:hAnsi="FranklinGothic-Book" w:cs="FranklinGothic-Book"/>
          <w:color w:val="000000"/>
          <w:szCs w:val="20"/>
        </w:rPr>
        <w:t xml:space="preserve">. A los diputados del Tercer Estado se les sumaron algunos nobles y ciertos miembros del clero, como Charles de </w:t>
      </w:r>
      <w:proofErr w:type="spellStart"/>
      <w:r w:rsidRPr="003F336B">
        <w:rPr>
          <w:rFonts w:ascii="FranklinGothic-Book" w:hAnsi="FranklinGothic-Book" w:cs="FranklinGothic-Book"/>
          <w:color w:val="000000"/>
          <w:szCs w:val="20"/>
        </w:rPr>
        <w:t>Tayllerand</w:t>
      </w:r>
      <w:proofErr w:type="spellEnd"/>
      <w:r w:rsidRPr="003F336B">
        <w:rPr>
          <w:rFonts w:ascii="FranklinGothic-Book" w:hAnsi="FranklinGothic-Book" w:cs="FranklinGothic-Book"/>
          <w:color w:val="000000"/>
          <w:szCs w:val="20"/>
        </w:rPr>
        <w:t xml:space="preserve"> (1754-1838).</w:t>
      </w:r>
    </w:p>
    <w:p w:rsidR="003F336B" w:rsidRPr="003F336B" w:rsidRDefault="003F336B" w:rsidP="003F336B">
      <w:pPr>
        <w:rPr>
          <w:rFonts w:ascii="FranklinGothic-Book" w:hAnsi="FranklinGothic-Book" w:cs="FranklinGothic-Book"/>
          <w:color w:val="000000"/>
          <w:szCs w:val="20"/>
        </w:rPr>
      </w:pPr>
      <w:r w:rsidRPr="003F336B">
        <w:rPr>
          <w:rFonts w:ascii="FranklinGothic-Book" w:hAnsi="FranklinGothic-Book" w:cs="FranklinGothic-Book"/>
          <w:color w:val="000000"/>
          <w:szCs w:val="20"/>
        </w:rPr>
        <w:t xml:space="preserve">Al estudiar la Revolución, algunos contemporáneos como el obispo Edmund </w:t>
      </w:r>
      <w:proofErr w:type="spellStart"/>
      <w:r w:rsidRPr="003F336B">
        <w:rPr>
          <w:rFonts w:ascii="FranklinGothic-Book" w:hAnsi="FranklinGothic-Book" w:cs="FranklinGothic-Book"/>
          <w:color w:val="000000"/>
          <w:szCs w:val="20"/>
        </w:rPr>
        <w:t>Burke</w:t>
      </w:r>
      <w:proofErr w:type="spellEnd"/>
      <w:r w:rsidRPr="003F336B">
        <w:rPr>
          <w:rFonts w:ascii="FranklinGothic-Book" w:hAnsi="FranklinGothic-Book" w:cs="FranklinGothic-Book"/>
          <w:color w:val="000000"/>
          <w:szCs w:val="20"/>
        </w:rPr>
        <w:t xml:space="preserve"> (1729-1797), consideraron que fue “producto de las diabólicas maquinaciones de grupos soci</w:t>
      </w:r>
      <w:r w:rsidRPr="003F336B">
        <w:rPr>
          <w:rFonts w:ascii="FranklinGothic-Book" w:hAnsi="FranklinGothic-Book" w:cs="FranklinGothic-Book"/>
          <w:color w:val="000000"/>
          <w:szCs w:val="20"/>
        </w:rPr>
        <w:t>a</w:t>
      </w:r>
      <w:r w:rsidRPr="003F336B">
        <w:rPr>
          <w:rFonts w:ascii="FranklinGothic-Book" w:hAnsi="FranklinGothic-Book" w:cs="FranklinGothic-Book"/>
          <w:color w:val="000000"/>
          <w:szCs w:val="20"/>
        </w:rPr>
        <w:t>les egoístas y subversivos” (los ilustrados); mientras que p</w:t>
      </w:r>
      <w:r w:rsidRPr="003F336B">
        <w:rPr>
          <w:rFonts w:ascii="FranklinGothic-Book" w:hAnsi="FranklinGothic-Book" w:cs="FranklinGothic-Book"/>
          <w:color w:val="000000"/>
          <w:szCs w:val="20"/>
        </w:rPr>
        <w:t>a</w:t>
      </w:r>
      <w:r w:rsidRPr="003F336B">
        <w:rPr>
          <w:rFonts w:ascii="FranklinGothic-Book" w:hAnsi="FranklinGothic-Book" w:cs="FranklinGothic-Book"/>
          <w:color w:val="000000"/>
          <w:szCs w:val="20"/>
        </w:rPr>
        <w:t>ra otros, como Alexis de Tocqueville (1805-1859) fue la leg</w:t>
      </w:r>
      <w:r w:rsidRPr="003F336B">
        <w:rPr>
          <w:rFonts w:ascii="FranklinGothic-Book" w:hAnsi="FranklinGothic-Book" w:cs="FranklinGothic-Book"/>
          <w:color w:val="000000"/>
          <w:szCs w:val="20"/>
        </w:rPr>
        <w:t>í</w:t>
      </w:r>
      <w:r w:rsidRPr="003F336B">
        <w:rPr>
          <w:rFonts w:ascii="FranklinGothic-Book" w:hAnsi="FranklinGothic-Book" w:cs="FranklinGothic-Book"/>
          <w:color w:val="000000"/>
          <w:szCs w:val="20"/>
        </w:rPr>
        <w:t>tima protesta política de las clases medias contra las tir</w:t>
      </w:r>
      <w:r w:rsidRPr="003F336B">
        <w:rPr>
          <w:rFonts w:ascii="FranklinGothic-Book" w:hAnsi="FranklinGothic-Book" w:cs="FranklinGothic-Book"/>
          <w:color w:val="000000"/>
          <w:szCs w:val="20"/>
        </w:rPr>
        <w:t>a</w:t>
      </w:r>
      <w:r w:rsidRPr="003F336B">
        <w:rPr>
          <w:rFonts w:ascii="FranklinGothic-Book" w:hAnsi="FranklinGothic-Book" w:cs="FranklinGothic-Book"/>
          <w:color w:val="000000"/>
          <w:szCs w:val="20"/>
        </w:rPr>
        <w:t>nías, residuos feudales y privilegios del Antiguo Régimen.</w:t>
      </w:r>
    </w:p>
    <w:p w:rsidR="003F336B" w:rsidRDefault="003F336B" w:rsidP="003F336B">
      <w:pPr>
        <w:pStyle w:val="Prrafobsico"/>
        <w:rPr>
          <w:lang w:val="es-ES"/>
        </w:rPr>
      </w:pPr>
    </w:p>
    <w:p w:rsidR="003F336B" w:rsidRDefault="003F336B" w:rsidP="003F336B">
      <w:pPr>
        <w:pStyle w:val="Nivel2"/>
      </w:pPr>
      <w:bookmarkStart w:id="5" w:name="_Toc429988928"/>
      <w:r w:rsidRPr="003F336B">
        <w:t>2.1. La Asamblea Nacional y Constit</w:t>
      </w:r>
      <w:r w:rsidRPr="003F336B">
        <w:t>u</w:t>
      </w:r>
      <w:r w:rsidRPr="003F336B">
        <w:t>yente (1789-1791)</w:t>
      </w:r>
      <w:bookmarkEnd w:id="5"/>
    </w:p>
    <w:p w:rsidR="003F336B" w:rsidRDefault="003F336B" w:rsidP="003F336B">
      <w:pPr>
        <w:pStyle w:val="Prrafobsico"/>
        <w:rPr>
          <w:lang w:val="es-ES"/>
        </w:rPr>
      </w:pPr>
      <w:r w:rsidRPr="003F336B">
        <w:rPr>
          <w:lang w:val="es-ES"/>
        </w:rPr>
        <w:t>La Nación la constituía, por tanto, el Tercer Estado, té</w:t>
      </w:r>
      <w:r w:rsidRPr="003F336B">
        <w:rPr>
          <w:lang w:val="es-ES"/>
        </w:rPr>
        <w:t>r</w:t>
      </w:r>
      <w:r w:rsidRPr="003F336B">
        <w:rPr>
          <w:lang w:val="es-ES"/>
        </w:rPr>
        <w:t xml:space="preserve">mino que comenzó a señalar al pueblo como sujeto político capaz de luchar contra el absolutismo tal y como lo definió un panfleto escrito por el abate Emmanuel </w:t>
      </w:r>
      <w:proofErr w:type="spellStart"/>
      <w:r w:rsidRPr="003F336B">
        <w:rPr>
          <w:lang w:val="es-ES"/>
        </w:rPr>
        <w:t>Sieyès</w:t>
      </w:r>
      <w:proofErr w:type="spellEnd"/>
      <w:r w:rsidRPr="003F336B">
        <w:rPr>
          <w:lang w:val="es-ES"/>
        </w:rPr>
        <w:t>.</w:t>
      </w:r>
    </w:p>
    <w:p w:rsidR="003F336B" w:rsidRPr="003F336B" w:rsidRDefault="003F336B" w:rsidP="003F336B">
      <w:pPr>
        <w:pStyle w:val="Prrafobsico"/>
        <w:rPr>
          <w:lang w:val="es-ES"/>
        </w:rPr>
      </w:pPr>
      <w:r w:rsidRPr="003F336B">
        <w:rPr>
          <w:lang w:val="es-ES"/>
        </w:rPr>
        <w:t xml:space="preserve">El 9 de julio la Asamblea Nacional quedó constituida en Constituyente. Se organizó en partidos políticos surgidos del primitivo grupo de los patriotas que se sentaban por grupos de derecha a izquierda. Los cistercienses eran monárquicos; mientras que los girondinos y los jacobinos, éstos últimos la izquierda más radical apoyada por las masas populares, a la que pertenecían </w:t>
      </w:r>
      <w:proofErr w:type="spellStart"/>
      <w:r w:rsidRPr="003F336B">
        <w:rPr>
          <w:lang w:val="es-ES"/>
        </w:rPr>
        <w:t>Danton</w:t>
      </w:r>
      <w:proofErr w:type="spellEnd"/>
      <w:r w:rsidRPr="003F336B">
        <w:rPr>
          <w:lang w:val="es-ES"/>
        </w:rPr>
        <w:t xml:space="preserve">, </w:t>
      </w:r>
      <w:proofErr w:type="spellStart"/>
      <w:r w:rsidRPr="003F336B">
        <w:rPr>
          <w:lang w:val="es-ES"/>
        </w:rPr>
        <w:t>Marat</w:t>
      </w:r>
      <w:proofErr w:type="spellEnd"/>
      <w:r w:rsidRPr="003F336B">
        <w:rPr>
          <w:lang w:val="es-ES"/>
        </w:rPr>
        <w:t xml:space="preserve"> y </w:t>
      </w:r>
      <w:proofErr w:type="spellStart"/>
      <w:r w:rsidRPr="003F336B">
        <w:rPr>
          <w:lang w:val="es-ES"/>
        </w:rPr>
        <w:t>Robespierre</w:t>
      </w:r>
      <w:proofErr w:type="spellEnd"/>
      <w:r w:rsidRPr="003F336B">
        <w:rPr>
          <w:lang w:val="es-ES"/>
        </w:rPr>
        <w:t>, eran republ</w:t>
      </w:r>
      <w:r w:rsidRPr="003F336B">
        <w:rPr>
          <w:lang w:val="es-ES"/>
        </w:rPr>
        <w:t>i</w:t>
      </w:r>
      <w:r w:rsidRPr="003F336B">
        <w:rPr>
          <w:lang w:val="es-ES"/>
        </w:rPr>
        <w:t>canos.</w:t>
      </w:r>
    </w:p>
    <w:p w:rsidR="003F336B" w:rsidRDefault="003F336B" w:rsidP="005924A3">
      <w:pPr>
        <w:pStyle w:val="Prrafobsico"/>
        <w:rPr>
          <w:lang w:val="es-ES"/>
        </w:rPr>
      </w:pPr>
      <w:r w:rsidRPr="003F336B">
        <w:rPr>
          <w:lang w:val="es-ES"/>
        </w:rPr>
        <w:t>El rey Luis XVI comenzó a reunir su ejército en las afueras de Paris para disolver a la muchedumbre que protestaba a</w:t>
      </w:r>
      <w:r w:rsidRPr="003F336B">
        <w:rPr>
          <w:lang w:val="es-ES"/>
        </w:rPr>
        <w:t>i</w:t>
      </w:r>
      <w:r w:rsidRPr="003F336B">
        <w:rPr>
          <w:lang w:val="es-ES"/>
        </w:rPr>
        <w:t>radamente por la continua subida de precios y para presi</w:t>
      </w:r>
      <w:r w:rsidRPr="003F336B">
        <w:rPr>
          <w:lang w:val="es-ES"/>
        </w:rPr>
        <w:t>o</w:t>
      </w:r>
      <w:r w:rsidRPr="003F336B">
        <w:rPr>
          <w:lang w:val="es-ES"/>
        </w:rPr>
        <w:t>nar a la Asamblea, que pedía reformas profundas. Entonces, los campesinos, artesanos y burgueses de París se sublev</w:t>
      </w:r>
      <w:r w:rsidRPr="003F336B">
        <w:rPr>
          <w:lang w:val="es-ES"/>
        </w:rPr>
        <w:t>a</w:t>
      </w:r>
      <w:r w:rsidRPr="003F336B">
        <w:rPr>
          <w:lang w:val="es-ES"/>
        </w:rPr>
        <w:t xml:space="preserve">ron el 14 de julio, asaltaron los depósitos de armas de la Bastilla, prisión del Estado y símbolo de la arbitrariedad real, y la tomaron. Desde París la Revolución se extendió por toda Francia. Los campesinos tomaron los castillos y generaron la Grande </w:t>
      </w:r>
      <w:proofErr w:type="spellStart"/>
      <w:r w:rsidRPr="003F336B">
        <w:rPr>
          <w:lang w:val="es-ES"/>
        </w:rPr>
        <w:t>Peur</w:t>
      </w:r>
      <w:proofErr w:type="spellEnd"/>
      <w:r w:rsidRPr="003F336B">
        <w:rPr>
          <w:lang w:val="es-ES"/>
        </w:rPr>
        <w:t xml:space="preserve"> (el gran miedo) entre la nobleza rural. Ante e</w:t>
      </w:r>
      <w:r w:rsidRPr="003F336B">
        <w:rPr>
          <w:lang w:val="es-ES"/>
        </w:rPr>
        <w:t>s</w:t>
      </w:r>
      <w:r w:rsidRPr="003F336B">
        <w:rPr>
          <w:lang w:val="es-ES"/>
        </w:rPr>
        <w:t>tos hechos, el 4 de agosto, la Asamblea declaró la abolición del feuda</w:t>
      </w:r>
      <w:r w:rsidR="005924A3">
        <w:rPr>
          <w:lang w:val="es-ES"/>
        </w:rPr>
        <w:t xml:space="preserve">lismo y proclamó la Declaración </w:t>
      </w:r>
      <w:r w:rsidRPr="003F336B">
        <w:rPr>
          <w:lang w:val="es-ES"/>
        </w:rPr>
        <w:t>de los Derechos del Hombre y del Ciudadano.</w:t>
      </w:r>
    </w:p>
    <w:p w:rsidR="00C231F9" w:rsidRPr="003F336B" w:rsidRDefault="00C231F9" w:rsidP="00C231F9">
      <w:pPr>
        <w:pStyle w:val="Imagenizquierda"/>
        <w:framePr w:wrap="notBeside" w:vAnchor="page" w:x="1575" w:y="1440"/>
      </w:pPr>
      <w:r w:rsidRPr="003F336B">
        <w:t>¿Qué es el Tercer Estado? Todo.</w:t>
      </w:r>
    </w:p>
    <w:p w:rsidR="00C231F9" w:rsidRPr="003F336B" w:rsidRDefault="00C231F9" w:rsidP="00C231F9">
      <w:pPr>
        <w:pStyle w:val="Imagenizquierda"/>
        <w:framePr w:wrap="notBeside" w:vAnchor="page" w:x="1575" w:y="1440"/>
      </w:pPr>
      <w:r w:rsidRPr="003F336B">
        <w:t>¿Qué ha sido hasta el presente en el orden político? Nada.</w:t>
      </w:r>
    </w:p>
    <w:p w:rsidR="00C231F9" w:rsidRPr="003F336B" w:rsidRDefault="00C231F9" w:rsidP="00C231F9">
      <w:pPr>
        <w:pStyle w:val="Imagenizquierda"/>
        <w:framePr w:wrap="notBeside" w:vAnchor="page" w:x="1575" w:y="1440"/>
      </w:pPr>
      <w:r w:rsidRPr="003F336B">
        <w:t>¿Qué pide? Ser algo.</w:t>
      </w:r>
    </w:p>
    <w:p w:rsidR="00C231F9" w:rsidRDefault="00C231F9" w:rsidP="00C231F9">
      <w:pPr>
        <w:pStyle w:val="Imagenizquierda"/>
        <w:framePr w:wrap="notBeside" w:vAnchor="page" w:x="1575" w:y="1440"/>
      </w:pPr>
      <w:r w:rsidRPr="003F336B">
        <w:t>¿Quién se atrevería a decir que el estado llano no contiene en sí todo lo necesario para formar una nación completa? Es un hombre fuerte y robusto que tiene aún  un brazo encadenado. Si se hiciera desaparecer al orden privilegiado, la nación no sería algo menos, sino algo más. ¿Qué sería el estado llano sin el orden privilegiado? Todo, pero un todo libre y floreciente. Todo marcharía infinitamente mejor sin los otros (...) ¿Qué es una nación? Un cuerpo de asociados que viven bajo una l</w:t>
      </w:r>
      <w:r>
        <w:t xml:space="preserve">ey común y representados por la misma </w:t>
      </w:r>
      <w:r w:rsidRPr="003F336B">
        <w:t xml:space="preserve">legislatura.    </w:t>
      </w:r>
    </w:p>
    <w:p w:rsidR="00C231F9" w:rsidRPr="003F336B" w:rsidRDefault="00C231F9" w:rsidP="00C231F9">
      <w:pPr>
        <w:pStyle w:val="Imagenizquierda"/>
        <w:framePr w:wrap="notBeside" w:vAnchor="page" w:x="1575" w:y="1440"/>
      </w:pPr>
      <w:r w:rsidRPr="003F336B">
        <w:t xml:space="preserve">                                                                                                                                            ¿Qué es el Estado Llano? 1789</w:t>
      </w:r>
    </w:p>
    <w:p w:rsidR="00F702CD" w:rsidRDefault="00F702CD" w:rsidP="005924A3">
      <w:pPr>
        <w:pStyle w:val="Prrafobsico"/>
        <w:rPr>
          <w:lang w:val="es-ES"/>
        </w:rPr>
      </w:pPr>
    </w:p>
    <w:p w:rsidR="005924A3" w:rsidRPr="005924A3" w:rsidRDefault="005924A3" w:rsidP="005924A3">
      <w:pPr>
        <w:pStyle w:val="Prrafobsico"/>
        <w:rPr>
          <w:lang w:val="es-ES"/>
        </w:rPr>
      </w:pPr>
      <w:r w:rsidRPr="005924A3">
        <w:rPr>
          <w:lang w:val="es-ES"/>
        </w:rPr>
        <w:t>En 1790 la Asamblea Constituyente aprobó la Constit</w:t>
      </w:r>
      <w:r w:rsidRPr="005924A3">
        <w:rPr>
          <w:lang w:val="es-ES"/>
        </w:rPr>
        <w:t>u</w:t>
      </w:r>
      <w:r w:rsidRPr="005924A3">
        <w:rPr>
          <w:lang w:val="es-ES"/>
        </w:rPr>
        <w:t>ción civil del clero con la que ponía fin a los privilegios del estamento clerical. Los miembros del antiguo orden pasaron a ser “funcionarios eclesiásticos” y recibieron un sueldo c</w:t>
      </w:r>
      <w:r w:rsidRPr="005924A3">
        <w:rPr>
          <w:lang w:val="es-ES"/>
        </w:rPr>
        <w:t>o</w:t>
      </w:r>
      <w:r w:rsidRPr="005924A3">
        <w:rPr>
          <w:lang w:val="es-ES"/>
        </w:rPr>
        <w:t>mo compensación a la primera desamortización de sus bi</w:t>
      </w:r>
      <w:r w:rsidRPr="005924A3">
        <w:rPr>
          <w:lang w:val="es-ES"/>
        </w:rPr>
        <w:t>e</w:t>
      </w:r>
      <w:r w:rsidRPr="005924A3">
        <w:rPr>
          <w:lang w:val="es-ES"/>
        </w:rPr>
        <w:t>nes que se había realizado y a la desaparición del diezmo.  Una parte de ellos se negó a jurar fidelidad a la Constitución porque el Papa la había condenado. De este modo se creó un conflicto entre la Iglesia y el Estado, y los católicos fra</w:t>
      </w:r>
      <w:r w:rsidRPr="005924A3">
        <w:rPr>
          <w:lang w:val="es-ES"/>
        </w:rPr>
        <w:t>n</w:t>
      </w:r>
      <w:r w:rsidRPr="005924A3">
        <w:rPr>
          <w:lang w:val="es-ES"/>
        </w:rPr>
        <w:t>ceses quedaron divididos.</w:t>
      </w:r>
    </w:p>
    <w:p w:rsidR="005924A3" w:rsidRPr="005924A3" w:rsidRDefault="005924A3" w:rsidP="005924A3">
      <w:pPr>
        <w:pStyle w:val="Prrafobsico"/>
        <w:rPr>
          <w:lang w:val="es-ES"/>
        </w:rPr>
      </w:pPr>
    </w:p>
    <w:p w:rsidR="005924A3" w:rsidRDefault="005924A3" w:rsidP="005924A3">
      <w:pPr>
        <w:pStyle w:val="Prrafobsico"/>
        <w:rPr>
          <w:lang w:val="es-ES"/>
        </w:rPr>
      </w:pPr>
      <w:r w:rsidRPr="005924A3">
        <w:rPr>
          <w:lang w:val="es-ES"/>
        </w:rPr>
        <w:t>La Asamblea Constituyente también estableció el liber</w:t>
      </w:r>
      <w:r w:rsidRPr="005924A3">
        <w:rPr>
          <w:lang w:val="es-ES"/>
        </w:rPr>
        <w:t>a</w:t>
      </w:r>
      <w:r w:rsidRPr="005924A3">
        <w:rPr>
          <w:lang w:val="es-ES"/>
        </w:rPr>
        <w:t xml:space="preserve">lismo económico y acabó con los privilegios de gremios y empresarios (Ley Le </w:t>
      </w:r>
      <w:proofErr w:type="spellStart"/>
      <w:r w:rsidRPr="005924A3">
        <w:rPr>
          <w:lang w:val="es-ES"/>
        </w:rPr>
        <w:t>Chapelier</w:t>
      </w:r>
      <w:proofErr w:type="spellEnd"/>
      <w:r w:rsidRPr="005924A3">
        <w:rPr>
          <w:lang w:val="es-ES"/>
        </w:rPr>
        <w:t>); abolió las aduanas interiores para unificar el espacio económico; descentralizó la admini</w:t>
      </w:r>
      <w:r w:rsidRPr="005924A3">
        <w:rPr>
          <w:lang w:val="es-ES"/>
        </w:rPr>
        <w:t>s</w:t>
      </w:r>
      <w:r w:rsidRPr="005924A3">
        <w:rPr>
          <w:lang w:val="es-ES"/>
        </w:rPr>
        <w:t>tración con la creación de los Departamentos franceses y organizó la Guardia Nacional para mantener el orden públ</w:t>
      </w:r>
      <w:r w:rsidRPr="005924A3">
        <w:rPr>
          <w:lang w:val="es-ES"/>
        </w:rPr>
        <w:t>i</w:t>
      </w:r>
      <w:r w:rsidRPr="005924A3">
        <w:rPr>
          <w:lang w:val="es-ES"/>
        </w:rPr>
        <w:t>co.</w:t>
      </w:r>
    </w:p>
    <w:p w:rsidR="005924A3" w:rsidRDefault="005924A3" w:rsidP="005924A3">
      <w:pPr>
        <w:pStyle w:val="Nivel2"/>
      </w:pPr>
      <w:bookmarkStart w:id="6" w:name="_Toc429988929"/>
      <w:r w:rsidRPr="005924A3">
        <w:t>2.2. La monarquía constitucional. La Asamblea legislativa (1791-1792)</w:t>
      </w:r>
      <w:bookmarkEnd w:id="6"/>
    </w:p>
    <w:p w:rsidR="005924A3" w:rsidRPr="005924A3" w:rsidRDefault="005924A3" w:rsidP="005924A3">
      <w:pPr>
        <w:pStyle w:val="Prrafobsico"/>
        <w:rPr>
          <w:lang w:val="es-ES"/>
        </w:rPr>
      </w:pPr>
      <w:r w:rsidRPr="005924A3">
        <w:rPr>
          <w:lang w:val="es-ES"/>
        </w:rPr>
        <w:t>En 1791 se aprobó la que sería la primera Constitución de Europa. A pesar de que incluyó como preámbulo la</w:t>
      </w:r>
    </w:p>
    <w:p w:rsidR="005924A3" w:rsidRPr="005924A3" w:rsidRDefault="005924A3" w:rsidP="005924A3">
      <w:pPr>
        <w:pStyle w:val="Prrafobsico"/>
        <w:rPr>
          <w:lang w:val="es-ES"/>
        </w:rPr>
      </w:pPr>
      <w:r w:rsidRPr="005924A3">
        <w:rPr>
          <w:lang w:val="es-ES"/>
        </w:rPr>
        <w:t>Declaración de Derechos del Hombre y del Ciudadano, expresó la ideología de la burguesía más conservadora.</w:t>
      </w:r>
    </w:p>
    <w:p w:rsidR="005924A3" w:rsidRPr="005924A3" w:rsidRDefault="005924A3" w:rsidP="005924A3">
      <w:pPr>
        <w:pStyle w:val="Prrafobsico"/>
        <w:rPr>
          <w:lang w:val="es-ES"/>
        </w:rPr>
      </w:pPr>
      <w:r w:rsidRPr="005924A3">
        <w:rPr>
          <w:lang w:val="es-ES"/>
        </w:rPr>
        <w:t>En la Constitución de 1791 se proclamó la Monarquía constitucional parlamentaria, el llamado sufragio censitario (que reducía el censo a los “ciudadanos activos”, el 15% de la población masculina) y la separación de poderes. El poder legislativo quedaría en manos de la Asamblea Nacional y el Rey podría controlar al poder ejecutivo, aunque dando cue</w:t>
      </w:r>
      <w:r w:rsidRPr="005924A3">
        <w:rPr>
          <w:lang w:val="es-ES"/>
        </w:rPr>
        <w:t>n</w:t>
      </w:r>
      <w:r w:rsidRPr="005924A3">
        <w:rPr>
          <w:lang w:val="es-ES"/>
        </w:rPr>
        <w:t>ta de su gestión, y conservaría el mando supremo del Ejérc</w:t>
      </w:r>
      <w:r w:rsidRPr="005924A3">
        <w:rPr>
          <w:lang w:val="es-ES"/>
        </w:rPr>
        <w:t>i</w:t>
      </w:r>
      <w:r w:rsidRPr="005924A3">
        <w:rPr>
          <w:lang w:val="es-ES"/>
        </w:rPr>
        <w:t>to y de la Marina.</w:t>
      </w:r>
    </w:p>
    <w:p w:rsidR="005924A3" w:rsidRPr="005924A3" w:rsidRDefault="005924A3" w:rsidP="005924A3">
      <w:pPr>
        <w:pStyle w:val="Prrafobsico"/>
        <w:rPr>
          <w:lang w:val="es-ES"/>
        </w:rPr>
      </w:pPr>
      <w:r w:rsidRPr="005924A3">
        <w:rPr>
          <w:lang w:val="es-ES"/>
        </w:rPr>
        <w:t>Sin embargo Luis XVI, muy influenciado por la condena del Papa a la Constitución del clero, pidió ayuda militar al emperador de Austria, hermano de su esposa María Antoni</w:t>
      </w:r>
      <w:r w:rsidRPr="005924A3">
        <w:rPr>
          <w:lang w:val="es-ES"/>
        </w:rPr>
        <w:t>e</w:t>
      </w:r>
      <w:r w:rsidRPr="005924A3">
        <w:rPr>
          <w:lang w:val="es-ES"/>
        </w:rPr>
        <w:t>ta, e intentó huir allí. Los jacobinos acusaron al rey de col</w:t>
      </w:r>
      <w:r w:rsidRPr="005924A3">
        <w:rPr>
          <w:lang w:val="es-ES"/>
        </w:rPr>
        <w:t>a</w:t>
      </w:r>
      <w:r w:rsidRPr="005924A3">
        <w:rPr>
          <w:lang w:val="es-ES"/>
        </w:rPr>
        <w:t>boración con el enemigo, lo declararon traidor a su patria y lo encarcelaron. Desde entonces Europa se dividió ideológ</w:t>
      </w:r>
      <w:r w:rsidRPr="005924A3">
        <w:rPr>
          <w:lang w:val="es-ES"/>
        </w:rPr>
        <w:t>i</w:t>
      </w:r>
      <w:r w:rsidRPr="005924A3">
        <w:rPr>
          <w:lang w:val="es-ES"/>
        </w:rPr>
        <w:t>camente. Una parte (las regiones de Bélgica y Saboya donde había un importante número de patriotas) se puso a favor de la Revolución; mientras que las monarquías de España, Au</w:t>
      </w:r>
      <w:r w:rsidRPr="005924A3">
        <w:rPr>
          <w:lang w:val="es-ES"/>
        </w:rPr>
        <w:t>s</w:t>
      </w:r>
      <w:r w:rsidRPr="005924A3">
        <w:rPr>
          <w:lang w:val="es-ES"/>
        </w:rPr>
        <w:t>tria, Prusia y Rusia lo hicieron en contra y acogieron a los franceses contrarrevolucionarios que se exiliaban.</w:t>
      </w:r>
    </w:p>
    <w:p w:rsidR="00AF2A44" w:rsidRPr="0071392D" w:rsidRDefault="00AF2A44" w:rsidP="00AF2A44">
      <w:pPr>
        <w:pStyle w:val="Imagenizquierda"/>
        <w:framePr w:wrap="notBeside" w:vAnchor="page" w:x="1324" w:y="1408"/>
      </w:pPr>
      <w:r w:rsidRPr="0071392D">
        <w:t>La Declaración de los Derechos del Hombre y del Ciudadano recogía los principios de la Declaración de Derechos de Virginia, pero con una novedad importante:</w:t>
      </w:r>
    </w:p>
    <w:p w:rsidR="00AF2A44" w:rsidRPr="0071392D" w:rsidRDefault="00AF2A44" w:rsidP="00AF2A44">
      <w:pPr>
        <w:pStyle w:val="Imagenizquierda"/>
        <w:framePr w:wrap="notBeside" w:vAnchor="page" w:x="1324" w:y="1408"/>
      </w:pPr>
      <w:r w:rsidRPr="0071392D">
        <w:t>Los representantes del pueblo francés, considerando que la ignorancia, el olvido o el desprecio de los derechos del hombre, son las únicas causas de las desgracias públicas y de la corrupción de los gobiernos, ha resuelto exponer los derechos naturales, inalienables y sagrados del hombre(...) bajo los auspicios del Ser Supremo (...)</w:t>
      </w:r>
    </w:p>
    <w:p w:rsidR="00AF2A44" w:rsidRPr="0071392D" w:rsidRDefault="00AF2A44" w:rsidP="00AF2A44">
      <w:pPr>
        <w:pStyle w:val="Imagenizquierda"/>
        <w:framePr w:wrap="notBeside" w:vAnchor="page" w:x="1324" w:y="1408"/>
      </w:pPr>
      <w:r w:rsidRPr="0071392D">
        <w:t>Artículo 1: los hombres nacen y permanecen libres e iguales en derechos.</w:t>
      </w:r>
    </w:p>
    <w:p w:rsidR="00AF2A44" w:rsidRPr="0071392D" w:rsidRDefault="00AF2A44" w:rsidP="00AF2A44">
      <w:pPr>
        <w:pStyle w:val="Imagenizquierda"/>
        <w:framePr w:wrap="notBeside" w:vAnchor="page" w:x="1324" w:y="1408"/>
      </w:pPr>
      <w:r w:rsidRPr="0071392D">
        <w:t>Con la inclusión del término permanecen quedaba oficialmente abolida la esclavitud, a lo que se opusieron los dueños de las planta- ciones coloniales. Por otra parte, el sustantivo hombre no incluyó a las mujeres en estos derechos con el argumento, tomado de Jean Jacques Rousseau, de que físicamente no eran iguales porque su función en la sociedad civil era diferente.</w:t>
      </w:r>
    </w:p>
    <w:p w:rsidR="00AF2A44" w:rsidRDefault="00AF2A44" w:rsidP="00AF2A44">
      <w:pPr>
        <w:pStyle w:val="Imagenizquierda"/>
        <w:framePr w:wrap="notBeside" w:vAnchor="page" w:x="1324" w:y="1408"/>
      </w:pPr>
    </w:p>
    <w:p w:rsidR="005924A3" w:rsidRDefault="005924A3" w:rsidP="005924A3">
      <w:pPr>
        <w:pStyle w:val="Prrafobsico"/>
        <w:rPr>
          <w:lang w:val="es-ES"/>
        </w:rPr>
      </w:pPr>
      <w:r w:rsidRPr="005924A3">
        <w:rPr>
          <w:lang w:val="es-ES"/>
        </w:rPr>
        <w:t>En 1792 Austria amenazó con iniciar hostilidades contra Francia y España invadió la región francesa del Rosellón. Los girondinos entendieron que la guerra sería el medio idóneo para extender la Revolución por Europa; pero los jacobinos advirtieron que no estaba consolidada y podía fracasar. Al final, en abril, Francia entró en guerra contra Austria.</w:t>
      </w:r>
    </w:p>
    <w:p w:rsidR="005924A3" w:rsidRPr="005924A3" w:rsidRDefault="005924A3" w:rsidP="005924A3">
      <w:pPr>
        <w:pStyle w:val="Prrafobsico"/>
        <w:rPr>
          <w:lang w:val="es-ES"/>
        </w:rPr>
      </w:pPr>
    </w:p>
    <w:p w:rsidR="003F336B" w:rsidRDefault="005924A3" w:rsidP="005924A3">
      <w:pPr>
        <w:pStyle w:val="Nivel2"/>
      </w:pPr>
      <w:bookmarkStart w:id="7" w:name="_Toc429988930"/>
      <w:r w:rsidRPr="005924A3">
        <w:t>2.3. La Convención y la Primera Rep</w:t>
      </w:r>
      <w:r w:rsidRPr="005924A3">
        <w:t>ú</w:t>
      </w:r>
      <w:r w:rsidRPr="005924A3">
        <w:t>blica francesa</w:t>
      </w:r>
      <w:r>
        <w:t xml:space="preserve"> </w:t>
      </w:r>
      <w:r w:rsidRPr="005924A3">
        <w:t>(1792-1795)</w:t>
      </w:r>
      <w:bookmarkEnd w:id="7"/>
    </w:p>
    <w:p w:rsidR="005924A3" w:rsidRPr="005924A3" w:rsidRDefault="005924A3" w:rsidP="005924A3">
      <w:pPr>
        <w:rPr>
          <w:rFonts w:ascii="FranklinGothic-Book" w:hAnsi="FranklinGothic-Book" w:cs="FranklinGothic-Book"/>
          <w:color w:val="000000"/>
          <w:szCs w:val="20"/>
        </w:rPr>
      </w:pPr>
      <w:r w:rsidRPr="005924A3">
        <w:rPr>
          <w:rFonts w:ascii="FranklinGothic-Book" w:hAnsi="FranklinGothic-Book" w:cs="FranklinGothic-Book"/>
          <w:color w:val="000000"/>
          <w:szCs w:val="20"/>
        </w:rPr>
        <w:t>Fue la etapa más radical de la Revolución. Por vez prim</w:t>
      </w:r>
      <w:r w:rsidRPr="005924A3">
        <w:rPr>
          <w:rFonts w:ascii="FranklinGothic-Book" w:hAnsi="FranklinGothic-Book" w:cs="FranklinGothic-Book"/>
          <w:color w:val="000000"/>
          <w:szCs w:val="20"/>
        </w:rPr>
        <w:t>e</w:t>
      </w:r>
      <w:r w:rsidRPr="005924A3">
        <w:rPr>
          <w:rFonts w:ascii="FranklinGothic-Book" w:hAnsi="FranklinGothic-Book" w:cs="FranklinGothic-Book"/>
          <w:color w:val="000000"/>
          <w:szCs w:val="20"/>
        </w:rPr>
        <w:t>ra en la Historia, se estableció el sufragio universal masc</w:t>
      </w:r>
      <w:r w:rsidRPr="005924A3">
        <w:rPr>
          <w:rFonts w:ascii="FranklinGothic-Book" w:hAnsi="FranklinGothic-Book" w:cs="FranklinGothic-Book"/>
          <w:color w:val="000000"/>
          <w:szCs w:val="20"/>
        </w:rPr>
        <w:t>u</w:t>
      </w:r>
      <w:r w:rsidRPr="005924A3">
        <w:rPr>
          <w:rFonts w:ascii="FranklinGothic-Book" w:hAnsi="FranklinGothic-Book" w:cs="FranklinGothic-Book"/>
          <w:color w:val="000000"/>
          <w:szCs w:val="20"/>
        </w:rPr>
        <w:t>lino aunque no se hizo extensivo a las mujeres. La Revol</w:t>
      </w:r>
      <w:r w:rsidRPr="005924A3">
        <w:rPr>
          <w:rFonts w:ascii="FranklinGothic-Book" w:hAnsi="FranklinGothic-Book" w:cs="FranklinGothic-Book"/>
          <w:color w:val="000000"/>
          <w:szCs w:val="20"/>
        </w:rPr>
        <w:t>u</w:t>
      </w:r>
      <w:r w:rsidRPr="005924A3">
        <w:rPr>
          <w:rFonts w:ascii="FranklinGothic-Book" w:hAnsi="FranklinGothic-Book" w:cs="FranklinGothic-Book"/>
          <w:color w:val="000000"/>
          <w:szCs w:val="20"/>
        </w:rPr>
        <w:t>ción no las consideraba ciudadanas argumentando que e</w:t>
      </w:r>
      <w:r w:rsidRPr="005924A3">
        <w:rPr>
          <w:rFonts w:ascii="FranklinGothic-Book" w:hAnsi="FranklinGothic-Book" w:cs="FranklinGothic-Book"/>
          <w:color w:val="000000"/>
          <w:szCs w:val="20"/>
        </w:rPr>
        <w:t>s</w:t>
      </w:r>
      <w:r w:rsidRPr="005924A3">
        <w:rPr>
          <w:rFonts w:ascii="FranklinGothic-Book" w:hAnsi="FranklinGothic-Book" w:cs="FranklinGothic-Book"/>
          <w:color w:val="000000"/>
          <w:szCs w:val="20"/>
        </w:rPr>
        <w:t>taban demasiado influidas por la Iglesia. Entonces un grupo de mujeres nobles y burguesas de formación ilustrada se unieron con algunas obreras para crear sus propios clubes de mujeres revolucionarias y cuestionar el papel que trad</w:t>
      </w:r>
      <w:r w:rsidRPr="005924A3">
        <w:rPr>
          <w:rFonts w:ascii="FranklinGothic-Book" w:hAnsi="FranklinGothic-Book" w:cs="FranklinGothic-Book"/>
          <w:color w:val="000000"/>
          <w:szCs w:val="20"/>
        </w:rPr>
        <w:t>i</w:t>
      </w:r>
      <w:r w:rsidRPr="005924A3">
        <w:rPr>
          <w:rFonts w:ascii="FranklinGothic-Book" w:hAnsi="FranklinGothic-Book" w:cs="FranklinGothic-Book"/>
          <w:color w:val="000000"/>
          <w:szCs w:val="20"/>
        </w:rPr>
        <w:t>cionalmente la sociedad les había atribuido. Entre ellas de</w:t>
      </w:r>
      <w:r w:rsidRPr="005924A3">
        <w:rPr>
          <w:rFonts w:ascii="FranklinGothic-Book" w:hAnsi="FranklinGothic-Book" w:cs="FranklinGothic-Book"/>
          <w:color w:val="000000"/>
          <w:szCs w:val="20"/>
        </w:rPr>
        <w:t>s</w:t>
      </w:r>
      <w:r w:rsidRPr="005924A3">
        <w:rPr>
          <w:rFonts w:ascii="FranklinGothic-Book" w:hAnsi="FranklinGothic-Book" w:cs="FranklinGothic-Book"/>
          <w:color w:val="000000"/>
          <w:szCs w:val="20"/>
        </w:rPr>
        <w:t xml:space="preserve">tacó Olimpia de </w:t>
      </w:r>
      <w:proofErr w:type="spellStart"/>
      <w:r w:rsidRPr="005924A3">
        <w:rPr>
          <w:rFonts w:ascii="FranklinGothic-Book" w:hAnsi="FranklinGothic-Book" w:cs="FranklinGothic-Book"/>
          <w:color w:val="000000"/>
          <w:szCs w:val="20"/>
        </w:rPr>
        <w:t>Gouges</w:t>
      </w:r>
      <w:proofErr w:type="spellEnd"/>
      <w:r w:rsidRPr="005924A3">
        <w:rPr>
          <w:rFonts w:ascii="FranklinGothic-Book" w:hAnsi="FranklinGothic-Book" w:cs="FranklinGothic-Book"/>
          <w:color w:val="000000"/>
          <w:szCs w:val="20"/>
        </w:rPr>
        <w:t xml:space="preserve"> (1748-1793) que fue autora de la Primera Declaración de Derechos de la mujer y la Ciudadana (1791), un texto que le costó la vida.</w:t>
      </w:r>
    </w:p>
    <w:p w:rsidR="005924A3" w:rsidRPr="005924A3" w:rsidRDefault="005924A3" w:rsidP="005924A3">
      <w:pPr>
        <w:pStyle w:val="Prrafobsico"/>
        <w:rPr>
          <w:lang w:val="es-ES"/>
        </w:rPr>
      </w:pPr>
      <w:r>
        <w:rPr>
          <w:lang w:val="es-ES"/>
        </w:rPr>
        <w:t xml:space="preserve">Después </w:t>
      </w:r>
      <w:r w:rsidRPr="005924A3">
        <w:rPr>
          <w:lang w:val="es-ES"/>
        </w:rPr>
        <w:t>de deponer al Rey en agosto y abolir la Mona</w:t>
      </w:r>
      <w:r w:rsidRPr="005924A3">
        <w:rPr>
          <w:lang w:val="es-ES"/>
        </w:rPr>
        <w:t>r</w:t>
      </w:r>
      <w:r w:rsidRPr="005924A3">
        <w:rPr>
          <w:lang w:val="es-ES"/>
        </w:rPr>
        <w:t>quía, en septiembre se proclamó la República y en lugar de la Asamblea nacional, se convocó una asamblea constit</w:t>
      </w:r>
      <w:r w:rsidRPr="005924A3">
        <w:rPr>
          <w:lang w:val="es-ES"/>
        </w:rPr>
        <w:t>u</w:t>
      </w:r>
      <w:r w:rsidRPr="005924A3">
        <w:rPr>
          <w:lang w:val="es-ES"/>
        </w:rPr>
        <w:t>yente, la Convención, para modificar el régimen político francés. Comenzaba realmente el Nuevo Régimen y sus pr</w:t>
      </w:r>
      <w:r w:rsidRPr="005924A3">
        <w:rPr>
          <w:lang w:val="es-ES"/>
        </w:rPr>
        <w:t>o</w:t>
      </w:r>
      <w:r w:rsidRPr="005924A3">
        <w:rPr>
          <w:lang w:val="es-ES"/>
        </w:rPr>
        <w:t>tagonistas lo pusieron de manifiesto al empezar a contar la nueva etapa a partir de 1793. También se fijó un nuevo c</w:t>
      </w:r>
      <w:r w:rsidRPr="005924A3">
        <w:rPr>
          <w:lang w:val="es-ES"/>
        </w:rPr>
        <w:t>a</w:t>
      </w:r>
      <w:r w:rsidRPr="005924A3">
        <w:rPr>
          <w:lang w:val="es-ES"/>
        </w:rPr>
        <w:t xml:space="preserve">lendario con semanas de diez días, en el que el nombre de los meses se </w:t>
      </w:r>
      <w:proofErr w:type="gramStart"/>
      <w:r w:rsidRPr="005924A3">
        <w:rPr>
          <w:lang w:val="es-ES"/>
        </w:rPr>
        <w:t>referían</w:t>
      </w:r>
      <w:proofErr w:type="gramEnd"/>
      <w:r w:rsidRPr="005924A3">
        <w:rPr>
          <w:lang w:val="es-ES"/>
        </w:rPr>
        <w:t xml:space="preserve"> a los acontecimientos naturales.</w:t>
      </w:r>
    </w:p>
    <w:p w:rsidR="005924A3" w:rsidRDefault="005924A3" w:rsidP="005924A3">
      <w:pPr>
        <w:pStyle w:val="Prrafobsico"/>
        <w:rPr>
          <w:lang w:val="es-ES"/>
        </w:rPr>
      </w:pPr>
      <w:r w:rsidRPr="005924A3">
        <w:rPr>
          <w:lang w:val="es-ES"/>
        </w:rPr>
        <w:t>Como prueba del nuevo orden político se ajustició al Rey bajo la acusación de conspirar contra la seguridad del Est</w:t>
      </w:r>
      <w:r w:rsidRPr="005924A3">
        <w:rPr>
          <w:lang w:val="es-ES"/>
        </w:rPr>
        <w:t>a</w:t>
      </w:r>
      <w:r w:rsidRPr="005924A3">
        <w:rPr>
          <w:lang w:val="es-ES"/>
        </w:rPr>
        <w:t>do, lo que dividió permanentemente a Francia.</w:t>
      </w:r>
    </w:p>
    <w:p w:rsidR="00AF2A44" w:rsidRDefault="00AF2A44" w:rsidP="00AF2A44">
      <w:pPr>
        <w:pStyle w:val="Curiosidad"/>
        <w:framePr w:wrap="around" w:x="1424" w:y="-613"/>
      </w:pPr>
    </w:p>
    <w:p w:rsidR="00AF2A44" w:rsidRDefault="00AF2A44" w:rsidP="00AF2A44">
      <w:pPr>
        <w:pStyle w:val="Curiosidadttulo"/>
        <w:framePr w:wrap="around" w:x="1424" w:y="-613"/>
      </w:pPr>
      <w:r>
        <w:t>Lectura</w:t>
      </w:r>
    </w:p>
    <w:p w:rsidR="00AF2A44" w:rsidRDefault="00AF2A44" w:rsidP="00AF2A44">
      <w:pPr>
        <w:pStyle w:val="Curiosidadsubttulo"/>
        <w:framePr w:wrap="around" w:x="1424" w:y="-613"/>
      </w:pPr>
    </w:p>
    <w:p w:rsidR="00AF2A44" w:rsidRPr="005924A3" w:rsidRDefault="00AF2A44" w:rsidP="00AF2A44">
      <w:pPr>
        <w:pStyle w:val="Lectura"/>
        <w:framePr w:w="2552" w:wrap="around" w:vAnchor="text" w:hAnchor="page" w:x="1424" w:y="-613"/>
        <w:rPr>
          <w:lang w:val="es-ES"/>
        </w:rPr>
      </w:pPr>
      <w:r w:rsidRPr="005924A3">
        <w:rPr>
          <w:lang w:val="es-ES"/>
        </w:rPr>
        <w:t>Luis no es un ac</w:t>
      </w:r>
      <w:r w:rsidRPr="005924A3">
        <w:rPr>
          <w:lang w:val="es-ES"/>
        </w:rPr>
        <w:t>u</w:t>
      </w:r>
      <w:r w:rsidRPr="005924A3">
        <w:rPr>
          <w:lang w:val="es-ES"/>
        </w:rPr>
        <w:t>sado (...) tenéis que tomar una medida de salud pública. Luis fue rey, y ahora la República ha sido fundada. Luis ha sido destronado por sus crímenes (</w:t>
      </w:r>
      <w:proofErr w:type="gramStart"/>
      <w:r w:rsidRPr="005924A3">
        <w:rPr>
          <w:lang w:val="es-ES"/>
        </w:rPr>
        <w:t>..)</w:t>
      </w:r>
      <w:proofErr w:type="gramEnd"/>
      <w:r w:rsidRPr="005924A3">
        <w:rPr>
          <w:lang w:val="es-ES"/>
        </w:rPr>
        <w:t xml:space="preserve"> tachó al pueblo francés de r</w:t>
      </w:r>
      <w:r w:rsidRPr="005924A3">
        <w:rPr>
          <w:lang w:val="es-ES"/>
        </w:rPr>
        <w:t>e</w:t>
      </w:r>
      <w:r w:rsidRPr="005924A3">
        <w:rPr>
          <w:lang w:val="es-ES"/>
        </w:rPr>
        <w:t>belde; apeló, para ca</w:t>
      </w:r>
      <w:r w:rsidRPr="005924A3">
        <w:rPr>
          <w:lang w:val="es-ES"/>
        </w:rPr>
        <w:t>s</w:t>
      </w:r>
      <w:r w:rsidRPr="005924A3">
        <w:rPr>
          <w:lang w:val="es-ES"/>
        </w:rPr>
        <w:t>tigarlo, a las armas de sus colegas tir</w:t>
      </w:r>
      <w:r w:rsidRPr="005924A3">
        <w:rPr>
          <w:lang w:val="es-ES"/>
        </w:rPr>
        <w:t>a</w:t>
      </w:r>
      <w:r w:rsidRPr="005924A3">
        <w:rPr>
          <w:lang w:val="es-ES"/>
        </w:rPr>
        <w:t>nos; la victoria y el pueblo han decidido que sólo él era el r</w:t>
      </w:r>
      <w:r w:rsidRPr="005924A3">
        <w:rPr>
          <w:lang w:val="es-ES"/>
        </w:rPr>
        <w:t>e</w:t>
      </w:r>
      <w:r w:rsidRPr="005924A3">
        <w:rPr>
          <w:lang w:val="es-ES"/>
        </w:rPr>
        <w:t>belde (...) Solicito que la Convención Naci</w:t>
      </w:r>
      <w:r w:rsidRPr="005924A3">
        <w:rPr>
          <w:lang w:val="es-ES"/>
        </w:rPr>
        <w:t>o</w:t>
      </w:r>
      <w:r w:rsidRPr="005924A3">
        <w:rPr>
          <w:lang w:val="es-ES"/>
        </w:rPr>
        <w:t>nal le declare, desde este momento, traidor a la Nación francesa, criminal contra la humanidad.</w:t>
      </w:r>
    </w:p>
    <w:p w:rsidR="00AF2A44" w:rsidRPr="005924A3" w:rsidRDefault="00AF2A44" w:rsidP="00AF2A44">
      <w:pPr>
        <w:pStyle w:val="Lectura"/>
        <w:framePr w:w="2552" w:wrap="around" w:vAnchor="text" w:hAnchor="page" w:x="1424" w:y="-613"/>
        <w:rPr>
          <w:lang w:val="es-ES"/>
        </w:rPr>
      </w:pPr>
      <w:proofErr w:type="spellStart"/>
      <w:r w:rsidRPr="005924A3">
        <w:rPr>
          <w:lang w:val="es-ES"/>
        </w:rPr>
        <w:t>Robespierre</w:t>
      </w:r>
      <w:proofErr w:type="spellEnd"/>
      <w:r w:rsidRPr="005924A3">
        <w:rPr>
          <w:lang w:val="es-ES"/>
        </w:rPr>
        <w:t>, Di</w:t>
      </w:r>
      <w:r w:rsidRPr="005924A3">
        <w:rPr>
          <w:lang w:val="es-ES"/>
        </w:rPr>
        <w:t>s</w:t>
      </w:r>
      <w:r w:rsidRPr="005924A3">
        <w:rPr>
          <w:lang w:val="es-ES"/>
        </w:rPr>
        <w:t>curso a la Conve</w:t>
      </w:r>
      <w:r w:rsidRPr="005924A3">
        <w:rPr>
          <w:lang w:val="es-ES"/>
        </w:rPr>
        <w:t>n</w:t>
      </w:r>
      <w:r w:rsidRPr="005924A3">
        <w:rPr>
          <w:lang w:val="es-ES"/>
        </w:rPr>
        <w:t>ción, 3 de diciembre de 1793.</w:t>
      </w:r>
    </w:p>
    <w:p w:rsidR="00AF2A44" w:rsidRPr="005924A3" w:rsidRDefault="00AF2A44" w:rsidP="00AF2A44">
      <w:pPr>
        <w:pStyle w:val="Curiosidadtexto"/>
        <w:framePr w:wrap="around" w:x="1424" w:y="-613"/>
      </w:pPr>
    </w:p>
    <w:p w:rsidR="005924A3" w:rsidRPr="005924A3" w:rsidRDefault="005924A3" w:rsidP="005924A3">
      <w:pPr>
        <w:pStyle w:val="Prrafobsico"/>
        <w:rPr>
          <w:lang w:val="es-ES"/>
        </w:rPr>
      </w:pPr>
      <w:r w:rsidRPr="005924A3">
        <w:rPr>
          <w:lang w:val="es-ES"/>
        </w:rPr>
        <w:t>En un primer momento los girondinos fueron mayoría en la Convención, asamblea que ahora asumía los poderes l</w:t>
      </w:r>
      <w:r w:rsidRPr="005924A3">
        <w:rPr>
          <w:lang w:val="es-ES"/>
        </w:rPr>
        <w:t>e</w:t>
      </w:r>
      <w:r w:rsidRPr="005924A3">
        <w:rPr>
          <w:lang w:val="es-ES"/>
        </w:rPr>
        <w:t>gislativo y ejecutivo. Decidieron racionalizar la economía, p</w:t>
      </w:r>
      <w:r w:rsidRPr="005924A3">
        <w:rPr>
          <w:lang w:val="es-ES"/>
        </w:rPr>
        <w:t>a</w:t>
      </w:r>
      <w:r w:rsidRPr="005924A3">
        <w:rPr>
          <w:lang w:val="es-ES"/>
        </w:rPr>
        <w:t>ra lo cual establecieron el control de precios y salarios e i</w:t>
      </w:r>
      <w:r w:rsidRPr="005924A3">
        <w:rPr>
          <w:lang w:val="es-ES"/>
        </w:rPr>
        <w:t>n</w:t>
      </w:r>
      <w:r w:rsidRPr="005924A3">
        <w:rPr>
          <w:lang w:val="es-ES"/>
        </w:rPr>
        <w:t>trodujeron el sistema métrico decimal, con el que, en el fut</w:t>
      </w:r>
      <w:r w:rsidRPr="005924A3">
        <w:rPr>
          <w:lang w:val="es-ES"/>
        </w:rPr>
        <w:t>u</w:t>
      </w:r>
      <w:r w:rsidRPr="005924A3">
        <w:rPr>
          <w:lang w:val="es-ES"/>
        </w:rPr>
        <w:t>ro, se unificarían los pesos y las medidas de Europa cont</w:t>
      </w:r>
      <w:r w:rsidRPr="005924A3">
        <w:rPr>
          <w:lang w:val="es-ES"/>
        </w:rPr>
        <w:t>i</w:t>
      </w:r>
      <w:r w:rsidRPr="005924A3">
        <w:rPr>
          <w:lang w:val="es-ES"/>
        </w:rPr>
        <w:t>nental. Además, los girondinos expropiaron las tierras de la nobleza y el clero para realizar una reforma agraria media</w:t>
      </w:r>
      <w:r w:rsidRPr="005924A3">
        <w:rPr>
          <w:lang w:val="es-ES"/>
        </w:rPr>
        <w:t>n</w:t>
      </w:r>
      <w:r w:rsidRPr="005924A3">
        <w:rPr>
          <w:lang w:val="es-ES"/>
        </w:rPr>
        <w:t>te la que convirtieron a los campesinos jornaleros en pequ</w:t>
      </w:r>
      <w:r w:rsidRPr="005924A3">
        <w:rPr>
          <w:lang w:val="es-ES"/>
        </w:rPr>
        <w:t>e</w:t>
      </w:r>
      <w:r w:rsidRPr="005924A3">
        <w:rPr>
          <w:lang w:val="es-ES"/>
        </w:rPr>
        <w:t>ños propietarios afectos a la Revolución. Estas medidas pr</w:t>
      </w:r>
      <w:r w:rsidRPr="005924A3">
        <w:rPr>
          <w:lang w:val="es-ES"/>
        </w:rPr>
        <w:t>o</w:t>
      </w:r>
      <w:r w:rsidRPr="005924A3">
        <w:rPr>
          <w:lang w:val="es-ES"/>
        </w:rPr>
        <w:t>dujeron nuevos desórdenes fiscales y una inflación galopa</w:t>
      </w:r>
      <w:r w:rsidRPr="005924A3">
        <w:rPr>
          <w:lang w:val="es-ES"/>
        </w:rPr>
        <w:t>n</w:t>
      </w:r>
      <w:r w:rsidRPr="005924A3">
        <w:rPr>
          <w:lang w:val="es-ES"/>
        </w:rPr>
        <w:t>te.</w:t>
      </w:r>
    </w:p>
    <w:p w:rsidR="00AF2A44" w:rsidRDefault="00AF2A44" w:rsidP="00AF2A44">
      <w:pPr>
        <w:pStyle w:val="Prrafobsico"/>
        <w:rPr>
          <w:lang w:val="es-ES"/>
        </w:rPr>
      </w:pPr>
    </w:p>
    <w:p w:rsidR="005924A3" w:rsidRPr="005924A3" w:rsidRDefault="005924A3" w:rsidP="00AF2A44">
      <w:pPr>
        <w:pStyle w:val="Prrafobsico"/>
        <w:rPr>
          <w:lang w:val="es-ES"/>
        </w:rPr>
      </w:pPr>
      <w:r w:rsidRPr="005924A3">
        <w:rPr>
          <w:lang w:val="es-ES"/>
        </w:rPr>
        <w:t>Tras sufrir las primeras derrotas frente a la Primera coal</w:t>
      </w:r>
      <w:r w:rsidRPr="005924A3">
        <w:rPr>
          <w:lang w:val="es-ES"/>
        </w:rPr>
        <w:t>i</w:t>
      </w:r>
      <w:r w:rsidRPr="005924A3">
        <w:rPr>
          <w:lang w:val="es-ES"/>
        </w:rPr>
        <w:t xml:space="preserve">ción de potencias europeas y ante sus propósitos de llevar las fronteras de Francia hasta los límites naturales del </w:t>
      </w:r>
      <w:proofErr w:type="spellStart"/>
      <w:r w:rsidRPr="005924A3">
        <w:rPr>
          <w:lang w:val="es-ES"/>
        </w:rPr>
        <w:t>Rhin</w:t>
      </w:r>
      <w:proofErr w:type="spellEnd"/>
      <w:r w:rsidRPr="005924A3">
        <w:rPr>
          <w:lang w:val="es-ES"/>
        </w:rPr>
        <w:t xml:space="preserve">, los Alpes y los Pirineos, las clases populares (los </w:t>
      </w:r>
      <w:proofErr w:type="spellStart"/>
      <w:r w:rsidRPr="005924A3">
        <w:rPr>
          <w:lang w:val="es-ES"/>
        </w:rPr>
        <w:t>sans</w:t>
      </w:r>
      <w:proofErr w:type="spellEnd"/>
      <w:r w:rsidRPr="005924A3">
        <w:rPr>
          <w:lang w:val="es-ES"/>
        </w:rPr>
        <w:t xml:space="preserve">- </w:t>
      </w:r>
      <w:proofErr w:type="spellStart"/>
      <w:r w:rsidRPr="005924A3">
        <w:rPr>
          <w:lang w:val="es-ES"/>
        </w:rPr>
        <w:t>culo</w:t>
      </w:r>
      <w:r w:rsidRPr="005924A3">
        <w:rPr>
          <w:lang w:val="es-ES"/>
        </w:rPr>
        <w:t>t</w:t>
      </w:r>
      <w:r w:rsidRPr="005924A3">
        <w:rPr>
          <w:lang w:val="es-ES"/>
        </w:rPr>
        <w:t>tes</w:t>
      </w:r>
      <w:proofErr w:type="spellEnd"/>
      <w:r w:rsidRPr="005924A3">
        <w:rPr>
          <w:lang w:val="es-ES"/>
        </w:rPr>
        <w:t xml:space="preserve">) votaron en octubre a los jacobinos que se hicieron con el poder. </w:t>
      </w:r>
      <w:proofErr w:type="spellStart"/>
      <w:r w:rsidRPr="005924A3">
        <w:rPr>
          <w:lang w:val="es-ES"/>
        </w:rPr>
        <w:t>Robespierre</w:t>
      </w:r>
      <w:proofErr w:type="spellEnd"/>
      <w:r w:rsidRPr="005924A3">
        <w:rPr>
          <w:lang w:val="es-ES"/>
        </w:rPr>
        <w:t xml:space="preserve"> les repartió armas para defenderse de la invasión extranjera (a igualdad </w:t>
      </w:r>
      <w:proofErr w:type="spellStart"/>
      <w:r w:rsidRPr="005924A3">
        <w:rPr>
          <w:lang w:val="es-ES"/>
        </w:rPr>
        <w:t>del</w:t>
      </w:r>
      <w:proofErr w:type="spellEnd"/>
      <w:r w:rsidRPr="005924A3">
        <w:rPr>
          <w:lang w:val="es-ES"/>
        </w:rPr>
        <w:t xml:space="preserve"> derechos correspondía igualdad de deberes) e identificó a la Nación con la Revol</w:t>
      </w:r>
      <w:r w:rsidRPr="005924A3">
        <w:rPr>
          <w:lang w:val="es-ES"/>
        </w:rPr>
        <w:t>u</w:t>
      </w:r>
      <w:r w:rsidRPr="005924A3">
        <w:rPr>
          <w:lang w:val="es-ES"/>
        </w:rPr>
        <w:t>ción. Nació el primer ejército nacional con un himno (La Marsellesa) y una bandera; y la defensa del Estado se co</w:t>
      </w:r>
      <w:r w:rsidRPr="005924A3">
        <w:rPr>
          <w:lang w:val="es-ES"/>
        </w:rPr>
        <w:t>n</w:t>
      </w:r>
      <w:r w:rsidRPr="005924A3">
        <w:rPr>
          <w:lang w:val="es-ES"/>
        </w:rPr>
        <w:t>virtió en una obligación ciudadana. Con esta nueva fuerza la Primera República comenzó a obtener los primeros logros militares.</w:t>
      </w:r>
    </w:p>
    <w:p w:rsidR="00AF2A44" w:rsidRDefault="00AF2A44" w:rsidP="00AF2A44">
      <w:pPr>
        <w:pStyle w:val="Imagenpgina"/>
        <w:framePr w:w="9345" w:h="771" w:hRule="exact" w:wrap="notBeside" w:hAnchor="page" w:x="1625" w:y="6510"/>
      </w:pPr>
      <w:r w:rsidRPr="005924A3">
        <w:t xml:space="preserve">Club patriótico de mujeres </w:t>
      </w:r>
      <w:r w:rsidRPr="005924A3">
        <w:rPr>
          <w:i/>
        </w:rPr>
        <w:t xml:space="preserve">de P. Etienne, 1971. </w:t>
      </w:r>
      <w:r w:rsidRPr="005924A3">
        <w:t>(Wikipedia Commons)</w:t>
      </w:r>
    </w:p>
    <w:p w:rsidR="003F336B" w:rsidRDefault="00AF2A44" w:rsidP="005924A3">
      <w:pPr>
        <w:pStyle w:val="Prrafobsico"/>
        <w:rPr>
          <w:lang w:val="es-ES"/>
        </w:rPr>
      </w:pPr>
      <w:r>
        <w:rPr>
          <w:noProof/>
          <w:lang w:val="es-ES"/>
        </w:rPr>
        <mc:AlternateContent>
          <mc:Choice Requires="wpg">
            <w:drawing>
              <wp:anchor distT="0" distB="0" distL="114300" distR="114300" simplePos="0" relativeHeight="251661312" behindDoc="1" locked="0" layoutInCell="1" allowOverlap="1" wp14:anchorId="43C1B7A7" wp14:editId="79AF6BEA">
                <wp:simplePos x="0" y="0"/>
                <wp:positionH relativeFrom="page">
                  <wp:posOffset>976630</wp:posOffset>
                </wp:positionH>
                <wp:positionV relativeFrom="paragraph">
                  <wp:posOffset>1745615</wp:posOffset>
                </wp:positionV>
                <wp:extent cx="5347970" cy="2327910"/>
                <wp:effectExtent l="0" t="0" r="5080" b="15240"/>
                <wp:wrapSquare wrapText="bothSides"/>
                <wp:docPr id="19" name="Grupo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7970" cy="2327910"/>
                          <a:chOff x="5587" y="47"/>
                          <a:chExt cx="5469" cy="4081"/>
                        </a:xfrm>
                      </wpg:grpSpPr>
                      <wpg:grpSp>
                        <wpg:cNvPr id="20" name="Group 50"/>
                        <wpg:cNvGrpSpPr>
                          <a:grpSpLocks/>
                        </wpg:cNvGrpSpPr>
                        <wpg:grpSpPr bwMode="auto">
                          <a:xfrm>
                            <a:off x="5597" y="57"/>
                            <a:ext cx="5449" cy="4061"/>
                            <a:chOff x="5597" y="57"/>
                            <a:chExt cx="5449" cy="4061"/>
                          </a:xfrm>
                        </wpg:grpSpPr>
                        <wps:wsp>
                          <wps:cNvPr id="21" name="Freeform 51"/>
                          <wps:cNvSpPr>
                            <a:spLocks/>
                          </wps:cNvSpPr>
                          <wps:spPr bwMode="auto">
                            <a:xfrm>
                              <a:off x="5597" y="57"/>
                              <a:ext cx="5449" cy="4061"/>
                            </a:xfrm>
                            <a:custGeom>
                              <a:avLst/>
                              <a:gdLst>
                                <a:gd name="T0" fmla="+- 0 5597 5597"/>
                                <a:gd name="T1" fmla="*/ T0 w 5449"/>
                                <a:gd name="T2" fmla="+- 0 4118 57"/>
                                <a:gd name="T3" fmla="*/ 4118 h 4061"/>
                                <a:gd name="T4" fmla="+- 0 11046 5597"/>
                                <a:gd name="T5" fmla="*/ T4 w 5449"/>
                                <a:gd name="T6" fmla="+- 0 4118 57"/>
                                <a:gd name="T7" fmla="*/ 4118 h 4061"/>
                                <a:gd name="T8" fmla="+- 0 11046 5597"/>
                                <a:gd name="T9" fmla="*/ T8 w 5449"/>
                                <a:gd name="T10" fmla="+- 0 57 57"/>
                                <a:gd name="T11" fmla="*/ 57 h 4061"/>
                                <a:gd name="T12" fmla="+- 0 5597 5597"/>
                                <a:gd name="T13" fmla="*/ T12 w 5449"/>
                                <a:gd name="T14" fmla="+- 0 57 57"/>
                                <a:gd name="T15" fmla="*/ 57 h 4061"/>
                                <a:gd name="T16" fmla="+- 0 5597 5597"/>
                                <a:gd name="T17" fmla="*/ T16 w 5449"/>
                                <a:gd name="T18" fmla="+- 0 4118 57"/>
                                <a:gd name="T19" fmla="*/ 4118 h 4061"/>
                              </a:gdLst>
                              <a:ahLst/>
                              <a:cxnLst>
                                <a:cxn ang="0">
                                  <a:pos x="T1" y="T3"/>
                                </a:cxn>
                                <a:cxn ang="0">
                                  <a:pos x="T5" y="T7"/>
                                </a:cxn>
                                <a:cxn ang="0">
                                  <a:pos x="T9" y="T11"/>
                                </a:cxn>
                                <a:cxn ang="0">
                                  <a:pos x="T13" y="T15"/>
                                </a:cxn>
                                <a:cxn ang="0">
                                  <a:pos x="T17" y="T19"/>
                                </a:cxn>
                              </a:cxnLst>
                              <a:rect l="0" t="0" r="r" b="b"/>
                              <a:pathLst>
                                <a:path w="5449" h="4061">
                                  <a:moveTo>
                                    <a:pt x="0" y="4061"/>
                                  </a:moveTo>
                                  <a:lnTo>
                                    <a:pt x="5449" y="4061"/>
                                  </a:lnTo>
                                  <a:lnTo>
                                    <a:pt x="5449" y="0"/>
                                  </a:lnTo>
                                  <a:lnTo>
                                    <a:pt x="0" y="0"/>
                                  </a:lnTo>
                                  <a:lnTo>
                                    <a:pt x="0" y="4061"/>
                                  </a:lnTo>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 name="Picture 5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5597" y="81"/>
                              <a:ext cx="5428" cy="4037"/>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3" name="Group 53"/>
                        <wpg:cNvGrpSpPr>
                          <a:grpSpLocks/>
                        </wpg:cNvGrpSpPr>
                        <wpg:grpSpPr bwMode="auto">
                          <a:xfrm>
                            <a:off x="5597" y="57"/>
                            <a:ext cx="5449" cy="4061"/>
                            <a:chOff x="5597" y="57"/>
                            <a:chExt cx="5449" cy="4061"/>
                          </a:xfrm>
                        </wpg:grpSpPr>
                        <wps:wsp>
                          <wps:cNvPr id="24" name="Freeform 54"/>
                          <wps:cNvSpPr>
                            <a:spLocks/>
                          </wps:cNvSpPr>
                          <wps:spPr bwMode="auto">
                            <a:xfrm>
                              <a:off x="5597" y="57"/>
                              <a:ext cx="5449" cy="4061"/>
                            </a:xfrm>
                            <a:custGeom>
                              <a:avLst/>
                              <a:gdLst>
                                <a:gd name="T0" fmla="+- 0 5597 5597"/>
                                <a:gd name="T1" fmla="*/ T0 w 5449"/>
                                <a:gd name="T2" fmla="+- 0 57 57"/>
                                <a:gd name="T3" fmla="*/ 57 h 4061"/>
                                <a:gd name="T4" fmla="+- 0 11046 5597"/>
                                <a:gd name="T5" fmla="*/ T4 w 5449"/>
                                <a:gd name="T6" fmla="+- 0 57 57"/>
                                <a:gd name="T7" fmla="*/ 57 h 4061"/>
                                <a:gd name="T8" fmla="+- 0 11046 5597"/>
                                <a:gd name="T9" fmla="*/ T8 w 5449"/>
                                <a:gd name="T10" fmla="+- 0 4118 57"/>
                                <a:gd name="T11" fmla="*/ 4118 h 4061"/>
                                <a:gd name="T12" fmla="+- 0 5597 5597"/>
                                <a:gd name="T13" fmla="*/ T12 w 5449"/>
                                <a:gd name="T14" fmla="+- 0 4118 57"/>
                                <a:gd name="T15" fmla="*/ 4118 h 4061"/>
                                <a:gd name="T16" fmla="+- 0 5597 5597"/>
                                <a:gd name="T17" fmla="*/ T16 w 5449"/>
                                <a:gd name="T18" fmla="+- 0 57 57"/>
                                <a:gd name="T19" fmla="*/ 57 h 4061"/>
                              </a:gdLst>
                              <a:ahLst/>
                              <a:cxnLst>
                                <a:cxn ang="0">
                                  <a:pos x="T1" y="T3"/>
                                </a:cxn>
                                <a:cxn ang="0">
                                  <a:pos x="T5" y="T7"/>
                                </a:cxn>
                                <a:cxn ang="0">
                                  <a:pos x="T9" y="T11"/>
                                </a:cxn>
                                <a:cxn ang="0">
                                  <a:pos x="T13" y="T15"/>
                                </a:cxn>
                                <a:cxn ang="0">
                                  <a:pos x="T17" y="T19"/>
                                </a:cxn>
                              </a:cxnLst>
                              <a:rect l="0" t="0" r="r" b="b"/>
                              <a:pathLst>
                                <a:path w="5449" h="4061">
                                  <a:moveTo>
                                    <a:pt x="0" y="0"/>
                                  </a:moveTo>
                                  <a:lnTo>
                                    <a:pt x="5449" y="0"/>
                                  </a:lnTo>
                                  <a:lnTo>
                                    <a:pt x="5449" y="4061"/>
                                  </a:lnTo>
                                  <a:lnTo>
                                    <a:pt x="0" y="4061"/>
                                  </a:lnTo>
                                  <a:lnTo>
                                    <a:pt x="0" y="0"/>
                                  </a:lnTo>
                                  <a:close/>
                                </a:path>
                              </a:pathLst>
                            </a:custGeom>
                            <a:noFill/>
                            <a:ln w="77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19" o:spid="_x0000_s1026" style="position:absolute;margin-left:76.9pt;margin-top:137.45pt;width:421.1pt;height:183.3pt;z-index:-251655168;mso-position-horizontal-relative:page" coordorigin="5587,47" coordsize="5469,40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">
                <v:group id="Group 50" o:spid="_x0000_s1027" style="position:absolute;left:5597;top:57;width:5449;height:4061" coordorigin="5597,57" coordsize="5449,40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Freeform 51" o:spid="_x0000_s1028" style="position:absolute;left:5597;top:57;width:5449;height:4061;visibility:visible;mso-wrap-style:square;v-text-anchor:top" coordsize="5449,4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e71sMA&#10;AADbAAAADwAAAGRycy9kb3ducmV2LnhtbESPQYvCMBSE78L+h/AWvNlUWUS7RhFBENaLrsgeH82z&#10;rTYvtYm29tcbYcHjMDPfMLNFa0pxp9oVlhUMoxgEcWp1wZmCw+96MAHhPLLG0jIpeJCDxfyjN8NE&#10;24Z3dN/7TAQIuwQV5N5XiZQuzcmgi2xFHLyTrQ36IOtM6hqbADelHMXxWBosOCzkWNEqp/SyvxkF&#10;2x/TXP4q+pqej52+btLucSo6pfqf7fIbhKfWv8P/7Y1WMBrC6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e71sMAAADbAAAADwAAAAAAAAAAAAAAAACYAgAAZHJzL2Rv&#10;d25yZXYueG1sUEsFBgAAAAAEAAQA9QAAAIgDAAAAAA==&#10;" path="m,4061r5449,l5449,,,,,4061e" fillcolor="#e6e7e8" stroked="f">
                    <v:path arrowok="t" o:connecttype="custom" o:connectlocs="0,4118;5449,4118;5449,57;0,57;0,4118" o:connectangles="0,0,0,0,0"/>
                  </v:shape>
                  <v:shape id="Picture 52" o:spid="_x0000_s1029" type="#_x0000_t75" style="position:absolute;left:5597;top:81;width:5428;height:4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sasjEAAAA2wAAAA8AAABkcnMvZG93bnJldi54bWxEj8FqwzAQRO+B/IPYQG+JbB9KcS2btFDS&#10;U2mcFHpcrI1taq2MpDhOvj4qFHocZuYNU1SzGcREzveWFaSbBARxY3XPrYLj4W39BMIHZI2DZVJw&#10;JQ9VuVwUmGt74T1NdWhFhLDPUUEXwphL6ZuODPqNHYmjd7LOYIjStVI7vES4GWSWJI/SYM9xocOR&#10;XjtqfuqzUXBOd7vvq3u5zWH78TUePqdbWp+UeljN22cQgebwH/5rv2sFWQa/X+IPk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YsasjEAAAA2wAAAA8AAAAAAAAAAAAAAAAA&#10;nwIAAGRycy9kb3ducmV2LnhtbFBLBQYAAAAABAAEAPcAAACQAwAAAAA=&#10;">
                    <v:imagedata r:id="rId22" o:title=""/>
                  </v:shape>
                </v:group>
                <v:group id="Group 53" o:spid="_x0000_s1030" style="position:absolute;left:5597;top:57;width:5449;height:4061" coordorigin="5597,57" coordsize="5449,40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54" o:spid="_x0000_s1031" style="position:absolute;left:5597;top:57;width:5449;height:4061;visibility:visible;mso-wrap-style:square;v-text-anchor:top" coordsize="5449,4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vDO8MA&#10;AADbAAAADwAAAGRycy9kb3ducmV2LnhtbESPQWvCQBSE74L/YXmFXqTZKGIldROkICh4aSzx+si+&#10;JsHs27C7jem/dwuFHoeZ+YbZFZPpxUjOd5YVLJMUBHFtdceNgs/L4WULwgdkjb1lUvBDHop8Ptth&#10;pu2dP2gsQyMihH2GCtoQhkxKX7dk0Cd2II7el3UGQ5SukdrhPcJNL1dpupEGO44LLQ703lJ9K7+N&#10;AlpcKjO+hls5VtelP+GmPDtU6vlp2r+BCDSF//Bf+6gVrNbw+yX+AJ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vDO8MAAADbAAAADwAAAAAAAAAAAAAAAACYAgAAZHJzL2Rv&#10;d25yZXYueG1sUEsFBgAAAAAEAAQA9QAAAIgDAAAAAA==&#10;" path="m,l5449,r,4061l,4061,,xe" filled="f" strokecolor="#231f20" strokeweight=".21556mm">
                    <v:path arrowok="t" o:connecttype="custom" o:connectlocs="0,57;5449,57;5449,4118;0,4118;0,57" o:connectangles="0,0,0,0,0"/>
                  </v:shape>
                </v:group>
                <w10:wrap type="square" anchorx="page"/>
              </v:group>
            </w:pict>
          </mc:Fallback>
        </mc:AlternateContent>
      </w:r>
      <w:proofErr w:type="spellStart"/>
      <w:r w:rsidR="005924A3" w:rsidRPr="005924A3">
        <w:rPr>
          <w:lang w:val="es-ES"/>
        </w:rPr>
        <w:t>Robespierre</w:t>
      </w:r>
      <w:proofErr w:type="spellEnd"/>
      <w:r w:rsidR="005924A3" w:rsidRPr="005924A3">
        <w:rPr>
          <w:lang w:val="es-ES"/>
        </w:rPr>
        <w:t xml:space="preserve"> organizó el Comité de Salud Pública que d</w:t>
      </w:r>
      <w:r w:rsidR="005924A3" w:rsidRPr="005924A3">
        <w:rPr>
          <w:lang w:val="es-ES"/>
        </w:rPr>
        <w:t>e</w:t>
      </w:r>
      <w:r w:rsidR="005924A3" w:rsidRPr="005924A3">
        <w:rPr>
          <w:lang w:val="es-ES"/>
        </w:rPr>
        <w:t>bía asegurar la adhesión de todos los franceses a los princ</w:t>
      </w:r>
      <w:r w:rsidR="005924A3" w:rsidRPr="005924A3">
        <w:rPr>
          <w:lang w:val="es-ES"/>
        </w:rPr>
        <w:t>i</w:t>
      </w:r>
      <w:r w:rsidR="005924A3" w:rsidRPr="005924A3">
        <w:rPr>
          <w:lang w:val="es-ES"/>
        </w:rPr>
        <w:t>pios revolucionarios. Se instituyó para castigar a los enem</w:t>
      </w:r>
      <w:r w:rsidR="005924A3" w:rsidRPr="005924A3">
        <w:rPr>
          <w:lang w:val="es-ES"/>
        </w:rPr>
        <w:t>i</w:t>
      </w:r>
      <w:r w:rsidR="005924A3" w:rsidRPr="005924A3">
        <w:rPr>
          <w:lang w:val="es-ES"/>
        </w:rPr>
        <w:t>gos del pueblo. La pena por los delitos, cuyo conocimiento pertenecía al tribunal revolucionario, era la muerte. Otra ola de terror y anarquía recorrió Francia y el gobierno respondió con medidas autoritarias. A los que se llamó patriotas c</w:t>
      </w:r>
      <w:r w:rsidR="005924A3" w:rsidRPr="005924A3">
        <w:rPr>
          <w:lang w:val="es-ES"/>
        </w:rPr>
        <w:t>a</w:t>
      </w:r>
      <w:r w:rsidR="005924A3" w:rsidRPr="005924A3">
        <w:rPr>
          <w:lang w:val="es-ES"/>
        </w:rPr>
        <w:t>lumniados la ley les concedía para su defensa jurados de patriotas; lo que no hizo con  los conspiradores.</w:t>
      </w:r>
    </w:p>
    <w:p w:rsidR="003D0E6E" w:rsidRDefault="003D0E6E" w:rsidP="003D0E6E">
      <w:pPr>
        <w:pStyle w:val="Curiosidad"/>
        <w:framePr w:w="2563" w:h="8356" w:hRule="exact" w:wrap="around" w:x="754" w:y="1254"/>
      </w:pPr>
    </w:p>
    <w:p w:rsidR="003D0E6E" w:rsidRDefault="003D0E6E" w:rsidP="003D0E6E">
      <w:pPr>
        <w:pStyle w:val="Curiosidadttulo"/>
        <w:framePr w:w="2563" w:h="8356" w:hRule="exact" w:wrap="around" w:x="754" w:y="1254"/>
      </w:pPr>
      <w:r>
        <w:t>lectura</w:t>
      </w:r>
    </w:p>
    <w:p w:rsidR="003D0E6E" w:rsidRDefault="003D0E6E" w:rsidP="003D0E6E">
      <w:pPr>
        <w:pStyle w:val="Curiosidadsubttulo"/>
        <w:framePr w:w="2563" w:h="8356" w:hRule="exact" w:wrap="around" w:x="754" w:y="1254"/>
      </w:pPr>
      <w:r>
        <w:t>Debemos ser gobern</w:t>
      </w:r>
      <w:r>
        <w:t>a</w:t>
      </w:r>
      <w:r>
        <w:t>dos por los mejores (...) los más instruidos (...) aquellos que, teniendo una propiedad, están apegados al país en que se encuentra, a las l</w:t>
      </w:r>
      <w:r>
        <w:t>e</w:t>
      </w:r>
      <w:r>
        <w:t>yes que la protegen, a la tranquilidad que la conserva (...) El hombre sin propiedades, por el contrario, necesita un constante esfuerzo de virtud para interesarse por un orden que no le conserva nada (...) Un país gobernado por los propietarios está dentro del orden social; un país en el que gobiernan los no propietarios está en estado salvaje.</w:t>
      </w:r>
    </w:p>
    <w:p w:rsidR="003D0E6E" w:rsidRPr="003D0E6E" w:rsidRDefault="003D0E6E" w:rsidP="003D0E6E">
      <w:pPr>
        <w:pStyle w:val="Curiosidadsubttulo"/>
        <w:framePr w:w="2563" w:h="8356" w:hRule="exact" w:wrap="around" w:x="754" w:y="1254"/>
      </w:pPr>
      <w:r>
        <w:t>Discurso de un diputado en la discusión del pr</w:t>
      </w:r>
      <w:r>
        <w:t>o</w:t>
      </w:r>
      <w:r>
        <w:t>yecto constitucional, 1795.</w:t>
      </w:r>
    </w:p>
    <w:p w:rsidR="003D0E6E" w:rsidRDefault="003D0E6E" w:rsidP="003D0E6E">
      <w:pPr>
        <w:pStyle w:val="Curiosidadsubttulo"/>
        <w:framePr w:w="2563" w:h="8356" w:hRule="exact" w:wrap="around" w:x="754" w:y="1254"/>
      </w:pPr>
    </w:p>
    <w:p w:rsidR="003D0E6E" w:rsidRDefault="003D0E6E" w:rsidP="003D0E6E">
      <w:pPr>
        <w:pStyle w:val="Curiosidadtexto"/>
        <w:framePr w:w="2563" w:h="8356" w:hRule="exact" w:wrap="around" w:x="754" w:y="1254"/>
      </w:pPr>
    </w:p>
    <w:p w:rsidR="003D0E6E" w:rsidRPr="003D0E6E" w:rsidRDefault="003D0E6E" w:rsidP="003D0E6E">
      <w:pPr>
        <w:pStyle w:val="Curiosidadtexto"/>
        <w:framePr w:w="2563" w:h="8356" w:hRule="exact" w:wrap="around" w:x="754" w:y="1254"/>
      </w:pPr>
    </w:p>
    <w:p w:rsidR="005924A3" w:rsidRPr="005924A3" w:rsidRDefault="005924A3" w:rsidP="005924A3">
      <w:pPr>
        <w:pStyle w:val="Prrafobsico"/>
        <w:rPr>
          <w:lang w:val="es-ES"/>
        </w:rPr>
      </w:pPr>
      <w:r w:rsidRPr="005924A3">
        <w:rPr>
          <w:lang w:val="es-ES"/>
        </w:rPr>
        <w:t>También perdieron la vida algunas mujeres que no e</w:t>
      </w:r>
      <w:r w:rsidRPr="005924A3">
        <w:rPr>
          <w:lang w:val="es-ES"/>
        </w:rPr>
        <w:t>n</w:t>
      </w:r>
      <w:r w:rsidRPr="005924A3">
        <w:rPr>
          <w:lang w:val="es-ES"/>
        </w:rPr>
        <w:t xml:space="preserve">tendían por qué se las relegaba respecto de los hombres, como la citada Olimpia de </w:t>
      </w:r>
      <w:proofErr w:type="spellStart"/>
      <w:r w:rsidRPr="005924A3">
        <w:rPr>
          <w:lang w:val="es-ES"/>
        </w:rPr>
        <w:t>Gouges</w:t>
      </w:r>
      <w:proofErr w:type="spellEnd"/>
      <w:r w:rsidRPr="005924A3">
        <w:rPr>
          <w:lang w:val="es-ES"/>
        </w:rPr>
        <w:t xml:space="preserve"> quien, pese a su condena a muerte, siguió insistiendo en que la más bella de todas las muertes es la de la li</w:t>
      </w:r>
      <w:r w:rsidR="003D0E6E">
        <w:rPr>
          <w:lang w:val="es-ES"/>
        </w:rPr>
        <w:t>bertad e igualdad</w:t>
      </w:r>
      <w:r w:rsidRPr="005924A3">
        <w:rPr>
          <w:lang w:val="es-ES"/>
        </w:rPr>
        <w:t xml:space="preserve">; o notables científicos como </w:t>
      </w:r>
      <w:proofErr w:type="spellStart"/>
      <w:r w:rsidRPr="005924A3">
        <w:rPr>
          <w:lang w:val="es-ES"/>
        </w:rPr>
        <w:t>Antoine</w:t>
      </w:r>
      <w:proofErr w:type="spellEnd"/>
      <w:r w:rsidRPr="005924A3">
        <w:rPr>
          <w:lang w:val="es-ES"/>
        </w:rPr>
        <w:t xml:space="preserve"> de Lavoisier (1743-1794), padre de la química moderna que fue guillotinado en 1794.</w:t>
      </w:r>
    </w:p>
    <w:p w:rsidR="003F336B" w:rsidRDefault="005924A3" w:rsidP="005924A3">
      <w:pPr>
        <w:pStyle w:val="Prrafobsico"/>
        <w:rPr>
          <w:lang w:val="es-ES"/>
        </w:rPr>
      </w:pPr>
      <w:r w:rsidRPr="005924A3">
        <w:rPr>
          <w:lang w:val="es-ES"/>
        </w:rPr>
        <w:t>El Comité de Salud Pública fue derrotado por un golpe m</w:t>
      </w:r>
      <w:r w:rsidRPr="005924A3">
        <w:rPr>
          <w:lang w:val="es-ES"/>
        </w:rPr>
        <w:t>i</w:t>
      </w:r>
      <w:r w:rsidRPr="005924A3">
        <w:rPr>
          <w:lang w:val="es-ES"/>
        </w:rPr>
        <w:t>litar alentado por los girondinos en julio de 1794 (</w:t>
      </w:r>
      <w:proofErr w:type="spellStart"/>
      <w:r w:rsidRPr="005924A3">
        <w:rPr>
          <w:lang w:val="es-ES"/>
        </w:rPr>
        <w:t>Thermidor</w:t>
      </w:r>
      <w:proofErr w:type="spellEnd"/>
      <w:r w:rsidRPr="005924A3">
        <w:rPr>
          <w:lang w:val="es-ES"/>
        </w:rPr>
        <w:t xml:space="preserve"> del año II) y la República se reorientó sobre bases burguesas más moderadas, que enlazaron parcialmente con los años iniciales de la Revolución.</w:t>
      </w:r>
    </w:p>
    <w:p w:rsidR="003F336B" w:rsidRDefault="003F336B" w:rsidP="003F336B">
      <w:pPr>
        <w:pStyle w:val="Prrafobsico"/>
        <w:rPr>
          <w:lang w:val="es-ES"/>
        </w:rPr>
      </w:pPr>
    </w:p>
    <w:p w:rsidR="003D0E6E" w:rsidRDefault="003D0E6E" w:rsidP="003D0E6E">
      <w:pPr>
        <w:pStyle w:val="Nivel2"/>
      </w:pPr>
      <w:bookmarkStart w:id="8" w:name="_Toc429988931"/>
      <w:r w:rsidRPr="003D0E6E">
        <w:t>2.4. El Directorio (1795 -1799)</w:t>
      </w:r>
      <w:bookmarkEnd w:id="8"/>
    </w:p>
    <w:p w:rsidR="003D0E6E" w:rsidRDefault="003D0E6E" w:rsidP="003D0E6E">
      <w:pPr>
        <w:pStyle w:val="Prrafobsico"/>
        <w:rPr>
          <w:lang w:val="es-ES"/>
        </w:rPr>
      </w:pPr>
      <w:r w:rsidRPr="003D0E6E">
        <w:rPr>
          <w:lang w:val="es-ES"/>
        </w:rPr>
        <w:t>Como la Constitución que estaban preparando los jacob</w:t>
      </w:r>
      <w:r w:rsidRPr="003D0E6E">
        <w:rPr>
          <w:lang w:val="es-ES"/>
        </w:rPr>
        <w:t>i</w:t>
      </w:r>
      <w:r w:rsidRPr="003D0E6E">
        <w:rPr>
          <w:lang w:val="es-ES"/>
        </w:rPr>
        <w:t>nos no había entrado en vigor, los girondinos se apresuraron a redactar otra, la del año III (1795), de la que se eliminó el artículo 1 de la Declaración de Derechos del Hombre y del Ciudadano: libertad e igualdad quedaron limitadas.</w:t>
      </w:r>
    </w:p>
    <w:p w:rsidR="003F336B" w:rsidRDefault="003D0E6E" w:rsidP="003D0E6E">
      <w:pPr>
        <w:pStyle w:val="Prrafobsico"/>
        <w:rPr>
          <w:lang w:val="es-ES"/>
        </w:rPr>
      </w:pPr>
      <w:r>
        <w:rPr>
          <w:lang w:val="es-ES"/>
        </w:rPr>
        <w:t xml:space="preserve">El </w:t>
      </w:r>
      <w:r w:rsidRPr="003D0E6E">
        <w:rPr>
          <w:lang w:val="es-ES"/>
        </w:rPr>
        <w:t>poder legislativo se dividió en dos cámaras; y el ejec</w:t>
      </w:r>
      <w:r w:rsidRPr="003D0E6E">
        <w:rPr>
          <w:lang w:val="es-ES"/>
        </w:rPr>
        <w:t>u</w:t>
      </w:r>
      <w:r w:rsidRPr="003D0E6E">
        <w:rPr>
          <w:lang w:val="es-ES"/>
        </w:rPr>
        <w:t>tivo quedó en manos de un órgano colegiado, el Directorio, integrado por cinco miembros que tuvo que enfrentarse a una profunda crisis económica y a continuos golpes de E</w:t>
      </w:r>
      <w:r w:rsidRPr="003D0E6E">
        <w:rPr>
          <w:lang w:val="es-ES"/>
        </w:rPr>
        <w:t>s</w:t>
      </w:r>
      <w:r w:rsidRPr="003D0E6E">
        <w:rPr>
          <w:lang w:val="es-ES"/>
        </w:rPr>
        <w:t>tado de los militares. El último de ellos lo protagonizó Nap</w:t>
      </w:r>
      <w:r w:rsidRPr="003D0E6E">
        <w:rPr>
          <w:lang w:val="es-ES"/>
        </w:rPr>
        <w:t>o</w:t>
      </w:r>
      <w:r w:rsidRPr="003D0E6E">
        <w:rPr>
          <w:lang w:val="es-ES"/>
        </w:rPr>
        <w:t>león el 18 de Brumario d</w:t>
      </w:r>
      <w:r>
        <w:rPr>
          <w:lang w:val="es-ES"/>
        </w:rPr>
        <w:t xml:space="preserve">el año VIII </w:t>
      </w:r>
      <w:proofErr w:type="gramStart"/>
      <w:r>
        <w:rPr>
          <w:lang w:val="es-ES"/>
        </w:rPr>
        <w:t>( 9</w:t>
      </w:r>
      <w:proofErr w:type="gramEnd"/>
      <w:r>
        <w:rPr>
          <w:lang w:val="es-ES"/>
        </w:rPr>
        <w:t xml:space="preserve"> de noviembre de </w:t>
      </w:r>
      <w:r w:rsidRPr="003D0E6E">
        <w:rPr>
          <w:lang w:val="es-ES"/>
        </w:rPr>
        <w:t>1799): con él Francia cayó en una dictadura militar conocida como el Consulado. Para muchos historiadores termina aquí la Revolución francesa; para otros, como en la Historia es d</w:t>
      </w:r>
      <w:r w:rsidRPr="003D0E6E">
        <w:rPr>
          <w:lang w:val="es-ES"/>
        </w:rPr>
        <w:t>i</w:t>
      </w:r>
      <w:r w:rsidRPr="003D0E6E">
        <w:rPr>
          <w:lang w:val="es-ES"/>
        </w:rPr>
        <w:t>fícil, en ocasiones, establecer fronteras cronológicas prec</w:t>
      </w:r>
      <w:r w:rsidRPr="003D0E6E">
        <w:rPr>
          <w:lang w:val="es-ES"/>
        </w:rPr>
        <w:t>i</w:t>
      </w:r>
      <w:r w:rsidRPr="003D0E6E">
        <w:rPr>
          <w:lang w:val="es-ES"/>
        </w:rPr>
        <w:t>sas, la Revolución concluye con el final del periodo napole</w:t>
      </w:r>
      <w:r w:rsidRPr="003D0E6E">
        <w:rPr>
          <w:lang w:val="es-ES"/>
        </w:rPr>
        <w:t>ó</w:t>
      </w:r>
      <w:r w:rsidRPr="003D0E6E">
        <w:rPr>
          <w:lang w:val="es-ES"/>
        </w:rPr>
        <w:t>nico.</w:t>
      </w:r>
    </w:p>
    <w:p w:rsidR="004E7268" w:rsidRDefault="004E7268" w:rsidP="0071392D">
      <w:pPr>
        <w:pStyle w:val="Prrafobsico"/>
      </w:pPr>
    </w:p>
    <w:p w:rsidR="003F336B" w:rsidRDefault="0071392D" w:rsidP="003D0E6E">
      <w:pPr>
        <w:pStyle w:val="Nivel2"/>
      </w:pPr>
      <w:bookmarkStart w:id="9" w:name="_Toc429988932"/>
      <w:r>
        <w:t>2.5</w:t>
      </w:r>
      <w:r w:rsidR="003D0E6E" w:rsidRPr="003D0E6E">
        <w:t>. El Consulado (1799 - 1804)</w:t>
      </w:r>
      <w:bookmarkEnd w:id="9"/>
    </w:p>
    <w:p w:rsidR="007E220D" w:rsidRPr="007E220D" w:rsidRDefault="007E220D" w:rsidP="007E220D">
      <w:pPr>
        <w:pStyle w:val="Prrafobsico"/>
        <w:rPr>
          <w:lang w:val="es-ES"/>
        </w:rPr>
      </w:pPr>
      <w:r w:rsidRPr="007E220D">
        <w:rPr>
          <w:lang w:val="es-ES"/>
        </w:rPr>
        <w:t>Napoleón Bonaparte (1769-1821) era un general nacido en la isla de Córcega (Ajaccio), de formación ilustrada e ideas girondinas, a quien la Convención le había encome</w:t>
      </w:r>
      <w:r w:rsidRPr="007E220D">
        <w:rPr>
          <w:lang w:val="es-ES"/>
        </w:rPr>
        <w:t>n</w:t>
      </w:r>
      <w:r w:rsidRPr="007E220D">
        <w:rPr>
          <w:lang w:val="es-ES"/>
        </w:rPr>
        <w:t>dado la misión de hacer la guerra en Italia para reducir el poder del Papa y para obligarlo a que hiciera rogativas públ</w:t>
      </w:r>
      <w:r w:rsidRPr="007E220D">
        <w:rPr>
          <w:lang w:val="es-ES"/>
        </w:rPr>
        <w:t>i</w:t>
      </w:r>
      <w:r w:rsidRPr="007E220D">
        <w:rPr>
          <w:lang w:val="es-ES"/>
        </w:rPr>
        <w:t>cas por la prosperidad y el éxito de la República francesa.</w:t>
      </w:r>
    </w:p>
    <w:p w:rsidR="007E220D" w:rsidRPr="007E220D" w:rsidRDefault="007E220D" w:rsidP="007E220D">
      <w:pPr>
        <w:pStyle w:val="Prrafobsico"/>
        <w:rPr>
          <w:lang w:val="es-ES"/>
        </w:rPr>
      </w:pPr>
      <w:r w:rsidRPr="007E220D">
        <w:rPr>
          <w:lang w:val="es-ES"/>
        </w:rPr>
        <w:t>La nueva estrategia militar que Napoleón puso en práct</w:t>
      </w:r>
      <w:r w:rsidRPr="007E220D">
        <w:rPr>
          <w:lang w:val="es-ES"/>
        </w:rPr>
        <w:t>i</w:t>
      </w:r>
      <w:r w:rsidRPr="007E220D">
        <w:rPr>
          <w:lang w:val="es-ES"/>
        </w:rPr>
        <w:t>ca en Italia consistió en:</w:t>
      </w:r>
    </w:p>
    <w:p w:rsidR="007E220D" w:rsidRPr="007E220D" w:rsidRDefault="007E220D" w:rsidP="007E220D">
      <w:pPr>
        <w:pStyle w:val="Prrafobsico"/>
        <w:rPr>
          <w:lang w:val="es-ES"/>
        </w:rPr>
      </w:pPr>
      <w:r w:rsidRPr="007E220D">
        <w:rPr>
          <w:rFonts w:hint="eastAsia"/>
          <w:lang w:val="es-ES"/>
        </w:rPr>
        <w:t>●</w:t>
      </w:r>
      <w:r w:rsidRPr="007E220D">
        <w:rPr>
          <w:rFonts w:hint="eastAsia"/>
          <w:lang w:val="es-ES"/>
        </w:rPr>
        <w:t xml:space="preserve">   </w:t>
      </w:r>
      <w:proofErr w:type="gramStart"/>
      <w:r w:rsidRPr="007E220D">
        <w:rPr>
          <w:rFonts w:hint="eastAsia"/>
          <w:lang w:val="es-ES"/>
        </w:rPr>
        <w:t>el</w:t>
      </w:r>
      <w:proofErr w:type="gramEnd"/>
      <w:r w:rsidRPr="007E220D">
        <w:rPr>
          <w:rFonts w:hint="eastAsia"/>
          <w:lang w:val="es-ES"/>
        </w:rPr>
        <w:t xml:space="preserve"> desplazamiento y la ofensiva rápidas al conseguir que los soldados no cargaran con la intendencia porque se avituallaban sobre el terreno;</w:t>
      </w:r>
    </w:p>
    <w:p w:rsidR="007E220D" w:rsidRPr="007E220D" w:rsidRDefault="007E220D" w:rsidP="007E220D">
      <w:pPr>
        <w:pStyle w:val="Prrafobsico"/>
        <w:rPr>
          <w:lang w:val="es-ES"/>
        </w:rPr>
      </w:pPr>
      <w:r w:rsidRPr="007E220D">
        <w:rPr>
          <w:rFonts w:hint="eastAsia"/>
          <w:lang w:val="es-ES"/>
        </w:rPr>
        <w:t>●</w:t>
      </w:r>
      <w:r w:rsidRPr="007E220D">
        <w:rPr>
          <w:rFonts w:hint="eastAsia"/>
          <w:lang w:val="es-ES"/>
        </w:rPr>
        <w:t xml:space="preserve">  </w:t>
      </w:r>
      <w:proofErr w:type="gramStart"/>
      <w:r w:rsidRPr="007E220D">
        <w:rPr>
          <w:rFonts w:hint="eastAsia"/>
          <w:lang w:val="es-ES"/>
        </w:rPr>
        <w:t>la</w:t>
      </w:r>
      <w:proofErr w:type="gramEnd"/>
      <w:r w:rsidRPr="007E220D">
        <w:rPr>
          <w:rFonts w:hint="eastAsia"/>
          <w:lang w:val="es-ES"/>
        </w:rPr>
        <w:t xml:space="preserve"> participación de los soldados en el saqueo;</w:t>
      </w:r>
    </w:p>
    <w:p w:rsidR="007E220D" w:rsidRPr="007E220D" w:rsidRDefault="007E220D" w:rsidP="007E220D">
      <w:pPr>
        <w:pStyle w:val="Prrafobsico"/>
        <w:rPr>
          <w:lang w:val="es-ES"/>
        </w:rPr>
      </w:pPr>
      <w:r w:rsidRPr="007E220D">
        <w:rPr>
          <w:rFonts w:hint="eastAsia"/>
          <w:lang w:val="es-ES"/>
        </w:rPr>
        <w:t>●</w:t>
      </w:r>
      <w:r w:rsidRPr="007E220D">
        <w:rPr>
          <w:rFonts w:hint="eastAsia"/>
          <w:lang w:val="es-ES"/>
        </w:rPr>
        <w:t xml:space="preserve">  </w:t>
      </w:r>
      <w:proofErr w:type="gramStart"/>
      <w:r w:rsidRPr="007E220D">
        <w:rPr>
          <w:rFonts w:hint="eastAsia"/>
          <w:lang w:val="es-ES"/>
        </w:rPr>
        <w:t>el</w:t>
      </w:r>
      <w:proofErr w:type="gramEnd"/>
      <w:r w:rsidRPr="007E220D">
        <w:rPr>
          <w:rFonts w:hint="eastAsia"/>
          <w:lang w:val="es-ES"/>
        </w:rPr>
        <w:t xml:space="preserve"> envío a Francia de importantes cantidades de din</w:t>
      </w:r>
      <w:r w:rsidRPr="007E220D">
        <w:rPr>
          <w:rFonts w:hint="eastAsia"/>
          <w:lang w:val="es-ES"/>
        </w:rPr>
        <w:t>e</w:t>
      </w:r>
      <w:r w:rsidRPr="007E220D">
        <w:rPr>
          <w:rFonts w:hint="eastAsia"/>
          <w:lang w:val="es-ES"/>
        </w:rPr>
        <w:t>ro, que remediaron el problema financiero.</w:t>
      </w:r>
    </w:p>
    <w:p w:rsidR="007E220D" w:rsidRDefault="007E220D" w:rsidP="007E220D">
      <w:pPr>
        <w:pStyle w:val="Prrafobsico"/>
        <w:rPr>
          <w:lang w:val="es-ES"/>
        </w:rPr>
      </w:pPr>
      <w:r w:rsidRPr="007E220D">
        <w:rPr>
          <w:lang w:val="es-ES"/>
        </w:rPr>
        <w:t xml:space="preserve">Ello le valió incrementar su prestigio, y pronto comenzó a actuar con independencia de las decisiones del Directorio. </w:t>
      </w:r>
    </w:p>
    <w:p w:rsidR="003D0E6E" w:rsidRPr="003D0E6E" w:rsidRDefault="007E220D" w:rsidP="007E220D">
      <w:pPr>
        <w:pStyle w:val="Prrafobsico"/>
        <w:rPr>
          <w:lang w:val="es-ES"/>
        </w:rPr>
      </w:pPr>
      <w:r w:rsidRPr="007E220D">
        <w:rPr>
          <w:lang w:val="es-ES"/>
        </w:rPr>
        <w:t>Las derrotas en el exterior frente a los ingleses (en el c</w:t>
      </w:r>
      <w:r w:rsidRPr="007E220D">
        <w:rPr>
          <w:lang w:val="es-ES"/>
        </w:rPr>
        <w:t>a</w:t>
      </w:r>
      <w:r w:rsidRPr="007E220D">
        <w:rPr>
          <w:lang w:val="es-ES"/>
        </w:rPr>
        <w:t>bo de San Vicente), la ampli</w:t>
      </w:r>
      <w:r>
        <w:rPr>
          <w:lang w:val="es-ES"/>
        </w:rPr>
        <w:t xml:space="preserve">ación de la coalición de países </w:t>
      </w:r>
      <w:r w:rsidRPr="007E220D">
        <w:rPr>
          <w:lang w:val="es-ES"/>
        </w:rPr>
        <w:t>antirrevolucionarios, la crisis económica y la inestabilidad política en el interior fueron decisivas para que los campes</w:t>
      </w:r>
      <w:r w:rsidRPr="007E220D">
        <w:rPr>
          <w:lang w:val="es-ES"/>
        </w:rPr>
        <w:t>i</w:t>
      </w:r>
      <w:r w:rsidRPr="007E220D">
        <w:rPr>
          <w:lang w:val="es-ES"/>
        </w:rPr>
        <w:t>nos propietarios y la burguesía de negocios apoyaran su Golpe de Estado del 18 de Brumario.</w:t>
      </w:r>
    </w:p>
    <w:p w:rsidR="007E220D" w:rsidRPr="007E220D" w:rsidRDefault="007E220D" w:rsidP="007E220D">
      <w:pPr>
        <w:pStyle w:val="Prrafobsico"/>
        <w:rPr>
          <w:lang w:val="es-ES"/>
        </w:rPr>
      </w:pPr>
      <w:r w:rsidRPr="007E220D">
        <w:rPr>
          <w:lang w:val="es-ES"/>
        </w:rPr>
        <w:t>La nueva forma republicana que llamamos  Consulado se organizó, por un lado, con otra Constitución (la del año VIII, 1800) y, de otro, con un poder ejecutivo, en un principio compartido, que pronto ostentó sólo, Napoleón. El deseaba la paz. Sabía que su misión era consolidar en Francia la r</w:t>
      </w:r>
      <w:r w:rsidRPr="007E220D">
        <w:rPr>
          <w:lang w:val="es-ES"/>
        </w:rPr>
        <w:t>e</w:t>
      </w:r>
      <w:r w:rsidRPr="007E220D">
        <w:rPr>
          <w:lang w:val="es-ES"/>
        </w:rPr>
        <w:t>volución burguesa, para lo cual necesitaba reconciliar a los franceses, y firmar la paz con los demás Estados europeos para conservar las conquistas girondinas.</w:t>
      </w:r>
    </w:p>
    <w:p w:rsidR="007E220D" w:rsidRPr="007E220D" w:rsidRDefault="007E220D" w:rsidP="007E220D">
      <w:pPr>
        <w:pStyle w:val="Prrafobsico"/>
        <w:rPr>
          <w:lang w:val="es-ES"/>
        </w:rPr>
      </w:pPr>
      <w:r w:rsidRPr="007E220D">
        <w:rPr>
          <w:lang w:val="es-ES"/>
        </w:rPr>
        <w:t>Para lograr su primer objetivo, Napoleón llevó a cabo las siguientes actuaciones en el interior:</w:t>
      </w:r>
    </w:p>
    <w:p w:rsidR="007E220D" w:rsidRPr="007E220D" w:rsidRDefault="007E220D" w:rsidP="007E220D">
      <w:pPr>
        <w:pStyle w:val="Prrafobsico"/>
        <w:rPr>
          <w:lang w:val="es-ES"/>
        </w:rPr>
      </w:pPr>
      <w:r w:rsidRPr="007E220D">
        <w:rPr>
          <w:rFonts w:hint="eastAsia"/>
          <w:lang w:val="es-ES"/>
        </w:rPr>
        <w:t>●</w:t>
      </w:r>
      <w:r w:rsidRPr="007E220D">
        <w:rPr>
          <w:rFonts w:hint="eastAsia"/>
          <w:lang w:val="es-ES"/>
        </w:rPr>
        <w:t xml:space="preserve">  Restableció el orden público.</w:t>
      </w:r>
    </w:p>
    <w:p w:rsidR="007E220D" w:rsidRPr="007E220D" w:rsidRDefault="007E220D" w:rsidP="007E220D">
      <w:pPr>
        <w:pStyle w:val="Prrafobsico"/>
        <w:rPr>
          <w:lang w:val="es-ES"/>
        </w:rPr>
      </w:pPr>
      <w:r w:rsidRPr="007E220D">
        <w:rPr>
          <w:rFonts w:hint="eastAsia"/>
          <w:lang w:val="es-ES"/>
        </w:rPr>
        <w:t>●</w:t>
      </w:r>
      <w:r w:rsidRPr="007E220D">
        <w:rPr>
          <w:rFonts w:hint="eastAsia"/>
          <w:lang w:val="es-ES"/>
        </w:rPr>
        <w:t xml:space="preserve">  Ordenó las finanzas y sentó las bases de la Hacienda Pública moderna.</w:t>
      </w:r>
    </w:p>
    <w:p w:rsidR="007E220D" w:rsidRPr="007E220D" w:rsidRDefault="007E220D" w:rsidP="007E220D">
      <w:pPr>
        <w:pStyle w:val="Prrafobsico"/>
        <w:rPr>
          <w:lang w:val="es-ES"/>
        </w:rPr>
      </w:pPr>
      <w:r w:rsidRPr="007E220D">
        <w:rPr>
          <w:rFonts w:hint="eastAsia"/>
          <w:lang w:val="es-ES"/>
        </w:rPr>
        <w:t>●</w:t>
      </w:r>
      <w:r w:rsidRPr="007E220D">
        <w:rPr>
          <w:rFonts w:hint="eastAsia"/>
          <w:lang w:val="es-ES"/>
        </w:rPr>
        <w:t xml:space="preserve">   Fundó el Banco de Francia e instauró el franco de plata, que ha estado en vigor hasta la introducción del euro (2002).</w:t>
      </w:r>
    </w:p>
    <w:p w:rsidR="007E220D" w:rsidRPr="007E220D" w:rsidRDefault="007E220D" w:rsidP="007E220D">
      <w:pPr>
        <w:pStyle w:val="Prrafobsico"/>
        <w:rPr>
          <w:lang w:val="es-ES"/>
        </w:rPr>
      </w:pPr>
      <w:r w:rsidRPr="007E220D">
        <w:rPr>
          <w:rFonts w:hint="eastAsia"/>
          <w:lang w:val="es-ES"/>
        </w:rPr>
        <w:t>●</w:t>
      </w:r>
      <w:r w:rsidRPr="007E220D">
        <w:rPr>
          <w:rFonts w:hint="eastAsia"/>
          <w:lang w:val="es-ES"/>
        </w:rPr>
        <w:t xml:space="preserve">  Estableció el primer sistema educativo público y ce</w:t>
      </w:r>
      <w:r w:rsidRPr="007E220D">
        <w:rPr>
          <w:rFonts w:hint="eastAsia"/>
          <w:lang w:val="es-ES"/>
        </w:rPr>
        <w:t>n</w:t>
      </w:r>
      <w:r w:rsidRPr="007E220D">
        <w:rPr>
          <w:rFonts w:hint="eastAsia"/>
          <w:lang w:val="es-ES"/>
        </w:rPr>
        <w:t>tralizado (1802).</w:t>
      </w:r>
    </w:p>
    <w:p w:rsidR="007E220D" w:rsidRPr="007E220D" w:rsidRDefault="007E220D" w:rsidP="007E220D">
      <w:pPr>
        <w:pStyle w:val="Prrafobsico"/>
        <w:rPr>
          <w:lang w:val="es-ES"/>
        </w:rPr>
      </w:pPr>
    </w:p>
    <w:p w:rsidR="007E220D" w:rsidRPr="007E220D" w:rsidRDefault="007E220D" w:rsidP="007E220D">
      <w:pPr>
        <w:pStyle w:val="Prrafobsico"/>
        <w:rPr>
          <w:lang w:val="es-ES"/>
        </w:rPr>
      </w:pPr>
      <w:r w:rsidRPr="007E220D">
        <w:rPr>
          <w:rFonts w:hint="eastAsia"/>
          <w:lang w:val="es-ES"/>
        </w:rPr>
        <w:t>●</w:t>
      </w:r>
      <w:r w:rsidRPr="007E220D">
        <w:rPr>
          <w:rFonts w:hint="eastAsia"/>
          <w:lang w:val="es-ES"/>
        </w:rPr>
        <w:t xml:space="preserve">   Recopiló en su famoso Código Civil (1804) todas las leyes que fijaban las conquistas de la Revolución y creó las bases jurídicas del Estado contemporáneo. He estructurado y llevado a cabo un código de leyes que </w:t>
      </w:r>
      <w:proofErr w:type="spellStart"/>
      <w:r w:rsidRPr="007E220D">
        <w:rPr>
          <w:rFonts w:hint="eastAsia"/>
          <w:lang w:val="es-ES"/>
        </w:rPr>
        <w:t>lle</w:t>
      </w:r>
      <w:proofErr w:type="spellEnd"/>
      <w:r w:rsidRPr="007E220D">
        <w:rPr>
          <w:rFonts w:hint="eastAsia"/>
          <w:lang w:val="es-ES"/>
        </w:rPr>
        <w:t xml:space="preserve">- </w:t>
      </w:r>
      <w:proofErr w:type="spellStart"/>
      <w:r w:rsidRPr="007E220D">
        <w:rPr>
          <w:rFonts w:hint="eastAsia"/>
          <w:lang w:val="es-ES"/>
        </w:rPr>
        <w:t>vará</w:t>
      </w:r>
      <w:proofErr w:type="spellEnd"/>
      <w:r w:rsidRPr="007E220D">
        <w:rPr>
          <w:rFonts w:hint="eastAsia"/>
          <w:lang w:val="es-ES"/>
        </w:rPr>
        <w:t xml:space="preserve"> mi nombre a la más lejana poste</w:t>
      </w:r>
      <w:r w:rsidRPr="007E220D">
        <w:rPr>
          <w:lang w:val="es-ES"/>
        </w:rPr>
        <w:t>ridad, afirmó.</w:t>
      </w:r>
    </w:p>
    <w:p w:rsidR="007E220D" w:rsidRPr="007E220D" w:rsidRDefault="007E220D" w:rsidP="007E220D">
      <w:pPr>
        <w:pStyle w:val="Prrafobsico"/>
        <w:rPr>
          <w:lang w:val="es-ES"/>
        </w:rPr>
      </w:pPr>
      <w:r w:rsidRPr="007E220D">
        <w:rPr>
          <w:rFonts w:hint="eastAsia"/>
          <w:lang w:val="es-ES"/>
        </w:rPr>
        <w:t>●</w:t>
      </w:r>
      <w:r w:rsidRPr="007E220D">
        <w:rPr>
          <w:rFonts w:hint="eastAsia"/>
          <w:lang w:val="es-ES"/>
        </w:rPr>
        <w:t xml:space="preserve">  Fomentó el trabajo y promovió un ambicioso plan de comunicaciones y obras públicas.</w:t>
      </w:r>
    </w:p>
    <w:p w:rsidR="007E220D" w:rsidRPr="007E220D" w:rsidRDefault="007E220D" w:rsidP="007E220D">
      <w:pPr>
        <w:pStyle w:val="Prrafobsico"/>
        <w:rPr>
          <w:lang w:val="es-ES"/>
        </w:rPr>
      </w:pPr>
      <w:r w:rsidRPr="007E220D">
        <w:rPr>
          <w:rFonts w:hint="eastAsia"/>
          <w:lang w:val="es-ES"/>
        </w:rPr>
        <w:t>●</w:t>
      </w:r>
      <w:r w:rsidRPr="007E220D">
        <w:rPr>
          <w:rFonts w:hint="eastAsia"/>
          <w:lang w:val="es-ES"/>
        </w:rPr>
        <w:t xml:space="preserve">  Impulsó la revolución industrial y sentó las bases del capitalismo.</w:t>
      </w:r>
    </w:p>
    <w:p w:rsidR="007E220D" w:rsidRPr="007E220D" w:rsidRDefault="007E220D" w:rsidP="007E220D">
      <w:pPr>
        <w:pStyle w:val="Prrafobsico"/>
        <w:rPr>
          <w:lang w:val="es-ES"/>
        </w:rPr>
      </w:pPr>
      <w:r w:rsidRPr="007E220D">
        <w:rPr>
          <w:rFonts w:hint="eastAsia"/>
          <w:lang w:val="es-ES"/>
        </w:rPr>
        <w:t>●</w:t>
      </w:r>
      <w:r w:rsidRPr="007E220D">
        <w:rPr>
          <w:rFonts w:hint="eastAsia"/>
          <w:lang w:val="es-ES"/>
        </w:rPr>
        <w:t xml:space="preserve">  Creó una nueva jerarquía nobiliaria, la Legión de H</w:t>
      </w:r>
      <w:r w:rsidRPr="007E220D">
        <w:rPr>
          <w:rFonts w:hint="eastAsia"/>
          <w:lang w:val="es-ES"/>
        </w:rPr>
        <w:t>o</w:t>
      </w:r>
      <w:r w:rsidRPr="007E220D">
        <w:rPr>
          <w:rFonts w:hint="eastAsia"/>
          <w:lang w:val="es-ES"/>
        </w:rPr>
        <w:t>nor, a la que se accedía por mérito. En relación con las gu</w:t>
      </w:r>
      <w:r w:rsidRPr="007E220D">
        <w:rPr>
          <w:rFonts w:hint="eastAsia"/>
          <w:lang w:val="es-ES"/>
        </w:rPr>
        <w:t>e</w:t>
      </w:r>
      <w:r w:rsidRPr="007E220D">
        <w:rPr>
          <w:rFonts w:hint="eastAsia"/>
          <w:lang w:val="es-ES"/>
        </w:rPr>
        <w:t>rras en el exterior:</w:t>
      </w:r>
    </w:p>
    <w:p w:rsidR="007E220D" w:rsidRPr="007E220D" w:rsidRDefault="007E220D" w:rsidP="007E220D">
      <w:pPr>
        <w:pStyle w:val="Prrafobsico"/>
        <w:rPr>
          <w:lang w:val="es-ES"/>
        </w:rPr>
      </w:pPr>
      <w:r w:rsidRPr="007E220D">
        <w:rPr>
          <w:rFonts w:hint="eastAsia"/>
          <w:lang w:val="es-ES"/>
        </w:rPr>
        <w:t>●</w:t>
      </w:r>
      <w:r w:rsidRPr="007E220D">
        <w:rPr>
          <w:rFonts w:hint="eastAsia"/>
          <w:lang w:val="es-ES"/>
        </w:rPr>
        <w:t xml:space="preserve">  Consiguió la paz con la Iglesia tras la firma de un Concordato (1801) y la de</w:t>
      </w:r>
      <w:r>
        <w:rPr>
          <w:rFonts w:hint="eastAsia"/>
          <w:lang w:val="es-ES"/>
        </w:rPr>
        <w:t>volución al Papa de los Estados</w:t>
      </w:r>
      <w:r>
        <w:rPr>
          <w:lang w:val="es-ES"/>
        </w:rPr>
        <w:t xml:space="preserve"> </w:t>
      </w:r>
      <w:r w:rsidRPr="007E220D">
        <w:rPr>
          <w:lang w:val="es-ES"/>
        </w:rPr>
        <w:t>Pontificios, lo que le valió que los sacerdotes rezaran por él.</w:t>
      </w:r>
    </w:p>
    <w:p w:rsidR="007E220D" w:rsidRPr="007E220D" w:rsidRDefault="007E220D" w:rsidP="007E220D">
      <w:pPr>
        <w:pStyle w:val="Prrafobsico"/>
        <w:rPr>
          <w:lang w:val="es-ES"/>
        </w:rPr>
      </w:pPr>
      <w:r w:rsidRPr="007E220D">
        <w:rPr>
          <w:rFonts w:hint="eastAsia"/>
          <w:lang w:val="es-ES"/>
        </w:rPr>
        <w:t>●</w:t>
      </w:r>
      <w:r w:rsidRPr="007E220D">
        <w:rPr>
          <w:rFonts w:hint="eastAsia"/>
          <w:lang w:val="es-ES"/>
        </w:rPr>
        <w:t xml:space="preserve">  Firmó paces con Inglaterra y con la coalición de pa</w:t>
      </w:r>
      <w:r w:rsidRPr="007E220D">
        <w:rPr>
          <w:rFonts w:hint="eastAsia"/>
          <w:lang w:val="es-ES"/>
        </w:rPr>
        <w:t>í</w:t>
      </w:r>
      <w:r w:rsidRPr="007E220D">
        <w:rPr>
          <w:rFonts w:hint="eastAsia"/>
          <w:lang w:val="es-ES"/>
        </w:rPr>
        <w:t>ses europeos.</w:t>
      </w:r>
    </w:p>
    <w:p w:rsidR="007E220D" w:rsidRDefault="007E220D" w:rsidP="007E220D">
      <w:pPr>
        <w:pStyle w:val="Prrafobsico"/>
        <w:rPr>
          <w:lang w:val="es-ES"/>
        </w:rPr>
      </w:pPr>
      <w:r w:rsidRPr="007E220D">
        <w:rPr>
          <w:rFonts w:hint="eastAsia"/>
          <w:lang w:val="es-ES"/>
        </w:rPr>
        <w:t>●</w:t>
      </w:r>
      <w:r w:rsidRPr="007E220D">
        <w:rPr>
          <w:rFonts w:hint="eastAsia"/>
          <w:lang w:val="es-ES"/>
        </w:rPr>
        <w:t xml:space="preserve">  Obtuvo de España la Luisiana americana a cambio de intervenir en la política familiar de la reina M</w:t>
      </w:r>
      <w:r w:rsidRPr="007E220D">
        <w:rPr>
          <w:rFonts w:hint="eastAsia"/>
          <w:lang w:val="es-ES"/>
        </w:rPr>
        <w:t>ª</w:t>
      </w:r>
      <w:r>
        <w:rPr>
          <w:rFonts w:hint="eastAsia"/>
          <w:lang w:val="es-ES"/>
        </w:rPr>
        <w:t xml:space="preserve"> Luisa de</w:t>
      </w:r>
      <w:r>
        <w:rPr>
          <w:lang w:val="es-ES"/>
        </w:rPr>
        <w:t xml:space="preserve"> </w:t>
      </w:r>
      <w:r w:rsidRPr="007E220D">
        <w:rPr>
          <w:lang w:val="es-ES"/>
        </w:rPr>
        <w:t>Pa</w:t>
      </w:r>
      <w:r w:rsidRPr="007E220D">
        <w:rPr>
          <w:lang w:val="es-ES"/>
        </w:rPr>
        <w:t>r</w:t>
      </w:r>
      <w:r w:rsidRPr="007E220D">
        <w:rPr>
          <w:lang w:val="es-ES"/>
        </w:rPr>
        <w:t>ma, esposa de Carlos IV, que quería un reino en Italia para su yerno.</w:t>
      </w:r>
    </w:p>
    <w:p w:rsidR="007E220D" w:rsidRDefault="007E220D" w:rsidP="007E220D">
      <w:pPr>
        <w:pStyle w:val="Prrafobsico"/>
        <w:rPr>
          <w:lang w:val="es-ES"/>
        </w:rPr>
      </w:pPr>
      <w:r w:rsidRPr="007E220D">
        <w:rPr>
          <w:lang w:val="es-ES"/>
        </w:rPr>
        <w:t>De este modo, en 1804, Napoleón se autoproclamó Có</w:t>
      </w:r>
      <w:r w:rsidRPr="007E220D">
        <w:rPr>
          <w:lang w:val="es-ES"/>
        </w:rPr>
        <w:t>n</w:t>
      </w:r>
      <w:r w:rsidRPr="007E220D">
        <w:rPr>
          <w:lang w:val="es-ES"/>
        </w:rPr>
        <w:t>sul vitalicio y, en mayo, el Senado aprobó el nacimiento del Imperio entendiéndolo como la continuación conservadora del Consulado</w:t>
      </w:r>
      <w:r>
        <w:rPr>
          <w:lang w:val="es-ES"/>
        </w:rPr>
        <w:t>.</w:t>
      </w:r>
    </w:p>
    <w:p w:rsidR="0071392D" w:rsidRDefault="0071392D" w:rsidP="003F336B">
      <w:pPr>
        <w:pStyle w:val="Prrafobsico"/>
        <w:rPr>
          <w:lang w:val="es-ES"/>
        </w:rPr>
      </w:pPr>
    </w:p>
    <w:p w:rsidR="00AF2A44" w:rsidRPr="0071392D" w:rsidRDefault="00AF2A44" w:rsidP="00AF2A44">
      <w:pPr>
        <w:pStyle w:val="Imagenizquierda"/>
        <w:framePr w:wrap="notBeside" w:vAnchor="page" w:y="6380"/>
      </w:pPr>
      <w:r w:rsidRPr="0071392D">
        <w:t>Napoleón no es grande por sus palabras, sus discursos (...) por el amor a la libertad que nunca tuvo; es grande por haber creado un gobierno regular, un código legal adoptado en varios países, tribunales de justicia, escuelas, una administración fuerte, activa e inteligente (...) por haber reconstruido los altares, por haber reducido la furia de los demagogos.</w:t>
      </w:r>
    </w:p>
    <w:p w:rsidR="00AF2A44" w:rsidRPr="0071392D" w:rsidRDefault="00AF2A44" w:rsidP="00AF2A44">
      <w:pPr>
        <w:pStyle w:val="Imagenizquierda"/>
        <w:framePr w:wrap="notBeside" w:vAnchor="page" w:y="6380"/>
      </w:pPr>
    </w:p>
    <w:p w:rsidR="00AF2A44" w:rsidRPr="0071392D" w:rsidRDefault="00AF2A44" w:rsidP="00AF2A44">
      <w:pPr>
        <w:pStyle w:val="Imagenizquierda"/>
        <w:framePr w:wrap="notBeside" w:vAnchor="page" w:y="6380"/>
      </w:pPr>
      <w:r w:rsidRPr="0071392D">
        <w:t>François-René de Chateubriand, Memorias de ultratumba, 1850</w:t>
      </w:r>
    </w:p>
    <w:p w:rsidR="00AF2A44" w:rsidRDefault="00AF2A44" w:rsidP="00AF2A44">
      <w:pPr>
        <w:pStyle w:val="Imagenizquierda"/>
        <w:framePr w:wrap="notBeside" w:vAnchor="page" w:y="6380"/>
      </w:pPr>
    </w:p>
    <w:p w:rsidR="003F336B" w:rsidRDefault="0071392D" w:rsidP="0071392D">
      <w:pPr>
        <w:pStyle w:val="Nivel1"/>
      </w:pPr>
      <w:bookmarkStart w:id="10" w:name="_Toc429988933"/>
      <w:r>
        <w:t>3.</w:t>
      </w:r>
      <w:r w:rsidR="007E220D" w:rsidRPr="007E220D">
        <w:t xml:space="preserve"> El Imperio </w:t>
      </w:r>
      <w:r>
        <w:t>Napoleón</w:t>
      </w:r>
      <w:r>
        <w:t>i</w:t>
      </w:r>
      <w:r>
        <w:t xml:space="preserve">co </w:t>
      </w:r>
      <w:r w:rsidR="007E220D" w:rsidRPr="007E220D">
        <w:t>(1804-1815)</w:t>
      </w:r>
      <w:bookmarkEnd w:id="10"/>
    </w:p>
    <w:p w:rsidR="003F336B" w:rsidRDefault="007E220D" w:rsidP="003F336B">
      <w:pPr>
        <w:pStyle w:val="Prrafobsico"/>
        <w:rPr>
          <w:lang w:val="es-ES"/>
        </w:rPr>
      </w:pPr>
      <w:r w:rsidRPr="007E220D">
        <w:rPr>
          <w:lang w:val="es-ES"/>
        </w:rPr>
        <w:t>Una nueva Constitución del año XII (mayo de 1804) co</w:t>
      </w:r>
      <w:r w:rsidRPr="007E220D">
        <w:rPr>
          <w:lang w:val="es-ES"/>
        </w:rPr>
        <w:t>n</w:t>
      </w:r>
      <w:r w:rsidRPr="007E220D">
        <w:rPr>
          <w:lang w:val="es-ES"/>
        </w:rPr>
        <w:t>cedió a Napoleón el mando sobre el ejército y la potestad de hacer transmisible su título imperial. Esto le permitió fundar la dinastía Bonaparte que, por vez primera, no había sido designada por Dios sino que, contractualmente, era depos</w:t>
      </w:r>
      <w:r w:rsidRPr="007E220D">
        <w:rPr>
          <w:lang w:val="es-ES"/>
        </w:rPr>
        <w:t>i</w:t>
      </w:r>
      <w:r w:rsidRPr="007E220D">
        <w:rPr>
          <w:lang w:val="es-ES"/>
        </w:rPr>
        <w:t>taria de la soberanía nacional. Napoleón soñó con formar el imperio continental de la Europa de las Naciones (Europa es una provincia del mundo y una guerra entre europeos es una guerra civil), de la que Francia sería rectora, y  decidió util</w:t>
      </w:r>
      <w:r w:rsidRPr="007E220D">
        <w:rPr>
          <w:lang w:val="es-ES"/>
        </w:rPr>
        <w:t>i</w:t>
      </w:r>
      <w:r w:rsidRPr="007E220D">
        <w:rPr>
          <w:lang w:val="es-ES"/>
        </w:rPr>
        <w:t>zar a su familia para extender el nuevo sistema político rev</w:t>
      </w:r>
      <w:r w:rsidRPr="007E220D">
        <w:rPr>
          <w:lang w:val="es-ES"/>
        </w:rPr>
        <w:t>o</w:t>
      </w:r>
      <w:r w:rsidRPr="007E220D">
        <w:rPr>
          <w:lang w:val="es-ES"/>
        </w:rPr>
        <w:t>lucionario.</w:t>
      </w:r>
    </w:p>
    <w:p w:rsidR="007E220D" w:rsidRPr="007E220D" w:rsidRDefault="007E220D" w:rsidP="007E220D">
      <w:pPr>
        <w:pStyle w:val="Prrafobsico"/>
        <w:rPr>
          <w:lang w:val="es-ES"/>
        </w:rPr>
      </w:pPr>
      <w:r w:rsidRPr="007E220D">
        <w:rPr>
          <w:lang w:val="es-ES"/>
        </w:rPr>
        <w:t>El proyecto napoleónico se vio favorecido por el hecho de que, en España, el norte de Italia, Holanda y en los Estados alemanes occidentales los liberales quisieron impulsar las nuevas reformas, aunque sus monarcas absolutos se op</w:t>
      </w:r>
      <w:r w:rsidRPr="007E220D">
        <w:rPr>
          <w:lang w:val="es-ES"/>
        </w:rPr>
        <w:t>u</w:t>
      </w:r>
      <w:r w:rsidRPr="007E220D">
        <w:rPr>
          <w:lang w:val="es-ES"/>
        </w:rPr>
        <w:t>sieron tajantemente.</w:t>
      </w:r>
    </w:p>
    <w:p w:rsidR="00B725C7" w:rsidRDefault="00B725C7" w:rsidP="00B725C7">
      <w:pPr>
        <w:pStyle w:val="Imagenpgina"/>
        <w:framePr w:w="5811" w:h="7770" w:hRule="exact" w:wrap="notBeside" w:hAnchor="page" w:x="4304" w:y="825"/>
      </w:pPr>
      <w:r>
        <mc:AlternateContent>
          <mc:Choice Requires="wpg">
            <w:drawing>
              <wp:anchor distT="0" distB="0" distL="114300" distR="114300" simplePos="0" relativeHeight="251662336" behindDoc="1" locked="0" layoutInCell="1" allowOverlap="1" wp14:anchorId="23E5D227" wp14:editId="42BBF4E4">
                <wp:simplePos x="0" y="0"/>
                <wp:positionH relativeFrom="page">
                  <wp:posOffset>2775097</wp:posOffset>
                </wp:positionH>
                <wp:positionV relativeFrom="paragraph">
                  <wp:posOffset>576328</wp:posOffset>
                </wp:positionV>
                <wp:extent cx="3646967" cy="4051005"/>
                <wp:effectExtent l="0" t="0" r="10795" b="6985"/>
                <wp:wrapNone/>
                <wp:docPr id="297" name="Grupo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6967" cy="4051005"/>
                          <a:chOff x="844" y="20"/>
                          <a:chExt cx="4146" cy="6133"/>
                        </a:xfrm>
                      </wpg:grpSpPr>
                      <wpg:grpSp>
                        <wpg:cNvPr id="298" name="Group 72"/>
                        <wpg:cNvGrpSpPr>
                          <a:grpSpLocks/>
                        </wpg:cNvGrpSpPr>
                        <wpg:grpSpPr bwMode="auto">
                          <a:xfrm>
                            <a:off x="854" y="30"/>
                            <a:ext cx="4126" cy="6113"/>
                            <a:chOff x="854" y="30"/>
                            <a:chExt cx="4126" cy="6113"/>
                          </a:xfrm>
                        </wpg:grpSpPr>
                        <wps:wsp>
                          <wps:cNvPr id="299" name="Freeform 73"/>
                          <wps:cNvSpPr>
                            <a:spLocks/>
                          </wps:cNvSpPr>
                          <wps:spPr bwMode="auto">
                            <a:xfrm>
                              <a:off x="854" y="30"/>
                              <a:ext cx="4126" cy="6113"/>
                            </a:xfrm>
                            <a:custGeom>
                              <a:avLst/>
                              <a:gdLst>
                                <a:gd name="T0" fmla="+- 0 854 854"/>
                                <a:gd name="T1" fmla="*/ T0 w 4126"/>
                                <a:gd name="T2" fmla="+- 0 6143 30"/>
                                <a:gd name="T3" fmla="*/ 6143 h 6113"/>
                                <a:gd name="T4" fmla="+- 0 4980 854"/>
                                <a:gd name="T5" fmla="*/ T4 w 4126"/>
                                <a:gd name="T6" fmla="+- 0 6143 30"/>
                                <a:gd name="T7" fmla="*/ 6143 h 6113"/>
                                <a:gd name="T8" fmla="+- 0 4980 854"/>
                                <a:gd name="T9" fmla="*/ T8 w 4126"/>
                                <a:gd name="T10" fmla="+- 0 30 30"/>
                                <a:gd name="T11" fmla="*/ 30 h 6113"/>
                                <a:gd name="T12" fmla="+- 0 854 854"/>
                                <a:gd name="T13" fmla="*/ T12 w 4126"/>
                                <a:gd name="T14" fmla="+- 0 30 30"/>
                                <a:gd name="T15" fmla="*/ 30 h 6113"/>
                                <a:gd name="T16" fmla="+- 0 854 854"/>
                                <a:gd name="T17" fmla="*/ T16 w 4126"/>
                                <a:gd name="T18" fmla="+- 0 6143 30"/>
                                <a:gd name="T19" fmla="*/ 6143 h 6113"/>
                              </a:gdLst>
                              <a:ahLst/>
                              <a:cxnLst>
                                <a:cxn ang="0">
                                  <a:pos x="T1" y="T3"/>
                                </a:cxn>
                                <a:cxn ang="0">
                                  <a:pos x="T5" y="T7"/>
                                </a:cxn>
                                <a:cxn ang="0">
                                  <a:pos x="T9" y="T11"/>
                                </a:cxn>
                                <a:cxn ang="0">
                                  <a:pos x="T13" y="T15"/>
                                </a:cxn>
                                <a:cxn ang="0">
                                  <a:pos x="T17" y="T19"/>
                                </a:cxn>
                              </a:cxnLst>
                              <a:rect l="0" t="0" r="r" b="b"/>
                              <a:pathLst>
                                <a:path w="4126" h="6113">
                                  <a:moveTo>
                                    <a:pt x="0" y="6113"/>
                                  </a:moveTo>
                                  <a:lnTo>
                                    <a:pt x="4126" y="6113"/>
                                  </a:lnTo>
                                  <a:lnTo>
                                    <a:pt x="4126" y="0"/>
                                  </a:lnTo>
                                  <a:lnTo>
                                    <a:pt x="0" y="0"/>
                                  </a:lnTo>
                                  <a:lnTo>
                                    <a:pt x="0" y="6113"/>
                                  </a:lnTo>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0" name="Picture 7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854" y="30"/>
                              <a:ext cx="4126" cy="611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01" name="Group 75"/>
                        <wpg:cNvGrpSpPr>
                          <a:grpSpLocks/>
                        </wpg:cNvGrpSpPr>
                        <wpg:grpSpPr bwMode="auto">
                          <a:xfrm>
                            <a:off x="854" y="30"/>
                            <a:ext cx="4126" cy="6113"/>
                            <a:chOff x="854" y="30"/>
                            <a:chExt cx="4126" cy="6113"/>
                          </a:xfrm>
                        </wpg:grpSpPr>
                        <wps:wsp>
                          <wps:cNvPr id="302" name="Freeform 76"/>
                          <wps:cNvSpPr>
                            <a:spLocks/>
                          </wps:cNvSpPr>
                          <wps:spPr bwMode="auto">
                            <a:xfrm>
                              <a:off x="854" y="30"/>
                              <a:ext cx="4126" cy="6113"/>
                            </a:xfrm>
                            <a:custGeom>
                              <a:avLst/>
                              <a:gdLst>
                                <a:gd name="T0" fmla="+- 0 854 854"/>
                                <a:gd name="T1" fmla="*/ T0 w 4126"/>
                                <a:gd name="T2" fmla="+- 0 30 30"/>
                                <a:gd name="T3" fmla="*/ 30 h 6113"/>
                                <a:gd name="T4" fmla="+- 0 4980 854"/>
                                <a:gd name="T5" fmla="*/ T4 w 4126"/>
                                <a:gd name="T6" fmla="+- 0 30 30"/>
                                <a:gd name="T7" fmla="*/ 30 h 6113"/>
                                <a:gd name="T8" fmla="+- 0 4980 854"/>
                                <a:gd name="T9" fmla="*/ T8 w 4126"/>
                                <a:gd name="T10" fmla="+- 0 6143 30"/>
                                <a:gd name="T11" fmla="*/ 6143 h 6113"/>
                                <a:gd name="T12" fmla="+- 0 854 854"/>
                                <a:gd name="T13" fmla="*/ T12 w 4126"/>
                                <a:gd name="T14" fmla="+- 0 6143 30"/>
                                <a:gd name="T15" fmla="*/ 6143 h 6113"/>
                                <a:gd name="T16" fmla="+- 0 854 854"/>
                                <a:gd name="T17" fmla="*/ T16 w 4126"/>
                                <a:gd name="T18" fmla="+- 0 30 30"/>
                                <a:gd name="T19" fmla="*/ 30 h 6113"/>
                              </a:gdLst>
                              <a:ahLst/>
                              <a:cxnLst>
                                <a:cxn ang="0">
                                  <a:pos x="T1" y="T3"/>
                                </a:cxn>
                                <a:cxn ang="0">
                                  <a:pos x="T5" y="T7"/>
                                </a:cxn>
                                <a:cxn ang="0">
                                  <a:pos x="T9" y="T11"/>
                                </a:cxn>
                                <a:cxn ang="0">
                                  <a:pos x="T13" y="T15"/>
                                </a:cxn>
                                <a:cxn ang="0">
                                  <a:pos x="T17" y="T19"/>
                                </a:cxn>
                              </a:cxnLst>
                              <a:rect l="0" t="0" r="r" b="b"/>
                              <a:pathLst>
                                <a:path w="4126" h="6113">
                                  <a:moveTo>
                                    <a:pt x="0" y="0"/>
                                  </a:moveTo>
                                  <a:lnTo>
                                    <a:pt x="4126" y="0"/>
                                  </a:lnTo>
                                  <a:lnTo>
                                    <a:pt x="4126" y="6113"/>
                                  </a:lnTo>
                                  <a:lnTo>
                                    <a:pt x="0" y="6113"/>
                                  </a:lnTo>
                                  <a:lnTo>
                                    <a:pt x="0" y="0"/>
                                  </a:lnTo>
                                  <a:close/>
                                </a:path>
                              </a:pathLst>
                            </a:custGeom>
                            <a:noFill/>
                            <a:ln w="77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297" o:spid="_x0000_s1026" style="position:absolute;margin-left:218.5pt;margin-top:45.4pt;width:287.15pt;height:319pt;z-index:-251654144;mso-position-horizontal-relative:page" coordorigin="844,20" coordsize="4146,61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">
                <v:group id="Group 72" o:spid="_x0000_s1027" style="position:absolute;left:854;top:30;width:4126;height:6113" coordorigin="854,30" coordsize="4126,6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shape id="Freeform 73" o:spid="_x0000_s1028" style="position:absolute;left:854;top:30;width:4126;height:6113;visibility:visible;mso-wrap-style:square;v-text-anchor:top" coordsize="4126,6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3+dcQA&#10;AADcAAAADwAAAGRycy9kb3ducmV2LnhtbESPQWsCMRSE74X+h/AKvdWsQqW7NYqIigUPrZaeH5vn&#10;ZnHzsiRxd/33jSB4HGbmG2a2GGwjOvKhdqxgPMpAEJdO11wp+D1u3j5AhIissXFMCq4UYDF/fpph&#10;oV3PP9QdYiUShEOBCkyMbSFlKA1ZDCPXEifv5LzFmKSvpPbYJ7ht5CTLptJizWnBYEsrQ+X5cLEK&#10;3rfH7z9T2bzZrHvffe1DX09LpV5fhuUniEhDfITv7Z1WMMlzuJ1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N/nXEAAAA3AAAAA8AAAAAAAAAAAAAAAAAmAIAAGRycy9k&#10;b3ducmV2LnhtbFBLBQYAAAAABAAEAPUAAACJAwAAAAA=&#10;" path="m,6113r4126,l4126,,,,,6113e" fillcolor="#e6e7e8" stroked="f">
                    <v:path arrowok="t" o:connecttype="custom" o:connectlocs="0,6143;4126,6143;4126,30;0,30;0,6143" o:connectangles="0,0,0,0,0"/>
                  </v:shape>
                  <v:shape id="Picture 74" o:spid="_x0000_s1029" type="#_x0000_t75" style="position:absolute;left:854;top:30;width:4126;height:6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RwKPDAAAA3AAAAA8AAABkcnMvZG93bnJldi54bWxETz1vwjAQ3ZH6H6yr1A3sUqm0IQ6qitow&#10;MNDQAbZTfCRR43MUuyH8ezwgMT6973Q12lYM1PvGsYbnmQJBXDrTcKXhd/81fQPhA7LB1jFpuJCH&#10;VfYwSTEx7sw/NBShEjGEfYIa6hC6REpf1mTRz1xHHLmT6y2GCPtKmh7PMdy2cq7Uq7TYcGyosaPP&#10;msq/4t9q2B5Rfft8HfbvB5Uf891mMbQHrZ8ex48liEBjuItv7o3R8KLi/HgmHgGZX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lHAo8MAAADcAAAADwAAAAAAAAAAAAAAAACf&#10;AgAAZHJzL2Rvd25yZXYueG1sUEsFBgAAAAAEAAQA9wAAAI8DAAAAAA==&#10;">
                    <v:imagedata r:id="rId24" o:title=""/>
                  </v:shape>
                </v:group>
                <v:group id="Group 75" o:spid="_x0000_s1030" style="position:absolute;left:854;top:30;width:4126;height:6113" coordorigin="854,30" coordsize="4126,6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shape id="Freeform 76" o:spid="_x0000_s1031" style="position:absolute;left:854;top:30;width:4126;height:6113;visibility:visible;mso-wrap-style:square;v-text-anchor:top" coordsize="4126,6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LE8cIA&#10;AADcAAAADwAAAGRycy9kb3ducmV2LnhtbESP3YrCMBSE7wXfIRzBO02sIFKNsiyIwsKCf/eH5tgW&#10;m5OSRNv16TfCwl4OM/MNs972thFP8qF2rGE2VSCIC2dqLjVczrvJEkSIyAYbx6ThhwJsN8PBGnPj&#10;Oj7S8xRLkSAcctRQxdjmUoaiIoth6lri5N2ctxiT9KU0HrsEt43MlFpIizWnhQpb+qyouJ8eVsNh&#10;9lCvr9fSn801s9fL/vsYOtJ6POo/ViAi9fE//Nc+GA1zlcH7TDo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EsTxwgAAANwAAAAPAAAAAAAAAAAAAAAAAJgCAABkcnMvZG93&#10;bnJldi54bWxQSwUGAAAAAAQABAD1AAAAhwMAAAAA&#10;" path="m,l4126,r,6113l,6113,,xe" filled="f" strokecolor="#231f20" strokeweight=".21556mm">
                    <v:path arrowok="t" o:connecttype="custom" o:connectlocs="0,30;4126,30;4126,6143;0,6143;0,30" o:connectangles="0,0,0,0,0"/>
                  </v:shape>
                </v:group>
                <w10:wrap anchorx="page"/>
              </v:group>
            </w:pict>
          </mc:Fallback>
        </mc:AlternateContent>
      </w:r>
    </w:p>
    <w:p w:rsidR="00B725C7" w:rsidRDefault="00B725C7" w:rsidP="00B725C7">
      <w:pPr>
        <w:pStyle w:val="Imagenpgina"/>
        <w:framePr w:w="5811" w:h="7770" w:hRule="exact" w:wrap="notBeside" w:hAnchor="page" w:x="4304" w:y="825"/>
      </w:pPr>
    </w:p>
    <w:p w:rsidR="00B725C7" w:rsidRDefault="00B725C7" w:rsidP="00B725C7">
      <w:pPr>
        <w:pStyle w:val="Imagenpgina"/>
        <w:framePr w:w="5811" w:h="7770" w:hRule="exact" w:wrap="notBeside" w:hAnchor="page" w:x="4304" w:y="825"/>
      </w:pPr>
    </w:p>
    <w:p w:rsidR="00B725C7" w:rsidRDefault="00B725C7" w:rsidP="00B725C7">
      <w:pPr>
        <w:pStyle w:val="Imagenpgina"/>
        <w:framePr w:w="5811" w:h="7770" w:hRule="exact" w:wrap="notBeside" w:hAnchor="page" w:x="4304" w:y="825"/>
      </w:pPr>
    </w:p>
    <w:p w:rsidR="00B725C7" w:rsidRDefault="00B725C7" w:rsidP="00B725C7">
      <w:pPr>
        <w:pStyle w:val="Imagenpgina"/>
        <w:framePr w:w="5811" w:h="7770" w:hRule="exact" w:wrap="notBeside" w:hAnchor="page" w:x="4304" w:y="825"/>
      </w:pPr>
    </w:p>
    <w:p w:rsidR="00B725C7" w:rsidRDefault="00B725C7" w:rsidP="00B725C7">
      <w:pPr>
        <w:pStyle w:val="Imagenpgina"/>
        <w:framePr w:w="5811" w:h="7770" w:hRule="exact" w:wrap="notBeside" w:hAnchor="page" w:x="4304" w:y="825"/>
        <w:rPr>
          <w:i/>
        </w:rPr>
      </w:pPr>
    </w:p>
    <w:p w:rsidR="00B725C7" w:rsidRDefault="00B725C7" w:rsidP="00B725C7">
      <w:pPr>
        <w:pStyle w:val="Imagenpgina"/>
        <w:framePr w:w="5811" w:h="7770" w:hRule="exact" w:wrap="notBeside" w:hAnchor="page" w:x="4304" w:y="825"/>
        <w:rPr>
          <w:i/>
        </w:rPr>
      </w:pPr>
    </w:p>
    <w:p w:rsidR="00B725C7" w:rsidRDefault="00B725C7" w:rsidP="00B725C7">
      <w:pPr>
        <w:pStyle w:val="Imagenpgina"/>
        <w:framePr w:w="5811" w:h="7770" w:hRule="exact" w:wrap="notBeside" w:hAnchor="page" w:x="4304" w:y="825"/>
        <w:rPr>
          <w:i/>
        </w:rPr>
      </w:pPr>
    </w:p>
    <w:p w:rsidR="00B725C7" w:rsidRDefault="00B725C7" w:rsidP="00B725C7">
      <w:pPr>
        <w:pStyle w:val="Imagenpgina"/>
        <w:framePr w:w="5811" w:h="7770" w:hRule="exact" w:wrap="notBeside" w:hAnchor="page" w:x="4304" w:y="825"/>
        <w:rPr>
          <w:i/>
        </w:rPr>
      </w:pPr>
    </w:p>
    <w:p w:rsidR="00B725C7" w:rsidRDefault="00B725C7" w:rsidP="00B725C7">
      <w:pPr>
        <w:pStyle w:val="Imagenpgina"/>
        <w:framePr w:w="5811" w:h="7770" w:hRule="exact" w:wrap="notBeside" w:hAnchor="page" w:x="4304" w:y="825"/>
        <w:rPr>
          <w:i/>
        </w:rPr>
      </w:pPr>
    </w:p>
    <w:p w:rsidR="00B725C7" w:rsidRDefault="00B725C7" w:rsidP="00B725C7">
      <w:pPr>
        <w:pStyle w:val="Imagenpgina"/>
        <w:framePr w:w="5811" w:h="7770" w:hRule="exact" w:wrap="notBeside" w:hAnchor="page" w:x="4304" w:y="825"/>
        <w:rPr>
          <w:i/>
        </w:rPr>
      </w:pPr>
    </w:p>
    <w:p w:rsidR="00B725C7" w:rsidRDefault="00B725C7" w:rsidP="00B725C7">
      <w:pPr>
        <w:pStyle w:val="Imagenpgina"/>
        <w:framePr w:w="5811" w:h="7770" w:hRule="exact" w:wrap="notBeside" w:hAnchor="page" w:x="4304" w:y="825"/>
        <w:rPr>
          <w:i/>
        </w:rPr>
      </w:pPr>
    </w:p>
    <w:p w:rsidR="00B725C7" w:rsidRDefault="00B725C7" w:rsidP="00B725C7">
      <w:pPr>
        <w:pStyle w:val="Imagenpgina"/>
        <w:framePr w:w="5811" w:h="7770" w:hRule="exact" w:wrap="notBeside" w:hAnchor="page" w:x="4304" w:y="825"/>
        <w:rPr>
          <w:i/>
        </w:rPr>
      </w:pPr>
    </w:p>
    <w:p w:rsidR="00B725C7" w:rsidRDefault="00B725C7" w:rsidP="00B725C7">
      <w:pPr>
        <w:pStyle w:val="Imagenpgina"/>
        <w:framePr w:w="5811" w:h="7770" w:hRule="exact" w:wrap="notBeside" w:hAnchor="page" w:x="4304" w:y="825"/>
        <w:rPr>
          <w:i/>
        </w:rPr>
      </w:pPr>
    </w:p>
    <w:p w:rsidR="00B725C7" w:rsidRDefault="00B725C7" w:rsidP="00B725C7">
      <w:pPr>
        <w:pStyle w:val="Imagenpgina"/>
        <w:framePr w:w="5811" w:h="7770" w:hRule="exact" w:wrap="notBeside" w:hAnchor="page" w:x="4304" w:y="825"/>
        <w:rPr>
          <w:i/>
        </w:rPr>
      </w:pPr>
    </w:p>
    <w:p w:rsidR="00B725C7" w:rsidRDefault="00B725C7" w:rsidP="00B725C7">
      <w:pPr>
        <w:pStyle w:val="Imagenpgina"/>
        <w:framePr w:w="5811" w:h="7770" w:hRule="exact" w:wrap="notBeside" w:hAnchor="page" w:x="4304" w:y="825"/>
        <w:rPr>
          <w:i/>
        </w:rPr>
      </w:pPr>
    </w:p>
    <w:p w:rsidR="00B725C7" w:rsidRDefault="00B725C7" w:rsidP="00B725C7">
      <w:pPr>
        <w:pStyle w:val="Imagenpgina"/>
        <w:framePr w:w="5811" w:h="7770" w:hRule="exact" w:wrap="notBeside" w:hAnchor="page" w:x="4304" w:y="825"/>
        <w:rPr>
          <w:i/>
        </w:rPr>
      </w:pPr>
    </w:p>
    <w:p w:rsidR="00B725C7" w:rsidRDefault="00B725C7" w:rsidP="00B725C7">
      <w:pPr>
        <w:pStyle w:val="Imagenpgina"/>
        <w:framePr w:w="5811" w:h="7770" w:hRule="exact" w:wrap="notBeside" w:hAnchor="page" w:x="4304" w:y="825"/>
      </w:pPr>
      <w:r w:rsidRPr="007E220D">
        <w:rPr>
          <w:i/>
        </w:rPr>
        <w:t xml:space="preserve">Retrato de Napoleón. Antoine Gros, 1802. Museo del Louvre, Paris. </w:t>
      </w:r>
      <w:r w:rsidRPr="007E220D">
        <w:t>(Wikipedia.org. Dominio público)</w:t>
      </w:r>
    </w:p>
    <w:p w:rsidR="00B725C7" w:rsidRDefault="007E220D" w:rsidP="00B725C7">
      <w:pPr>
        <w:pStyle w:val="Prrafobsico"/>
        <w:rPr>
          <w:lang w:val="es-ES"/>
        </w:rPr>
      </w:pPr>
      <w:r w:rsidRPr="007E220D">
        <w:rPr>
          <w:lang w:val="es-ES"/>
        </w:rPr>
        <w:t>De otro lado, Gran Bretaña rechazó las medidas aduan</w:t>
      </w:r>
      <w:r w:rsidRPr="007E220D">
        <w:rPr>
          <w:lang w:val="es-ES"/>
        </w:rPr>
        <w:t>e</w:t>
      </w:r>
      <w:r w:rsidRPr="007E220D">
        <w:rPr>
          <w:lang w:val="es-ES"/>
        </w:rPr>
        <w:t>ras proteccionistas que se oponían al tradicional liberalismo económico inglés y con las que Napoleón pretendía convertir la economía francesa en economía dominante; y consiguió atraerse para su causa a Austria, Nápoles, Rusia y Suecia. Bonaparte</w:t>
      </w:r>
      <w:r>
        <w:rPr>
          <w:lang w:val="es-ES"/>
        </w:rPr>
        <w:t xml:space="preserve"> </w:t>
      </w:r>
      <w:r w:rsidRPr="007E220D">
        <w:rPr>
          <w:lang w:val="es-ES"/>
        </w:rPr>
        <w:t>declaró el bloqueo continental contra el comercio británico y volvió a recurrir a la guerra</w:t>
      </w:r>
      <w:r w:rsidR="00B725C7">
        <w:rPr>
          <w:lang w:val="es-ES"/>
        </w:rPr>
        <w:t>.</w:t>
      </w:r>
    </w:p>
    <w:p w:rsidR="00B725C7" w:rsidRPr="007E220D" w:rsidRDefault="007E220D" w:rsidP="00B725C7">
      <w:pPr>
        <w:rPr>
          <w:rFonts w:ascii="FranklinGothic-Book" w:hAnsi="FranklinGothic-Book" w:cs="FranklinGothic-Book"/>
          <w:color w:val="000000"/>
          <w:szCs w:val="20"/>
        </w:rPr>
      </w:pPr>
      <w:r w:rsidRPr="007E220D">
        <w:rPr>
          <w:rFonts w:ascii="FranklinGothic-Book" w:hAnsi="FranklinGothic-Book" w:cs="FranklinGothic-Book"/>
          <w:color w:val="000000"/>
          <w:szCs w:val="20"/>
        </w:rPr>
        <w:t xml:space="preserve">Sus victorias en </w:t>
      </w:r>
      <w:proofErr w:type="spellStart"/>
      <w:r w:rsidRPr="007E220D">
        <w:rPr>
          <w:rFonts w:ascii="FranklinGothic-Book" w:hAnsi="FranklinGothic-Book" w:cs="FranklinGothic-Book"/>
          <w:color w:val="000000"/>
          <w:szCs w:val="20"/>
        </w:rPr>
        <w:t>Austerlitz</w:t>
      </w:r>
      <w:proofErr w:type="spellEnd"/>
      <w:r w:rsidRPr="007E220D">
        <w:rPr>
          <w:rFonts w:ascii="FranklinGothic-Book" w:hAnsi="FranklinGothic-Book" w:cs="FranklinGothic-Book"/>
          <w:color w:val="000000"/>
          <w:szCs w:val="20"/>
        </w:rPr>
        <w:t xml:space="preserve"> (1805), Jena (1806), </w:t>
      </w:r>
      <w:proofErr w:type="spellStart"/>
      <w:r w:rsidRPr="007E220D">
        <w:rPr>
          <w:rFonts w:ascii="FranklinGothic-Book" w:hAnsi="FranklinGothic-Book" w:cs="FranklinGothic-Book"/>
          <w:color w:val="000000"/>
          <w:szCs w:val="20"/>
        </w:rPr>
        <w:t>Eylau</w:t>
      </w:r>
      <w:proofErr w:type="spellEnd"/>
      <w:r w:rsidRPr="007E220D">
        <w:rPr>
          <w:rFonts w:ascii="FranklinGothic-Book" w:hAnsi="FranklinGothic-Book" w:cs="FranklinGothic-Book"/>
          <w:color w:val="000000"/>
          <w:szCs w:val="20"/>
        </w:rPr>
        <w:t xml:space="preserve"> (1807) y </w:t>
      </w:r>
      <w:proofErr w:type="spellStart"/>
      <w:r w:rsidRPr="007E220D">
        <w:rPr>
          <w:rFonts w:ascii="FranklinGothic-Book" w:hAnsi="FranklinGothic-Book" w:cs="FranklinGothic-Book"/>
          <w:color w:val="000000"/>
          <w:szCs w:val="20"/>
        </w:rPr>
        <w:t>Wagram</w:t>
      </w:r>
      <w:proofErr w:type="spellEnd"/>
      <w:r w:rsidRPr="007E220D">
        <w:rPr>
          <w:rFonts w:ascii="FranklinGothic-Book" w:hAnsi="FranklinGothic-Book" w:cs="FranklinGothic-Book"/>
          <w:color w:val="000000"/>
          <w:szCs w:val="20"/>
        </w:rPr>
        <w:t xml:space="preserve"> (1809) contra Austria le dieron el control de gran parte del Continente (La Confederación del </w:t>
      </w:r>
      <w:proofErr w:type="spellStart"/>
      <w:r w:rsidRPr="007E220D">
        <w:rPr>
          <w:rFonts w:ascii="FranklinGothic-Book" w:hAnsi="FranklinGothic-Book" w:cs="FranklinGothic-Book"/>
          <w:color w:val="000000"/>
          <w:szCs w:val="20"/>
        </w:rPr>
        <w:t>Rhin</w:t>
      </w:r>
      <w:proofErr w:type="spellEnd"/>
      <w:r w:rsidRPr="007E220D">
        <w:rPr>
          <w:rFonts w:ascii="FranklinGothic-Book" w:hAnsi="FranklinGothic-Book" w:cs="FranklinGothic-Book"/>
          <w:color w:val="000000"/>
          <w:szCs w:val="20"/>
        </w:rPr>
        <w:t>, el Gran Ducado de Varsovia, la Confederación Helvética y los reinos de Italia, Nápoles) y se apoderó de España cuando Carlos IV abdicó en él. De esta forma pudo abolir el feud</w:t>
      </w:r>
      <w:r w:rsidRPr="007E220D">
        <w:rPr>
          <w:rFonts w:ascii="FranklinGothic-Book" w:hAnsi="FranklinGothic-Book" w:cs="FranklinGothic-Book"/>
          <w:color w:val="000000"/>
          <w:szCs w:val="20"/>
        </w:rPr>
        <w:t>a</w:t>
      </w:r>
      <w:r w:rsidRPr="007E220D">
        <w:rPr>
          <w:rFonts w:ascii="FranklinGothic-Book" w:hAnsi="FranklinGothic-Book" w:cs="FranklinGothic-Book"/>
          <w:color w:val="000000"/>
          <w:szCs w:val="20"/>
        </w:rPr>
        <w:t>lismo, establecer su Código Civil, redactar las primeras con</w:t>
      </w:r>
      <w:r w:rsidRPr="007E220D">
        <w:rPr>
          <w:rFonts w:ascii="FranklinGothic-Book" w:hAnsi="FranklinGothic-Book" w:cs="FranklinGothic-Book"/>
          <w:color w:val="000000"/>
          <w:szCs w:val="20"/>
        </w:rPr>
        <w:t>s</w:t>
      </w:r>
      <w:r w:rsidRPr="007E220D">
        <w:rPr>
          <w:rFonts w:ascii="FranklinGothic-Book" w:hAnsi="FranklinGothic-Book" w:cs="FranklinGothic-Book"/>
          <w:color w:val="000000"/>
          <w:szCs w:val="20"/>
        </w:rPr>
        <w:t>tituciones y crear las primeras asambleas políticas con g</w:t>
      </w:r>
      <w:r w:rsidRPr="007E220D">
        <w:rPr>
          <w:rFonts w:ascii="FranklinGothic-Book" w:hAnsi="FranklinGothic-Book" w:cs="FranklinGothic-Book"/>
          <w:color w:val="000000"/>
          <w:szCs w:val="20"/>
        </w:rPr>
        <w:t>o</w:t>
      </w:r>
      <w:r w:rsidRPr="007E220D">
        <w:rPr>
          <w:rFonts w:ascii="FranklinGothic-Book" w:hAnsi="FranklinGothic-Book" w:cs="FranklinGothic-Book"/>
          <w:color w:val="000000"/>
          <w:szCs w:val="20"/>
        </w:rPr>
        <w:t>biernos responsables en los derrotados países vecinos de Francia. Así, extendió por Europa las ideas liberales de la Revolución. Además, para alcanzar mayor prestigio, se casó con la hija del emperador austríaco Francisco I  y adquirió derechos de sucesión a su trono.</w:t>
      </w:r>
    </w:p>
    <w:p w:rsidR="00B725C7" w:rsidRPr="007E220D" w:rsidRDefault="007E220D" w:rsidP="00B725C7">
      <w:pPr>
        <w:pStyle w:val="Prrafobsico"/>
        <w:rPr>
          <w:lang w:val="es-ES"/>
        </w:rPr>
      </w:pPr>
      <w:r w:rsidRPr="007E220D">
        <w:rPr>
          <w:lang w:val="es-ES"/>
        </w:rPr>
        <w:t>Pero la guerra alentó el sentimiento nacionalista y los pueblos se dispusieron a defender a sus dinastías. Así oc</w:t>
      </w:r>
      <w:r w:rsidRPr="007E220D">
        <w:rPr>
          <w:lang w:val="es-ES"/>
        </w:rPr>
        <w:t>u</w:t>
      </w:r>
      <w:r w:rsidRPr="007E220D">
        <w:rPr>
          <w:lang w:val="es-ES"/>
        </w:rPr>
        <w:t>rrió en España donde las Juntas locales, ante el vacío de p</w:t>
      </w:r>
      <w:r w:rsidRPr="007E220D">
        <w:rPr>
          <w:lang w:val="es-ES"/>
        </w:rPr>
        <w:t>o</w:t>
      </w:r>
      <w:r w:rsidRPr="007E220D">
        <w:rPr>
          <w:lang w:val="es-ES"/>
        </w:rPr>
        <w:t>der dejado por el apresamiento de Fernando VII en Bayona, declararon la guerra, llamada de la Independencia,  a Nap</w:t>
      </w:r>
      <w:r w:rsidRPr="007E220D">
        <w:rPr>
          <w:lang w:val="es-ES"/>
        </w:rPr>
        <w:t>o</w:t>
      </w:r>
      <w:r w:rsidRPr="007E220D">
        <w:rPr>
          <w:lang w:val="es-ES"/>
        </w:rPr>
        <w:t>león y animaron a la población a resistir al invasor y defe</w:t>
      </w:r>
      <w:r w:rsidRPr="007E220D">
        <w:rPr>
          <w:lang w:val="es-ES"/>
        </w:rPr>
        <w:t>n</w:t>
      </w:r>
      <w:r w:rsidRPr="007E220D">
        <w:rPr>
          <w:lang w:val="es-ES"/>
        </w:rPr>
        <w:t>der a la patria. El alcalde de Móstoles fue el primero en r</w:t>
      </w:r>
      <w:r w:rsidRPr="007E220D">
        <w:rPr>
          <w:lang w:val="es-ES"/>
        </w:rPr>
        <w:t>e</w:t>
      </w:r>
      <w:r w:rsidRPr="007E220D">
        <w:rPr>
          <w:lang w:val="es-ES"/>
        </w:rPr>
        <w:t xml:space="preserve">cordarlo  en  su  bando  de  1808:  Españoles,  la  patria  </w:t>
      </w:r>
      <w:r>
        <w:rPr>
          <w:lang w:val="es-ES"/>
        </w:rPr>
        <w:t>e</w:t>
      </w:r>
      <w:r>
        <w:rPr>
          <w:lang w:val="es-ES"/>
        </w:rPr>
        <w:t>s</w:t>
      </w:r>
      <w:r>
        <w:rPr>
          <w:lang w:val="es-ES"/>
        </w:rPr>
        <w:t xml:space="preserve">tá  en </w:t>
      </w:r>
      <w:proofErr w:type="spellStart"/>
      <w:r w:rsidRPr="007E220D">
        <w:rPr>
          <w:lang w:val="es-ES"/>
        </w:rPr>
        <w:t>peligro.¡Venid</w:t>
      </w:r>
      <w:proofErr w:type="spellEnd"/>
      <w:r w:rsidRPr="007E220D">
        <w:rPr>
          <w:lang w:val="es-ES"/>
        </w:rPr>
        <w:t xml:space="preserve"> a defenderla!</w:t>
      </w:r>
    </w:p>
    <w:p w:rsidR="007E220D" w:rsidRPr="007E220D" w:rsidRDefault="007E220D" w:rsidP="007E220D">
      <w:pPr>
        <w:pStyle w:val="Prrafobsico"/>
        <w:rPr>
          <w:lang w:val="es-ES"/>
        </w:rPr>
      </w:pPr>
      <w:r w:rsidRPr="007E220D">
        <w:rPr>
          <w:lang w:val="es-ES"/>
        </w:rPr>
        <w:t xml:space="preserve"> La pequeña derrota de los ejércitos franceses en Bailén (1808) marcó el inicio de un historial, hasta entonces vict</w:t>
      </w:r>
      <w:r w:rsidRPr="007E220D">
        <w:rPr>
          <w:lang w:val="es-ES"/>
        </w:rPr>
        <w:t>o</w:t>
      </w:r>
      <w:r w:rsidRPr="007E220D">
        <w:rPr>
          <w:lang w:val="es-ES"/>
        </w:rPr>
        <w:t>rioso, que el mismo Napoleón recordaba: he librado más de cincuenta batallas campales, la mayoría de las cuales he ganado  (Santa Elena, 3 de marzo de 1817).</w:t>
      </w:r>
    </w:p>
    <w:p w:rsidR="00B725C7" w:rsidRDefault="00B725C7" w:rsidP="00B725C7">
      <w:pPr>
        <w:pStyle w:val="Imagenpgina"/>
        <w:framePr w:w="7034" w:h="5912" w:hRule="exact" w:wrap="notBeside" w:hAnchor="page" w:x="3132" w:y="34"/>
      </w:pPr>
      <w:r>
        <mc:AlternateContent>
          <mc:Choice Requires="wpg">
            <w:drawing>
              <wp:anchor distT="0" distB="0" distL="114300" distR="114300" simplePos="0" relativeHeight="251663360" behindDoc="1" locked="0" layoutInCell="1" allowOverlap="1" wp14:anchorId="3FAE96AF" wp14:editId="27D798D5">
                <wp:simplePos x="0" y="0"/>
                <wp:positionH relativeFrom="page">
                  <wp:posOffset>2081574</wp:posOffset>
                </wp:positionH>
                <wp:positionV relativeFrom="paragraph">
                  <wp:posOffset>308861</wp:posOffset>
                </wp:positionV>
                <wp:extent cx="4210050" cy="2870200"/>
                <wp:effectExtent l="0" t="0" r="19050" b="25400"/>
                <wp:wrapNone/>
                <wp:docPr id="303" name="Grupo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0" cy="2870200"/>
                          <a:chOff x="848" y="-7588"/>
                          <a:chExt cx="10205" cy="7552"/>
                        </a:xfrm>
                      </wpg:grpSpPr>
                      <pic:pic xmlns:pic="http://schemas.openxmlformats.org/drawingml/2006/picture">
                        <pic:nvPicPr>
                          <pic:cNvPr id="304" name="Picture 7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891" y="-7555"/>
                            <a:ext cx="10155" cy="7513"/>
                          </a:xfrm>
                          <a:prstGeom prst="rect">
                            <a:avLst/>
                          </a:prstGeom>
                          <a:noFill/>
                          <a:extLst>
                            <a:ext uri="{909E8E84-426E-40DD-AFC4-6F175D3DCCD1}">
                              <a14:hiddenFill xmlns:a14="http://schemas.microsoft.com/office/drawing/2010/main">
                                <a:solidFill>
                                  <a:srgbClr val="FFFFFF"/>
                                </a:solidFill>
                              </a14:hiddenFill>
                            </a:ext>
                          </a:extLst>
                        </pic:spPr>
                      </pic:pic>
                      <wpg:grpSp>
                        <wpg:cNvPr id="305" name="Group 79"/>
                        <wpg:cNvGrpSpPr>
                          <a:grpSpLocks/>
                        </wpg:cNvGrpSpPr>
                        <wpg:grpSpPr bwMode="auto">
                          <a:xfrm>
                            <a:off x="854" y="-7582"/>
                            <a:ext cx="10193" cy="7540"/>
                            <a:chOff x="854" y="-7582"/>
                            <a:chExt cx="10193" cy="7540"/>
                          </a:xfrm>
                        </wpg:grpSpPr>
                        <wps:wsp>
                          <wps:cNvPr id="306" name="Freeform 80"/>
                          <wps:cNvSpPr>
                            <a:spLocks/>
                          </wps:cNvSpPr>
                          <wps:spPr bwMode="auto">
                            <a:xfrm>
                              <a:off x="854" y="-7582"/>
                              <a:ext cx="10193" cy="7540"/>
                            </a:xfrm>
                            <a:custGeom>
                              <a:avLst/>
                              <a:gdLst>
                                <a:gd name="T0" fmla="+- 0 854 854"/>
                                <a:gd name="T1" fmla="*/ T0 w 10193"/>
                                <a:gd name="T2" fmla="+- 0 -7582 -7582"/>
                                <a:gd name="T3" fmla="*/ -7582 h 7540"/>
                                <a:gd name="T4" fmla="+- 0 11046 854"/>
                                <a:gd name="T5" fmla="*/ T4 w 10193"/>
                                <a:gd name="T6" fmla="+- 0 -7582 -7582"/>
                                <a:gd name="T7" fmla="*/ -7582 h 7540"/>
                                <a:gd name="T8" fmla="+- 0 11046 854"/>
                                <a:gd name="T9" fmla="*/ T8 w 10193"/>
                                <a:gd name="T10" fmla="+- 0 -42 -7582"/>
                                <a:gd name="T11" fmla="*/ -42 h 7540"/>
                                <a:gd name="T12" fmla="+- 0 854 854"/>
                                <a:gd name="T13" fmla="*/ T12 w 10193"/>
                                <a:gd name="T14" fmla="+- 0 -42 -7582"/>
                                <a:gd name="T15" fmla="*/ -42 h 7540"/>
                                <a:gd name="T16" fmla="+- 0 854 854"/>
                                <a:gd name="T17" fmla="*/ T16 w 10193"/>
                                <a:gd name="T18" fmla="+- 0 -7582 -7582"/>
                                <a:gd name="T19" fmla="*/ -7582 h 7540"/>
                              </a:gdLst>
                              <a:ahLst/>
                              <a:cxnLst>
                                <a:cxn ang="0">
                                  <a:pos x="T1" y="T3"/>
                                </a:cxn>
                                <a:cxn ang="0">
                                  <a:pos x="T5" y="T7"/>
                                </a:cxn>
                                <a:cxn ang="0">
                                  <a:pos x="T9" y="T11"/>
                                </a:cxn>
                                <a:cxn ang="0">
                                  <a:pos x="T13" y="T15"/>
                                </a:cxn>
                                <a:cxn ang="0">
                                  <a:pos x="T17" y="T19"/>
                                </a:cxn>
                              </a:cxnLst>
                              <a:rect l="0" t="0" r="r" b="b"/>
                              <a:pathLst>
                                <a:path w="10193" h="7540">
                                  <a:moveTo>
                                    <a:pt x="0" y="0"/>
                                  </a:moveTo>
                                  <a:lnTo>
                                    <a:pt x="10192" y="0"/>
                                  </a:lnTo>
                                  <a:lnTo>
                                    <a:pt x="10192" y="7540"/>
                                  </a:lnTo>
                                  <a:lnTo>
                                    <a:pt x="0" y="7540"/>
                                  </a:lnTo>
                                  <a:lnTo>
                                    <a:pt x="0" y="0"/>
                                  </a:lnTo>
                                  <a:close/>
                                </a:path>
                              </a:pathLst>
                            </a:custGeom>
                            <a:noFill/>
                            <a:ln w="77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303" o:spid="_x0000_s1026" style="position:absolute;margin-left:163.9pt;margin-top:24.3pt;width:331.5pt;height:226pt;z-index:-251653120;mso-position-horizontal-relative:page" coordorigin="848,-7588" coordsize="10205,75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&#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&#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qK5uYbKCSe4kW3hi&#10;Us7yEKqgdSSeAKYm7EtFeaDx74i8bX00HgnToWsYW2Pq+obliZvRB3/InpwOKbe67468AiO71+1t&#10;df0k/wCvm05SJbf3IIAIHrjHHUZrZUZtXsYutBOx6bXmXwl0tfFmran4z1NmuL9bmW1tIs/JbIB/&#10;CPXDY/M9TmpNZ+NGm3FpBbeF0bW9auzsgtkiZQpPd8jp7A/jjmup+GPhGbwZ4VgsbuRJb15HnnaP&#10;7u9z0H0AA+vNdGHg022jnxE00kjraKKK7zg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dxc&#10;R2cMk0ziOKNS7seAFAySfYCvKtN0u/8AjbfnUNQllsfBsMpFvaRkq94VOCzkdsjk9uQMHLV0nxmu&#10;ZbP4aaw8LlGcJESP7rSBWH4g12HhfTodL8M6Ra267Yo7aJVGB0wP14rvw8E7yZw15te6i1p+nWuk&#10;WUVpaQpa20S7UijACqPYCrFFFd5wFa10qysZpJbazgt5ZPvyRRKrN9SACas0UUC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">
                <v:shape id="Picture 78" o:spid="_x0000_s1027" type="#_x0000_t75" style="position:absolute;left:891;top:-7555;width:10155;height:7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i3NLHAAAA3AAAAA8AAABkcnMvZG93bnJldi54bWxEj1trAjEUhN8F/0M4Qt8066ViV6MU0SIo&#10;Fi8vfTtsjrtrNydLkuq2v74RCn0cZuYbZrZoTCVu5HxpWUG/l4AgzqwuOVdwPq27ExA+IGusLJOC&#10;b/KwmLdbM0y1vfOBbseQiwhhn6KCIoQ6ldJnBRn0PVsTR+9incEQpculdniPcFPJQZKMpcGS40KB&#10;NS0Lyj6PX0YBfTyvft7L/eHtvBnZ3brevlwzp9RTp3mdggjUhP/wX3ujFQyTETzOxCM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i3NLHAAAA3AAAAA8AAAAAAAAAAAAA&#10;AAAAnwIAAGRycy9kb3ducmV2LnhtbFBLBQYAAAAABAAEAPcAAACTAwAAAAA=&#10;">
                  <v:imagedata r:id="rId26" o:title=""/>
                </v:shape>
                <v:group id="Group 79" o:spid="_x0000_s1028" style="position:absolute;left:854;top:-7582;width:10193;height:7540" coordorigin="854,-7582" coordsize="10193,7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shape id="Freeform 80" o:spid="_x0000_s1029" style="position:absolute;left:854;top:-7582;width:10193;height:7540;visibility:visible;mso-wrap-style:square;v-text-anchor:top" coordsize="10193,7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BCjcUA&#10;AADcAAAADwAAAGRycy9kb3ducmV2LnhtbESPQWsCMRSE74L/ITzBm2atVMpqFBEKpViwa0WPj81z&#10;d3HzsiRRV3+9EQoeh5n5hpktWlOLCzlfWVYwGiYgiHOrKy4U/G0/Bx8gfEDWWFsmBTfysJh3OzNM&#10;tb3yL12yUIgIYZ+igjKEJpXS5yUZ9EPbEEfvaJ3BEKUrpHZ4jXBTy7ckmUiDFceFEhtalZSfsrNR&#10;cDA/93zz7dpz9b4eH+W63mfbnVL9XrucggjUhlf4v/2lFYyTCTzPxCM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AEKNxQAAANwAAAAPAAAAAAAAAAAAAAAAAJgCAABkcnMv&#10;ZG93bnJldi54bWxQSwUGAAAAAAQABAD1AAAAigMAAAAA&#10;" path="m,l10192,r,7540l,7540,,xe" filled="f" strokecolor="#231f20" strokeweight=".21556mm">
                    <v:path arrowok="t" o:connecttype="custom" o:connectlocs="0,-7582;10192,-7582;10192,-42;0,-42;0,-7582" o:connectangles="0,0,0,0,0"/>
                  </v:shape>
                </v:group>
                <w10:wrap anchorx="page"/>
              </v:group>
            </w:pict>
          </mc:Fallback>
        </mc:AlternateContent>
      </w:r>
    </w:p>
    <w:p w:rsidR="00B725C7" w:rsidRDefault="00B725C7" w:rsidP="00B725C7">
      <w:pPr>
        <w:pStyle w:val="Imagenpgina"/>
        <w:framePr w:w="7034" w:h="5912" w:hRule="exact" w:wrap="notBeside" w:hAnchor="page" w:x="3132" w:y="34"/>
      </w:pPr>
    </w:p>
    <w:p w:rsidR="00B725C7" w:rsidRDefault="00B725C7" w:rsidP="00B725C7">
      <w:pPr>
        <w:pStyle w:val="Imagenpgina"/>
        <w:framePr w:w="7034" w:h="5912" w:hRule="exact" w:wrap="notBeside" w:hAnchor="page" w:x="3132" w:y="34"/>
      </w:pPr>
    </w:p>
    <w:p w:rsidR="00B725C7" w:rsidRDefault="00B725C7" w:rsidP="00B725C7">
      <w:pPr>
        <w:pStyle w:val="Imagenpgina"/>
        <w:framePr w:w="7034" w:h="5912" w:hRule="exact" w:wrap="notBeside" w:hAnchor="page" w:x="3132" w:y="34"/>
      </w:pPr>
    </w:p>
    <w:p w:rsidR="00B725C7" w:rsidRDefault="00B725C7" w:rsidP="00B725C7">
      <w:pPr>
        <w:pStyle w:val="Imagenpgina"/>
        <w:framePr w:w="7034" w:h="5912" w:hRule="exact" w:wrap="notBeside" w:hAnchor="page" w:x="3132" w:y="34"/>
      </w:pPr>
    </w:p>
    <w:p w:rsidR="00B725C7" w:rsidRDefault="00B725C7" w:rsidP="00B725C7">
      <w:pPr>
        <w:pStyle w:val="Imagenpgina"/>
        <w:framePr w:w="7034" w:h="5912" w:hRule="exact" w:wrap="notBeside" w:hAnchor="page" w:x="3132" w:y="34"/>
      </w:pPr>
    </w:p>
    <w:p w:rsidR="00B725C7" w:rsidRDefault="00B725C7" w:rsidP="00B725C7">
      <w:pPr>
        <w:pStyle w:val="Imagenpgina"/>
        <w:framePr w:w="7034" w:h="5912" w:hRule="exact" w:wrap="notBeside" w:hAnchor="page" w:x="3132" w:y="34"/>
      </w:pPr>
    </w:p>
    <w:p w:rsidR="00B725C7" w:rsidRDefault="00B725C7" w:rsidP="00B725C7">
      <w:pPr>
        <w:pStyle w:val="Imagenpgina"/>
        <w:framePr w:w="7034" w:h="5912" w:hRule="exact" w:wrap="notBeside" w:hAnchor="page" w:x="3132" w:y="34"/>
      </w:pPr>
    </w:p>
    <w:p w:rsidR="00B725C7" w:rsidRDefault="00B725C7" w:rsidP="00B725C7">
      <w:pPr>
        <w:pStyle w:val="Imagenpgina"/>
        <w:framePr w:w="7034" w:h="5912" w:hRule="exact" w:wrap="notBeside" w:hAnchor="page" w:x="3132" w:y="34"/>
        <w:rPr>
          <w:i/>
        </w:rPr>
      </w:pPr>
    </w:p>
    <w:p w:rsidR="00B725C7" w:rsidRDefault="00B725C7" w:rsidP="00B725C7">
      <w:pPr>
        <w:pStyle w:val="Imagenpgina"/>
        <w:framePr w:w="7034" w:h="5912" w:hRule="exact" w:wrap="notBeside" w:hAnchor="page" w:x="3132" w:y="34"/>
        <w:rPr>
          <w:i/>
        </w:rPr>
      </w:pPr>
    </w:p>
    <w:p w:rsidR="00B725C7" w:rsidRDefault="00B725C7" w:rsidP="00B725C7">
      <w:pPr>
        <w:pStyle w:val="Imagenpgina"/>
        <w:framePr w:w="7034" w:h="5912" w:hRule="exact" w:wrap="notBeside" w:hAnchor="page" w:x="3132" w:y="34"/>
        <w:rPr>
          <w:i/>
        </w:rPr>
      </w:pPr>
    </w:p>
    <w:p w:rsidR="00B725C7" w:rsidRDefault="00B725C7" w:rsidP="00B725C7">
      <w:pPr>
        <w:pStyle w:val="Imagenpgina"/>
        <w:framePr w:w="7034" w:h="5912" w:hRule="exact" w:wrap="notBeside" w:hAnchor="page" w:x="3132" w:y="34"/>
        <w:rPr>
          <w:i/>
        </w:rPr>
      </w:pPr>
    </w:p>
    <w:p w:rsidR="00B725C7" w:rsidRDefault="00B725C7" w:rsidP="00B725C7">
      <w:pPr>
        <w:pStyle w:val="Imagenpgina"/>
        <w:framePr w:w="7034" w:h="5912" w:hRule="exact" w:wrap="notBeside" w:hAnchor="page" w:x="3132" w:y="34"/>
        <w:rPr>
          <w:i/>
        </w:rPr>
      </w:pPr>
    </w:p>
    <w:p w:rsidR="00B725C7" w:rsidRDefault="00B725C7" w:rsidP="00B725C7">
      <w:pPr>
        <w:pStyle w:val="Imagenpgina"/>
        <w:framePr w:w="7034" w:h="5912" w:hRule="exact" w:wrap="notBeside" w:hAnchor="page" w:x="3132" w:y="34"/>
      </w:pPr>
      <w:r>
        <w:rPr>
          <w:i/>
        </w:rPr>
        <w:t>E</w:t>
      </w:r>
      <w:r w:rsidRPr="007E220D">
        <w:rPr>
          <w:i/>
        </w:rPr>
        <w:t>l imperio napoleónico: Estados dependientes en los que gobernaba la nueva dinastía y países que participaban de su política comercial.</w:t>
      </w:r>
    </w:p>
    <w:p w:rsidR="00B725C7" w:rsidRPr="007E220D" w:rsidRDefault="007E220D" w:rsidP="00B725C7">
      <w:pPr>
        <w:pStyle w:val="Prrafobsico"/>
        <w:rPr>
          <w:lang w:val="es-ES"/>
        </w:rPr>
      </w:pPr>
      <w:r w:rsidRPr="007E220D">
        <w:rPr>
          <w:lang w:val="es-ES"/>
        </w:rPr>
        <w:t xml:space="preserve">Por otro lado, la fracasada invasión de Rusia en 1812 lo condujo al declive porque, por culpa del general invierno, allí quedó muerta por congelación buena parte de su grande </w:t>
      </w:r>
      <w:proofErr w:type="spellStart"/>
      <w:r w:rsidRPr="007E220D">
        <w:rPr>
          <w:lang w:val="es-ES"/>
        </w:rPr>
        <w:t>armée</w:t>
      </w:r>
      <w:proofErr w:type="spellEnd"/>
      <w:r w:rsidRPr="007E220D">
        <w:rPr>
          <w:lang w:val="es-ES"/>
        </w:rPr>
        <w:t>: del medio millón de hombres que Napoleón llevó consigo sólo retornaron unos 40.000. La batalla de Leipzig (1813) y la entrada de los aliados en París fuerzan su abd</w:t>
      </w:r>
      <w:r w:rsidRPr="007E220D">
        <w:rPr>
          <w:lang w:val="es-ES"/>
        </w:rPr>
        <w:t>i</w:t>
      </w:r>
      <w:r w:rsidRPr="007E220D">
        <w:rPr>
          <w:lang w:val="es-ES"/>
        </w:rPr>
        <w:t>cación y su primer exilio en la isla italiana de Elba, de donde se escapa.</w:t>
      </w:r>
    </w:p>
    <w:p w:rsidR="003F336B" w:rsidRDefault="007E220D" w:rsidP="007E220D">
      <w:pPr>
        <w:pStyle w:val="Prrafobsico"/>
        <w:rPr>
          <w:lang w:val="es-ES"/>
        </w:rPr>
      </w:pPr>
      <w:r w:rsidRPr="007E220D">
        <w:rPr>
          <w:lang w:val="es-ES"/>
        </w:rPr>
        <w:t>La definitiva batalla de Waterloo (1815) después del I</w:t>
      </w:r>
      <w:r w:rsidRPr="007E220D">
        <w:rPr>
          <w:lang w:val="es-ES"/>
        </w:rPr>
        <w:t>m</w:t>
      </w:r>
      <w:r w:rsidRPr="007E220D">
        <w:rPr>
          <w:lang w:val="es-ES"/>
        </w:rPr>
        <w:t xml:space="preserve">perio de los Cien Días, </w:t>
      </w:r>
      <w:proofErr w:type="gramStart"/>
      <w:r w:rsidRPr="007E220D">
        <w:rPr>
          <w:lang w:val="es-ES"/>
        </w:rPr>
        <w:t>determinaron</w:t>
      </w:r>
      <w:proofErr w:type="gramEnd"/>
      <w:r w:rsidRPr="007E220D">
        <w:rPr>
          <w:lang w:val="es-ES"/>
        </w:rPr>
        <w:t xml:space="preserve"> su derrota y la abdic</w:t>
      </w:r>
      <w:r w:rsidRPr="007E220D">
        <w:rPr>
          <w:lang w:val="es-ES"/>
        </w:rPr>
        <w:t>a</w:t>
      </w:r>
      <w:r w:rsidRPr="007E220D">
        <w:rPr>
          <w:lang w:val="es-ES"/>
        </w:rPr>
        <w:t>ción. Fue confinado definitivamente por los países  venced</w:t>
      </w:r>
      <w:r w:rsidRPr="007E220D">
        <w:rPr>
          <w:lang w:val="es-ES"/>
        </w:rPr>
        <w:t>o</w:t>
      </w:r>
      <w:r w:rsidRPr="007E220D">
        <w:rPr>
          <w:lang w:val="es-ES"/>
        </w:rPr>
        <w:t>res que formaban la Gran Coalición en la lejana isla africana de Santa Elena, mientras que en Europa se iniciaba una etapa reaccionaria.</w:t>
      </w:r>
    </w:p>
    <w:p w:rsidR="003F336B" w:rsidRDefault="003F336B" w:rsidP="003F336B">
      <w:pPr>
        <w:pStyle w:val="Prrafobsico"/>
        <w:rPr>
          <w:lang w:val="es-ES"/>
        </w:rPr>
      </w:pPr>
    </w:p>
    <w:p w:rsidR="007E220D" w:rsidRDefault="007E220D" w:rsidP="003F336B">
      <w:pPr>
        <w:pStyle w:val="Prrafobsico"/>
        <w:rPr>
          <w:lang w:val="es-ES"/>
        </w:rPr>
      </w:pPr>
    </w:p>
    <w:p w:rsidR="007E220D" w:rsidRDefault="007E220D" w:rsidP="003F336B">
      <w:pPr>
        <w:pStyle w:val="Prrafobsico"/>
        <w:rPr>
          <w:lang w:val="es-ES"/>
        </w:rPr>
      </w:pPr>
    </w:p>
    <w:p w:rsidR="00B725C7" w:rsidRDefault="00B725C7" w:rsidP="00B725C7">
      <w:pPr>
        <w:pStyle w:val="Imagenpgina"/>
        <w:framePr w:w="8607" w:h="11722" w:hRule="exact" w:wrap="notBeside" w:hAnchor="page" w:x="1273" w:y="492"/>
        <w:rPr>
          <w:i/>
        </w:rPr>
      </w:pPr>
    </w:p>
    <w:p w:rsidR="00B725C7" w:rsidRDefault="00B725C7" w:rsidP="00B725C7">
      <w:pPr>
        <w:pStyle w:val="Imagenpgina"/>
        <w:framePr w:w="8607" w:h="11722" w:hRule="exact" w:wrap="notBeside" w:hAnchor="page" w:x="1273" w:y="492"/>
        <w:rPr>
          <w:i/>
        </w:rPr>
      </w:pPr>
    </w:p>
    <w:tbl>
      <w:tblPr>
        <w:tblpPr w:leftFromText="141" w:rightFromText="141" w:vertAnchor="text" w:horzAnchor="page" w:tblpX="1307" w:tblpY="201"/>
        <w:tblW w:w="10340" w:type="dxa"/>
        <w:tblLayout w:type="fixed"/>
        <w:tblCellMar>
          <w:left w:w="0" w:type="dxa"/>
          <w:right w:w="0" w:type="dxa"/>
        </w:tblCellMar>
        <w:tblLook w:val="01E0" w:firstRow="1" w:lastRow="1" w:firstColumn="1" w:lastColumn="1" w:noHBand="0" w:noVBand="0"/>
      </w:tblPr>
      <w:tblGrid>
        <w:gridCol w:w="2076"/>
        <w:gridCol w:w="1933"/>
        <w:gridCol w:w="1961"/>
        <w:gridCol w:w="4370"/>
      </w:tblGrid>
      <w:tr w:rsidR="00B725C7" w:rsidRPr="0096056C" w:rsidTr="00B725C7">
        <w:trPr>
          <w:trHeight w:hRule="exact" w:val="1084"/>
        </w:trPr>
        <w:tc>
          <w:tcPr>
            <w:tcW w:w="2076" w:type="dxa"/>
            <w:tcBorders>
              <w:top w:val="single" w:sz="32" w:space="0" w:color="D8DACD"/>
              <w:left w:val="single" w:sz="32" w:space="0" w:color="D8DACD"/>
              <w:bottom w:val="single" w:sz="16" w:space="0" w:color="D8DACD"/>
              <w:right w:val="single" w:sz="8" w:space="0" w:color="D8DACD"/>
            </w:tcBorders>
            <w:shd w:val="clear" w:color="auto" w:fill="BAC0A8"/>
          </w:tcPr>
          <w:p w:rsidR="00B725C7" w:rsidRPr="0096056C" w:rsidRDefault="00B725C7" w:rsidP="00B725C7"/>
        </w:tc>
        <w:tc>
          <w:tcPr>
            <w:tcW w:w="3894" w:type="dxa"/>
            <w:gridSpan w:val="2"/>
            <w:tcBorders>
              <w:top w:val="single" w:sz="32" w:space="0" w:color="D8DACD"/>
              <w:left w:val="single" w:sz="8" w:space="0" w:color="D8DACD"/>
              <w:bottom w:val="single" w:sz="16" w:space="0" w:color="D8DACD"/>
              <w:right w:val="single" w:sz="8" w:space="0" w:color="D8DACD"/>
            </w:tcBorders>
            <w:shd w:val="clear" w:color="auto" w:fill="EAE3B1"/>
          </w:tcPr>
          <w:p w:rsidR="00B725C7" w:rsidRPr="0096056C" w:rsidRDefault="00B725C7" w:rsidP="00B725C7">
            <w:pPr>
              <w:spacing w:line="110" w:lineRule="exact"/>
              <w:rPr>
                <w:sz w:val="11"/>
                <w:szCs w:val="11"/>
              </w:rPr>
            </w:pPr>
          </w:p>
          <w:p w:rsidR="00B725C7" w:rsidRDefault="00B725C7" w:rsidP="00B725C7">
            <w:pPr>
              <w:ind w:left="1017" w:right="-20"/>
              <w:rPr>
                <w:rFonts w:ascii="Arial Narrow" w:eastAsia="Arial Narrow" w:hAnsi="Arial Narrow" w:cs="Arial Narrow"/>
                <w:sz w:val="18"/>
                <w:szCs w:val="18"/>
              </w:rPr>
            </w:pPr>
            <w:r>
              <w:rPr>
                <w:rFonts w:ascii="Arial Narrow" w:eastAsia="Arial Narrow" w:hAnsi="Arial Narrow" w:cs="Arial Narrow"/>
                <w:b/>
                <w:bCs/>
                <w:color w:val="231F20"/>
                <w:w w:val="99"/>
                <w:sz w:val="18"/>
                <w:szCs w:val="18"/>
              </w:rPr>
              <w:t>MONARQUÍA</w:t>
            </w:r>
            <w:r>
              <w:rPr>
                <w:rFonts w:ascii="Arial Narrow" w:eastAsia="Arial Narrow" w:hAnsi="Arial Narrow" w:cs="Arial Narrow"/>
                <w:b/>
                <w:bCs/>
                <w:color w:val="231F20"/>
                <w:spacing w:val="-11"/>
                <w:w w:val="99"/>
                <w:sz w:val="18"/>
                <w:szCs w:val="18"/>
              </w:rPr>
              <w:t xml:space="preserve"> </w:t>
            </w:r>
            <w:r>
              <w:rPr>
                <w:rFonts w:ascii="Arial Narrow" w:eastAsia="Arial Narrow" w:hAnsi="Arial Narrow" w:cs="Arial Narrow"/>
                <w:b/>
                <w:bCs/>
                <w:color w:val="231F20"/>
                <w:sz w:val="18"/>
                <w:szCs w:val="18"/>
              </w:rPr>
              <w:t>ABSOLU</w:t>
            </w:r>
            <w:r>
              <w:rPr>
                <w:rFonts w:ascii="Arial Narrow" w:eastAsia="Arial Narrow" w:hAnsi="Arial Narrow" w:cs="Arial Narrow"/>
                <w:b/>
                <w:bCs/>
                <w:color w:val="231F20"/>
                <w:spacing w:val="-11"/>
                <w:sz w:val="18"/>
                <w:szCs w:val="18"/>
              </w:rPr>
              <w:t>T</w:t>
            </w:r>
            <w:r>
              <w:rPr>
                <w:rFonts w:ascii="Arial Narrow" w:eastAsia="Arial Narrow" w:hAnsi="Arial Narrow" w:cs="Arial Narrow"/>
                <w:b/>
                <w:bCs/>
                <w:color w:val="231F20"/>
                <w:sz w:val="18"/>
                <w:szCs w:val="18"/>
              </w:rPr>
              <w:t>A</w:t>
            </w:r>
          </w:p>
        </w:tc>
        <w:tc>
          <w:tcPr>
            <w:tcW w:w="4370" w:type="dxa"/>
            <w:tcBorders>
              <w:top w:val="single" w:sz="32" w:space="0" w:color="D8DACD"/>
              <w:left w:val="single" w:sz="8" w:space="0" w:color="D8DACD"/>
              <w:bottom w:val="single" w:sz="16" w:space="0" w:color="D8DACD"/>
              <w:right w:val="single" w:sz="32" w:space="0" w:color="D8DACD"/>
            </w:tcBorders>
            <w:shd w:val="clear" w:color="auto" w:fill="E9ECDD"/>
          </w:tcPr>
          <w:p w:rsidR="00B725C7" w:rsidRPr="0096056C" w:rsidRDefault="00B725C7" w:rsidP="00B725C7">
            <w:pPr>
              <w:spacing w:before="2"/>
              <w:ind w:left="303" w:right="-20"/>
              <w:rPr>
                <w:rFonts w:ascii="Arial Narrow" w:eastAsia="Arial Narrow" w:hAnsi="Arial Narrow" w:cs="Arial Narrow"/>
                <w:sz w:val="18"/>
                <w:szCs w:val="18"/>
              </w:rPr>
            </w:pPr>
            <w:r w:rsidRPr="0096056C">
              <w:rPr>
                <w:rFonts w:ascii="Arial Narrow" w:eastAsia="Arial Narrow" w:hAnsi="Arial Narrow" w:cs="Arial Narrow"/>
                <w:color w:val="004FA3"/>
                <w:sz w:val="18"/>
                <w:szCs w:val="18"/>
              </w:rPr>
              <w:t xml:space="preserve">●   </w:t>
            </w:r>
            <w:r w:rsidRPr="0096056C">
              <w:rPr>
                <w:rFonts w:ascii="Arial Narrow" w:eastAsia="Arial Narrow" w:hAnsi="Arial Narrow" w:cs="Arial Narrow"/>
                <w:color w:val="004FA3"/>
                <w:spacing w:val="11"/>
                <w:sz w:val="18"/>
                <w:szCs w:val="18"/>
              </w:rPr>
              <w:t xml:space="preserve"> </w:t>
            </w:r>
            <w:r w:rsidRPr="0096056C">
              <w:rPr>
                <w:rFonts w:ascii="Arial Narrow" w:eastAsia="Arial Narrow" w:hAnsi="Arial Narrow" w:cs="Arial Narrow"/>
                <w:color w:val="231F20"/>
                <w:sz w:val="18"/>
                <w:szCs w:val="18"/>
              </w:rPr>
              <w:t>LUIS</w:t>
            </w:r>
            <w:r w:rsidRPr="0096056C">
              <w:rPr>
                <w:rFonts w:ascii="Arial Narrow" w:eastAsia="Arial Narrow" w:hAnsi="Arial Narrow" w:cs="Arial Narrow"/>
                <w:color w:val="231F20"/>
                <w:spacing w:val="1"/>
                <w:sz w:val="18"/>
                <w:szCs w:val="18"/>
              </w:rPr>
              <w:t xml:space="preserve"> </w:t>
            </w:r>
            <w:r w:rsidRPr="0096056C">
              <w:rPr>
                <w:rFonts w:ascii="Arial Narrow" w:eastAsia="Arial Narrow" w:hAnsi="Arial Narrow" w:cs="Arial Narrow"/>
                <w:color w:val="231F20"/>
                <w:sz w:val="18"/>
                <w:szCs w:val="18"/>
              </w:rPr>
              <w:t>XVI</w:t>
            </w:r>
          </w:p>
          <w:p w:rsidR="00B725C7" w:rsidRPr="0096056C" w:rsidRDefault="00B725C7" w:rsidP="00B725C7">
            <w:pPr>
              <w:spacing w:before="10"/>
              <w:ind w:left="303" w:right="-20"/>
              <w:rPr>
                <w:rFonts w:ascii="Arial Narrow" w:eastAsia="Arial Narrow" w:hAnsi="Arial Narrow" w:cs="Arial Narrow"/>
                <w:sz w:val="18"/>
                <w:szCs w:val="18"/>
              </w:rPr>
            </w:pPr>
            <w:r w:rsidRPr="0096056C">
              <w:rPr>
                <w:rFonts w:ascii="Arial Narrow" w:eastAsia="Arial Narrow" w:hAnsi="Arial Narrow" w:cs="Arial Narrow"/>
                <w:color w:val="004FA3"/>
                <w:sz w:val="18"/>
                <w:szCs w:val="18"/>
              </w:rPr>
              <w:t xml:space="preserve">●   </w:t>
            </w:r>
            <w:r w:rsidRPr="0096056C">
              <w:rPr>
                <w:rFonts w:ascii="Arial Narrow" w:eastAsia="Arial Narrow" w:hAnsi="Arial Narrow" w:cs="Arial Narrow"/>
                <w:color w:val="004FA3"/>
                <w:spacing w:val="11"/>
                <w:sz w:val="18"/>
                <w:szCs w:val="18"/>
              </w:rPr>
              <w:t xml:space="preserve"> </w:t>
            </w:r>
            <w:r w:rsidRPr="0096056C">
              <w:rPr>
                <w:rFonts w:ascii="Arial Narrow" w:eastAsia="Arial Narrow" w:hAnsi="Arial Narrow" w:cs="Arial Narrow"/>
                <w:color w:val="231F20"/>
                <w:sz w:val="18"/>
                <w:szCs w:val="18"/>
              </w:rPr>
              <w:t>Convocatoria</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de</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los</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Estados</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Generales</w:t>
            </w:r>
          </w:p>
        </w:tc>
      </w:tr>
      <w:tr w:rsidR="00B725C7" w:rsidRPr="0096056C" w:rsidTr="00B725C7">
        <w:trPr>
          <w:trHeight w:hRule="exact" w:val="1378"/>
        </w:trPr>
        <w:tc>
          <w:tcPr>
            <w:tcW w:w="2076" w:type="dxa"/>
            <w:tcBorders>
              <w:top w:val="single" w:sz="16" w:space="0" w:color="D8DACD"/>
              <w:left w:val="single" w:sz="32" w:space="0" w:color="D8DACD"/>
              <w:bottom w:val="single" w:sz="16" w:space="0" w:color="D8DACD"/>
              <w:right w:val="single" w:sz="8" w:space="0" w:color="D8DACD"/>
            </w:tcBorders>
            <w:shd w:val="clear" w:color="auto" w:fill="BAC0A8"/>
          </w:tcPr>
          <w:p w:rsidR="00B725C7" w:rsidRPr="0096056C" w:rsidRDefault="00B725C7" w:rsidP="00B725C7">
            <w:pPr>
              <w:spacing w:before="2" w:line="190" w:lineRule="exact"/>
              <w:rPr>
                <w:sz w:val="19"/>
                <w:szCs w:val="19"/>
              </w:rPr>
            </w:pPr>
          </w:p>
          <w:p w:rsidR="00B725C7" w:rsidRDefault="00B725C7" w:rsidP="00B725C7">
            <w:pPr>
              <w:ind w:left="350" w:right="330"/>
              <w:jc w:val="center"/>
              <w:rPr>
                <w:rFonts w:ascii="Arial Narrow" w:eastAsia="Arial Narrow" w:hAnsi="Arial Narrow" w:cs="Arial Narrow"/>
                <w:sz w:val="18"/>
                <w:szCs w:val="18"/>
              </w:rPr>
            </w:pPr>
            <w:r>
              <w:rPr>
                <w:rFonts w:ascii="Arial Narrow" w:eastAsia="Arial Narrow" w:hAnsi="Arial Narrow" w:cs="Arial Narrow"/>
                <w:b/>
                <w:bCs/>
                <w:color w:val="231F20"/>
                <w:sz w:val="18"/>
                <w:szCs w:val="18"/>
              </w:rPr>
              <w:t>1789</w:t>
            </w:r>
          </w:p>
        </w:tc>
        <w:tc>
          <w:tcPr>
            <w:tcW w:w="3894" w:type="dxa"/>
            <w:gridSpan w:val="2"/>
            <w:tcBorders>
              <w:top w:val="single" w:sz="16" w:space="0" w:color="D8DACD"/>
              <w:left w:val="single" w:sz="8" w:space="0" w:color="D8DACD"/>
              <w:bottom w:val="single" w:sz="16" w:space="0" w:color="D8DACD"/>
              <w:right w:val="single" w:sz="8" w:space="0" w:color="D8DACD"/>
            </w:tcBorders>
            <w:shd w:val="clear" w:color="auto" w:fill="EAE3B1"/>
          </w:tcPr>
          <w:p w:rsidR="00B725C7" w:rsidRDefault="00B725C7" w:rsidP="00B725C7">
            <w:pPr>
              <w:spacing w:line="100" w:lineRule="exact"/>
              <w:rPr>
                <w:sz w:val="10"/>
                <w:szCs w:val="10"/>
              </w:rPr>
            </w:pPr>
          </w:p>
          <w:p w:rsidR="00B725C7" w:rsidRDefault="00B725C7" w:rsidP="00B725C7">
            <w:pPr>
              <w:spacing w:line="200" w:lineRule="exact"/>
              <w:ind w:left="1277" w:right="1022" w:hanging="201"/>
              <w:rPr>
                <w:rFonts w:ascii="Arial Narrow" w:eastAsia="Arial Narrow" w:hAnsi="Arial Narrow" w:cs="Arial Narrow"/>
                <w:sz w:val="18"/>
                <w:szCs w:val="18"/>
              </w:rPr>
            </w:pPr>
            <w:r>
              <w:rPr>
                <w:rFonts w:ascii="Arial Narrow" w:eastAsia="Arial Narrow" w:hAnsi="Arial Narrow" w:cs="Arial Narrow"/>
                <w:b/>
                <w:bCs/>
                <w:color w:val="231F20"/>
                <w:sz w:val="18"/>
                <w:szCs w:val="18"/>
              </w:rPr>
              <w:t>ASAMBLEA</w:t>
            </w:r>
            <w:r>
              <w:rPr>
                <w:rFonts w:ascii="Arial Narrow" w:eastAsia="Arial Narrow" w:hAnsi="Arial Narrow" w:cs="Arial Narrow"/>
                <w:b/>
                <w:bCs/>
                <w:color w:val="231F20"/>
                <w:spacing w:val="-13"/>
                <w:sz w:val="18"/>
                <w:szCs w:val="18"/>
              </w:rPr>
              <w:t xml:space="preserve"> </w:t>
            </w:r>
            <w:r>
              <w:rPr>
                <w:rFonts w:ascii="Arial Narrow" w:eastAsia="Arial Narrow" w:hAnsi="Arial Narrow" w:cs="Arial Narrow"/>
                <w:b/>
                <w:bCs/>
                <w:color w:val="231F20"/>
                <w:sz w:val="18"/>
                <w:szCs w:val="18"/>
              </w:rPr>
              <w:t>NACIONAL CONSTITUYENTE</w:t>
            </w:r>
          </w:p>
        </w:tc>
        <w:tc>
          <w:tcPr>
            <w:tcW w:w="4370" w:type="dxa"/>
            <w:tcBorders>
              <w:top w:val="single" w:sz="16" w:space="0" w:color="D8DACD"/>
              <w:left w:val="single" w:sz="8" w:space="0" w:color="D8DACD"/>
              <w:bottom w:val="single" w:sz="16" w:space="0" w:color="D8DACD"/>
              <w:right w:val="single" w:sz="32" w:space="0" w:color="D8DACD"/>
            </w:tcBorders>
            <w:shd w:val="clear" w:color="auto" w:fill="E9ECDD"/>
          </w:tcPr>
          <w:p w:rsidR="00B725C7" w:rsidRPr="0096056C" w:rsidRDefault="00B725C7" w:rsidP="00B725C7">
            <w:pPr>
              <w:spacing w:before="3"/>
              <w:ind w:left="303" w:right="-20"/>
              <w:rPr>
                <w:rFonts w:ascii="Arial Narrow" w:eastAsia="Arial Narrow" w:hAnsi="Arial Narrow" w:cs="Arial Narrow"/>
                <w:sz w:val="18"/>
                <w:szCs w:val="18"/>
              </w:rPr>
            </w:pPr>
            <w:r w:rsidRPr="0096056C">
              <w:rPr>
                <w:rFonts w:ascii="Arial Narrow" w:eastAsia="Arial Narrow" w:hAnsi="Arial Narrow" w:cs="Arial Narrow"/>
                <w:color w:val="004FA3"/>
                <w:sz w:val="18"/>
                <w:szCs w:val="18"/>
              </w:rPr>
              <w:t xml:space="preserve">●   </w:t>
            </w:r>
            <w:r w:rsidRPr="0096056C">
              <w:rPr>
                <w:rFonts w:ascii="Arial Narrow" w:eastAsia="Arial Narrow" w:hAnsi="Arial Narrow" w:cs="Arial Narrow"/>
                <w:color w:val="004FA3"/>
                <w:spacing w:val="11"/>
                <w:sz w:val="18"/>
                <w:szCs w:val="18"/>
              </w:rPr>
              <w:t xml:space="preserve"> </w:t>
            </w:r>
            <w:r w:rsidRPr="0096056C">
              <w:rPr>
                <w:rFonts w:ascii="Arial Narrow" w:eastAsia="Arial Narrow" w:hAnsi="Arial Narrow" w:cs="Arial Narrow"/>
                <w:color w:val="231F20"/>
                <w:sz w:val="18"/>
                <w:szCs w:val="18"/>
              </w:rPr>
              <w:t>14</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julio,</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asalto</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a</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la</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Bastilla</w:t>
            </w:r>
          </w:p>
          <w:p w:rsidR="00B725C7" w:rsidRPr="0096056C" w:rsidRDefault="00B725C7" w:rsidP="00B725C7">
            <w:pPr>
              <w:spacing w:before="48" w:line="186" w:lineRule="auto"/>
              <w:ind w:left="587" w:right="-37" w:hanging="284"/>
              <w:rPr>
                <w:rFonts w:ascii="Arial Narrow" w:eastAsia="Arial Narrow" w:hAnsi="Arial Narrow" w:cs="Arial Narrow"/>
                <w:sz w:val="18"/>
                <w:szCs w:val="18"/>
              </w:rPr>
            </w:pPr>
            <w:r w:rsidRPr="0096056C">
              <w:rPr>
                <w:rFonts w:ascii="Arial Narrow" w:eastAsia="Arial Narrow" w:hAnsi="Arial Narrow" w:cs="Arial Narrow"/>
                <w:color w:val="004FA3"/>
                <w:sz w:val="18"/>
                <w:szCs w:val="18"/>
              </w:rPr>
              <w:t xml:space="preserve">●   </w:t>
            </w:r>
            <w:r w:rsidRPr="0096056C">
              <w:rPr>
                <w:rFonts w:ascii="Arial Narrow" w:eastAsia="Arial Narrow" w:hAnsi="Arial Narrow" w:cs="Arial Narrow"/>
                <w:color w:val="004FA3"/>
                <w:spacing w:val="11"/>
                <w:sz w:val="18"/>
                <w:szCs w:val="18"/>
              </w:rPr>
              <w:t xml:space="preserve"> </w:t>
            </w:r>
            <w:r w:rsidRPr="0096056C">
              <w:rPr>
                <w:rFonts w:ascii="Arial Narrow" w:eastAsia="Arial Narrow" w:hAnsi="Arial Narrow" w:cs="Arial Narrow"/>
                <w:color w:val="231F20"/>
                <w:sz w:val="18"/>
                <w:szCs w:val="18"/>
              </w:rPr>
              <w:t>DECLARACIÓN</w:t>
            </w:r>
            <w:r w:rsidRPr="0096056C">
              <w:rPr>
                <w:rFonts w:ascii="Arial Narrow" w:eastAsia="Arial Narrow" w:hAnsi="Arial Narrow" w:cs="Arial Narrow"/>
                <w:color w:val="231F20"/>
                <w:spacing w:val="-15"/>
                <w:sz w:val="18"/>
                <w:szCs w:val="18"/>
              </w:rPr>
              <w:t xml:space="preserve"> </w:t>
            </w:r>
            <w:r w:rsidRPr="0096056C">
              <w:rPr>
                <w:rFonts w:ascii="Arial Narrow" w:eastAsia="Arial Narrow" w:hAnsi="Arial Narrow" w:cs="Arial Narrow"/>
                <w:color w:val="231F20"/>
                <w:sz w:val="18"/>
                <w:szCs w:val="18"/>
              </w:rPr>
              <w:t>DE</w:t>
            </w:r>
            <w:r w:rsidRPr="0096056C">
              <w:rPr>
                <w:rFonts w:ascii="Arial Narrow" w:eastAsia="Arial Narrow" w:hAnsi="Arial Narrow" w:cs="Arial Narrow"/>
                <w:color w:val="231F20"/>
                <w:spacing w:val="-6"/>
                <w:sz w:val="18"/>
                <w:szCs w:val="18"/>
              </w:rPr>
              <w:t xml:space="preserve"> </w:t>
            </w:r>
            <w:r w:rsidRPr="0096056C">
              <w:rPr>
                <w:rFonts w:ascii="Arial Narrow" w:eastAsia="Arial Narrow" w:hAnsi="Arial Narrow" w:cs="Arial Narrow"/>
                <w:color w:val="231F20"/>
                <w:sz w:val="18"/>
                <w:szCs w:val="18"/>
              </w:rPr>
              <w:t>DERECHOS</w:t>
            </w:r>
            <w:r w:rsidRPr="0096056C">
              <w:rPr>
                <w:rFonts w:ascii="Arial Narrow" w:eastAsia="Arial Narrow" w:hAnsi="Arial Narrow" w:cs="Arial Narrow"/>
                <w:color w:val="231F20"/>
                <w:spacing w:val="-12"/>
                <w:sz w:val="18"/>
                <w:szCs w:val="18"/>
              </w:rPr>
              <w:t xml:space="preserve"> </w:t>
            </w:r>
            <w:r w:rsidRPr="0096056C">
              <w:rPr>
                <w:rFonts w:ascii="Arial Narrow" w:eastAsia="Arial Narrow" w:hAnsi="Arial Narrow" w:cs="Arial Narrow"/>
                <w:color w:val="231F20"/>
                <w:sz w:val="18"/>
                <w:szCs w:val="18"/>
              </w:rPr>
              <w:t>DEL</w:t>
            </w:r>
            <w:r w:rsidRPr="0096056C">
              <w:rPr>
                <w:rFonts w:ascii="Arial Narrow" w:eastAsia="Arial Narrow" w:hAnsi="Arial Narrow" w:cs="Arial Narrow"/>
                <w:color w:val="231F20"/>
                <w:spacing w:val="-12"/>
                <w:sz w:val="18"/>
                <w:szCs w:val="18"/>
              </w:rPr>
              <w:t xml:space="preserve"> </w:t>
            </w:r>
            <w:r w:rsidRPr="0096056C">
              <w:rPr>
                <w:rFonts w:ascii="Arial Narrow" w:eastAsia="Arial Narrow" w:hAnsi="Arial Narrow" w:cs="Arial Narrow"/>
                <w:color w:val="231F20"/>
                <w:sz w:val="18"/>
                <w:szCs w:val="18"/>
              </w:rPr>
              <w:t>HOMBRE</w:t>
            </w:r>
            <w:r w:rsidRPr="0096056C">
              <w:rPr>
                <w:rFonts w:ascii="Arial Narrow" w:eastAsia="Arial Narrow" w:hAnsi="Arial Narrow" w:cs="Arial Narrow"/>
                <w:color w:val="231F20"/>
                <w:spacing w:val="-12"/>
                <w:sz w:val="18"/>
                <w:szCs w:val="18"/>
              </w:rPr>
              <w:t xml:space="preserve"> </w:t>
            </w:r>
            <w:r w:rsidRPr="0096056C">
              <w:rPr>
                <w:rFonts w:ascii="Arial Narrow" w:eastAsia="Arial Narrow" w:hAnsi="Arial Narrow" w:cs="Arial Narrow"/>
                <w:color w:val="231F20"/>
                <w:sz w:val="18"/>
                <w:szCs w:val="18"/>
              </w:rPr>
              <w:t>Y</w:t>
            </w:r>
            <w:r w:rsidRPr="0096056C">
              <w:rPr>
                <w:rFonts w:ascii="Arial Narrow" w:eastAsia="Arial Narrow" w:hAnsi="Arial Narrow" w:cs="Arial Narrow"/>
                <w:color w:val="231F20"/>
                <w:spacing w:val="-7"/>
                <w:sz w:val="18"/>
                <w:szCs w:val="18"/>
              </w:rPr>
              <w:t xml:space="preserve"> </w:t>
            </w:r>
            <w:r w:rsidRPr="0096056C">
              <w:rPr>
                <w:rFonts w:ascii="Arial Narrow" w:eastAsia="Arial Narrow" w:hAnsi="Arial Narrow" w:cs="Arial Narrow"/>
                <w:color w:val="231F20"/>
                <w:sz w:val="18"/>
                <w:szCs w:val="18"/>
              </w:rPr>
              <w:t>DEL CIUDADANO</w:t>
            </w:r>
          </w:p>
        </w:tc>
      </w:tr>
      <w:tr w:rsidR="00B725C7" w:rsidRPr="0096056C" w:rsidTr="00B725C7">
        <w:trPr>
          <w:trHeight w:hRule="exact" w:val="1194"/>
        </w:trPr>
        <w:tc>
          <w:tcPr>
            <w:tcW w:w="2076" w:type="dxa"/>
            <w:tcBorders>
              <w:top w:val="single" w:sz="16" w:space="0" w:color="D8DACD"/>
              <w:left w:val="single" w:sz="32" w:space="0" w:color="D8DACD"/>
              <w:bottom w:val="single" w:sz="16" w:space="0" w:color="D8DACD"/>
              <w:right w:val="single" w:sz="8" w:space="0" w:color="D8DACD"/>
            </w:tcBorders>
            <w:shd w:val="clear" w:color="auto" w:fill="BAC0A8"/>
          </w:tcPr>
          <w:p w:rsidR="00B725C7" w:rsidRPr="0096056C" w:rsidRDefault="00B725C7" w:rsidP="00B725C7">
            <w:pPr>
              <w:spacing w:before="7" w:line="140" w:lineRule="exact"/>
              <w:rPr>
                <w:sz w:val="14"/>
                <w:szCs w:val="14"/>
              </w:rPr>
            </w:pPr>
          </w:p>
          <w:p w:rsidR="00B725C7" w:rsidRDefault="00B725C7" w:rsidP="00B725C7">
            <w:pPr>
              <w:ind w:left="350" w:right="330"/>
              <w:jc w:val="center"/>
              <w:rPr>
                <w:rFonts w:ascii="Arial Narrow" w:eastAsia="Arial Narrow" w:hAnsi="Arial Narrow" w:cs="Arial Narrow"/>
                <w:sz w:val="18"/>
                <w:szCs w:val="18"/>
              </w:rPr>
            </w:pPr>
            <w:r>
              <w:rPr>
                <w:rFonts w:ascii="Arial Narrow" w:eastAsia="Arial Narrow" w:hAnsi="Arial Narrow" w:cs="Arial Narrow"/>
                <w:b/>
                <w:bCs/>
                <w:color w:val="231F20"/>
                <w:sz w:val="18"/>
                <w:szCs w:val="18"/>
              </w:rPr>
              <w:t>1791</w:t>
            </w:r>
          </w:p>
        </w:tc>
        <w:tc>
          <w:tcPr>
            <w:tcW w:w="3894" w:type="dxa"/>
            <w:gridSpan w:val="2"/>
            <w:tcBorders>
              <w:top w:val="single" w:sz="16" w:space="0" w:color="D8DACD"/>
              <w:left w:val="single" w:sz="8" w:space="0" w:color="D8DACD"/>
              <w:bottom w:val="single" w:sz="16" w:space="0" w:color="D8DACD"/>
              <w:right w:val="single" w:sz="8" w:space="0" w:color="D8DACD"/>
            </w:tcBorders>
            <w:shd w:val="clear" w:color="auto" w:fill="EAE3B1"/>
          </w:tcPr>
          <w:p w:rsidR="00B725C7" w:rsidRDefault="00B725C7" w:rsidP="00B725C7">
            <w:pPr>
              <w:spacing w:before="7" w:line="140" w:lineRule="exact"/>
              <w:rPr>
                <w:sz w:val="14"/>
                <w:szCs w:val="14"/>
              </w:rPr>
            </w:pPr>
          </w:p>
          <w:p w:rsidR="00B725C7" w:rsidRDefault="00B725C7" w:rsidP="00B725C7">
            <w:pPr>
              <w:ind w:left="759" w:right="-20"/>
              <w:rPr>
                <w:rFonts w:ascii="Arial Narrow" w:eastAsia="Arial Narrow" w:hAnsi="Arial Narrow" w:cs="Arial Narrow"/>
                <w:sz w:val="18"/>
                <w:szCs w:val="18"/>
              </w:rPr>
            </w:pPr>
            <w:r>
              <w:rPr>
                <w:rFonts w:ascii="Arial Narrow" w:eastAsia="Arial Narrow" w:hAnsi="Arial Narrow" w:cs="Arial Narrow"/>
                <w:b/>
                <w:bCs/>
                <w:color w:val="231F20"/>
                <w:sz w:val="18"/>
                <w:szCs w:val="18"/>
              </w:rPr>
              <w:t>MONARQUÍA</w:t>
            </w:r>
            <w:r>
              <w:rPr>
                <w:rFonts w:ascii="Arial Narrow" w:eastAsia="Arial Narrow" w:hAnsi="Arial Narrow" w:cs="Arial Narrow"/>
                <w:b/>
                <w:bCs/>
                <w:color w:val="231F20"/>
                <w:spacing w:val="-14"/>
                <w:sz w:val="18"/>
                <w:szCs w:val="18"/>
              </w:rPr>
              <w:t xml:space="preserve"> </w:t>
            </w:r>
            <w:r>
              <w:rPr>
                <w:rFonts w:ascii="Arial Narrow" w:eastAsia="Arial Narrow" w:hAnsi="Arial Narrow" w:cs="Arial Narrow"/>
                <w:b/>
                <w:bCs/>
                <w:color w:val="231F20"/>
                <w:sz w:val="18"/>
                <w:szCs w:val="18"/>
              </w:rPr>
              <w:t>CONSTITUCIONAL</w:t>
            </w:r>
          </w:p>
        </w:tc>
        <w:tc>
          <w:tcPr>
            <w:tcW w:w="4370" w:type="dxa"/>
            <w:tcBorders>
              <w:top w:val="single" w:sz="16" w:space="0" w:color="D8DACD"/>
              <w:left w:val="single" w:sz="8" w:space="0" w:color="D8DACD"/>
              <w:bottom w:val="single" w:sz="16" w:space="0" w:color="D8DACD"/>
              <w:right w:val="single" w:sz="32" w:space="0" w:color="D8DACD"/>
            </w:tcBorders>
            <w:shd w:val="clear" w:color="auto" w:fill="E9ECDD"/>
          </w:tcPr>
          <w:p w:rsidR="00B725C7" w:rsidRPr="0096056C" w:rsidRDefault="00B725C7" w:rsidP="00B725C7">
            <w:pPr>
              <w:spacing w:before="38"/>
              <w:ind w:left="303" w:right="-20"/>
              <w:rPr>
                <w:rFonts w:ascii="Arial Narrow" w:eastAsia="Arial Narrow" w:hAnsi="Arial Narrow" w:cs="Arial Narrow"/>
                <w:sz w:val="18"/>
                <w:szCs w:val="18"/>
              </w:rPr>
            </w:pPr>
            <w:r w:rsidRPr="0096056C">
              <w:rPr>
                <w:rFonts w:ascii="Arial Narrow" w:eastAsia="Arial Narrow" w:hAnsi="Arial Narrow" w:cs="Arial Narrow"/>
                <w:color w:val="004FA3"/>
                <w:sz w:val="18"/>
                <w:szCs w:val="18"/>
              </w:rPr>
              <w:t xml:space="preserve">●   </w:t>
            </w:r>
            <w:r w:rsidRPr="0096056C">
              <w:rPr>
                <w:rFonts w:ascii="Arial Narrow" w:eastAsia="Arial Narrow" w:hAnsi="Arial Narrow" w:cs="Arial Narrow"/>
                <w:color w:val="004FA3"/>
                <w:spacing w:val="11"/>
                <w:sz w:val="18"/>
                <w:szCs w:val="18"/>
              </w:rPr>
              <w:t xml:space="preserve"> </w:t>
            </w:r>
            <w:r w:rsidRPr="0096056C">
              <w:rPr>
                <w:rFonts w:ascii="Arial Narrow" w:eastAsia="Arial Narrow" w:hAnsi="Arial Narrow" w:cs="Arial Narrow"/>
                <w:b/>
                <w:bCs/>
                <w:color w:val="231F20"/>
                <w:w w:val="90"/>
                <w:sz w:val="18"/>
                <w:szCs w:val="18"/>
              </w:rPr>
              <w:t>CONSTITUCIÓN</w:t>
            </w:r>
            <w:r w:rsidRPr="0096056C">
              <w:rPr>
                <w:rFonts w:ascii="Arial Narrow" w:eastAsia="Arial Narrow" w:hAnsi="Arial Narrow" w:cs="Arial Narrow"/>
                <w:b/>
                <w:bCs/>
                <w:color w:val="231F20"/>
                <w:spacing w:val="-3"/>
                <w:w w:val="90"/>
                <w:sz w:val="18"/>
                <w:szCs w:val="18"/>
              </w:rPr>
              <w:t xml:space="preserve"> </w:t>
            </w:r>
            <w:r w:rsidRPr="0096056C">
              <w:rPr>
                <w:rFonts w:ascii="Arial Narrow" w:eastAsia="Arial Narrow" w:hAnsi="Arial Narrow" w:cs="Arial Narrow"/>
                <w:b/>
                <w:bCs/>
                <w:color w:val="231F20"/>
                <w:w w:val="90"/>
                <w:sz w:val="18"/>
                <w:szCs w:val="18"/>
              </w:rPr>
              <w:t>de</w:t>
            </w:r>
            <w:r w:rsidRPr="0096056C">
              <w:rPr>
                <w:rFonts w:ascii="Arial Narrow" w:eastAsia="Arial Narrow" w:hAnsi="Arial Narrow" w:cs="Arial Narrow"/>
                <w:b/>
                <w:bCs/>
                <w:color w:val="231F20"/>
                <w:spacing w:val="4"/>
                <w:w w:val="90"/>
                <w:sz w:val="18"/>
                <w:szCs w:val="18"/>
              </w:rPr>
              <w:t xml:space="preserve"> </w:t>
            </w:r>
            <w:r w:rsidRPr="0096056C">
              <w:rPr>
                <w:rFonts w:ascii="Arial Narrow" w:eastAsia="Arial Narrow" w:hAnsi="Arial Narrow" w:cs="Arial Narrow"/>
                <w:b/>
                <w:bCs/>
                <w:color w:val="231F20"/>
                <w:w w:val="90"/>
                <w:sz w:val="18"/>
                <w:szCs w:val="18"/>
              </w:rPr>
              <w:t>1791</w:t>
            </w:r>
            <w:r w:rsidRPr="0096056C">
              <w:rPr>
                <w:rFonts w:ascii="Arial Narrow" w:eastAsia="Arial Narrow" w:hAnsi="Arial Narrow" w:cs="Arial Narrow"/>
                <w:color w:val="231F20"/>
                <w:w w:val="90"/>
                <w:sz w:val="18"/>
                <w:szCs w:val="18"/>
              </w:rPr>
              <w:t>:</w:t>
            </w:r>
            <w:r w:rsidRPr="0096056C">
              <w:rPr>
                <w:rFonts w:ascii="Arial Narrow" w:eastAsia="Arial Narrow" w:hAnsi="Arial Narrow" w:cs="Arial Narrow"/>
                <w:color w:val="231F20"/>
                <w:spacing w:val="12"/>
                <w:w w:val="90"/>
                <w:sz w:val="18"/>
                <w:szCs w:val="18"/>
              </w:rPr>
              <w:t xml:space="preserve"> </w:t>
            </w:r>
            <w:r w:rsidRPr="0096056C">
              <w:rPr>
                <w:rFonts w:ascii="Arial Narrow" w:eastAsia="Arial Narrow" w:hAnsi="Arial Narrow" w:cs="Arial Narrow"/>
                <w:color w:val="231F20"/>
                <w:sz w:val="18"/>
                <w:szCs w:val="18"/>
              </w:rPr>
              <w:t>LUIS</w:t>
            </w:r>
            <w:r w:rsidRPr="0096056C">
              <w:rPr>
                <w:rFonts w:ascii="Arial Narrow" w:eastAsia="Arial Narrow" w:hAnsi="Arial Narrow" w:cs="Arial Narrow"/>
                <w:color w:val="231F20"/>
                <w:spacing w:val="1"/>
                <w:sz w:val="18"/>
                <w:szCs w:val="18"/>
              </w:rPr>
              <w:t xml:space="preserve"> </w:t>
            </w:r>
            <w:r w:rsidRPr="0096056C">
              <w:rPr>
                <w:rFonts w:ascii="Arial Narrow" w:eastAsia="Arial Narrow" w:hAnsi="Arial Narrow" w:cs="Arial Narrow"/>
                <w:color w:val="231F20"/>
                <w:sz w:val="18"/>
                <w:szCs w:val="18"/>
              </w:rPr>
              <w:t>XVI</w:t>
            </w:r>
          </w:p>
          <w:p w:rsidR="00B725C7" w:rsidRPr="0096056C" w:rsidRDefault="00B725C7" w:rsidP="00B725C7">
            <w:pPr>
              <w:spacing w:before="10"/>
              <w:ind w:left="303" w:right="-20"/>
              <w:rPr>
                <w:rFonts w:ascii="Arial Narrow" w:eastAsia="Arial Narrow" w:hAnsi="Arial Narrow" w:cs="Arial Narrow"/>
                <w:sz w:val="18"/>
                <w:szCs w:val="18"/>
              </w:rPr>
            </w:pPr>
            <w:r w:rsidRPr="0096056C">
              <w:rPr>
                <w:rFonts w:ascii="Arial Narrow" w:eastAsia="Arial Narrow" w:hAnsi="Arial Narrow" w:cs="Arial Narrow"/>
                <w:color w:val="004FA3"/>
                <w:sz w:val="18"/>
                <w:szCs w:val="18"/>
              </w:rPr>
              <w:t xml:space="preserve">●   </w:t>
            </w:r>
            <w:r w:rsidRPr="0096056C">
              <w:rPr>
                <w:rFonts w:ascii="Arial Narrow" w:eastAsia="Arial Narrow" w:hAnsi="Arial Narrow" w:cs="Arial Narrow"/>
                <w:color w:val="004FA3"/>
                <w:spacing w:val="11"/>
                <w:sz w:val="18"/>
                <w:szCs w:val="18"/>
              </w:rPr>
              <w:t xml:space="preserve"> </w:t>
            </w:r>
            <w:proofErr w:type="spellStart"/>
            <w:r w:rsidRPr="0096056C">
              <w:rPr>
                <w:rFonts w:ascii="Arial Narrow" w:eastAsia="Arial Narrow" w:hAnsi="Arial Narrow" w:cs="Arial Narrow"/>
                <w:color w:val="231F20"/>
                <w:sz w:val="18"/>
                <w:szCs w:val="18"/>
              </w:rPr>
              <w:t>Huída</w:t>
            </w:r>
            <w:proofErr w:type="spellEnd"/>
            <w:r w:rsidRPr="0096056C">
              <w:rPr>
                <w:rFonts w:ascii="Arial Narrow" w:eastAsia="Arial Narrow" w:hAnsi="Arial Narrow" w:cs="Arial Narrow"/>
                <w:color w:val="231F20"/>
                <w:sz w:val="18"/>
                <w:szCs w:val="18"/>
              </w:rPr>
              <w:t xml:space="preserve"> y</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detención</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del</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rey</w:t>
            </w:r>
          </w:p>
        </w:tc>
      </w:tr>
      <w:tr w:rsidR="00B725C7" w:rsidRPr="0096056C" w:rsidTr="00B725C7">
        <w:trPr>
          <w:trHeight w:hRule="exact" w:val="1940"/>
        </w:trPr>
        <w:tc>
          <w:tcPr>
            <w:tcW w:w="2076" w:type="dxa"/>
            <w:tcBorders>
              <w:top w:val="single" w:sz="16" w:space="0" w:color="D8DACD"/>
              <w:left w:val="single" w:sz="32" w:space="0" w:color="D8DACD"/>
              <w:bottom w:val="single" w:sz="16" w:space="0" w:color="D8DACD"/>
              <w:right w:val="single" w:sz="8" w:space="0" w:color="D8DACD"/>
            </w:tcBorders>
            <w:shd w:val="clear" w:color="auto" w:fill="BAC0A8"/>
          </w:tcPr>
          <w:p w:rsidR="00B725C7" w:rsidRPr="0096056C" w:rsidRDefault="00B725C7" w:rsidP="00B725C7">
            <w:pPr>
              <w:spacing w:before="7" w:line="120" w:lineRule="exact"/>
              <w:rPr>
                <w:sz w:val="12"/>
                <w:szCs w:val="12"/>
              </w:rPr>
            </w:pPr>
          </w:p>
          <w:p w:rsidR="00B725C7" w:rsidRPr="0096056C" w:rsidRDefault="00B725C7" w:rsidP="00B725C7">
            <w:pPr>
              <w:spacing w:line="200" w:lineRule="exact"/>
              <w:rPr>
                <w:sz w:val="20"/>
                <w:szCs w:val="20"/>
              </w:rPr>
            </w:pPr>
          </w:p>
          <w:p w:rsidR="00B725C7" w:rsidRDefault="00B725C7" w:rsidP="00B725C7">
            <w:pPr>
              <w:ind w:left="350" w:right="330"/>
              <w:jc w:val="center"/>
              <w:rPr>
                <w:rFonts w:ascii="Arial Narrow" w:eastAsia="Arial Narrow" w:hAnsi="Arial Narrow" w:cs="Arial Narrow"/>
                <w:sz w:val="18"/>
                <w:szCs w:val="18"/>
              </w:rPr>
            </w:pPr>
            <w:r>
              <w:rPr>
                <w:rFonts w:ascii="Arial Narrow" w:eastAsia="Arial Narrow" w:hAnsi="Arial Narrow" w:cs="Arial Narrow"/>
                <w:b/>
                <w:bCs/>
                <w:color w:val="231F20"/>
                <w:sz w:val="18"/>
                <w:szCs w:val="18"/>
              </w:rPr>
              <w:t>1792</w:t>
            </w:r>
          </w:p>
        </w:tc>
        <w:tc>
          <w:tcPr>
            <w:tcW w:w="1933" w:type="dxa"/>
            <w:vMerge w:val="restart"/>
            <w:tcBorders>
              <w:top w:val="single" w:sz="16" w:space="0" w:color="D8DACD"/>
              <w:left w:val="single" w:sz="8" w:space="0" w:color="D8DACD"/>
              <w:right w:val="single" w:sz="8" w:space="0" w:color="D8DACD"/>
            </w:tcBorders>
            <w:shd w:val="clear" w:color="auto" w:fill="EAE3B1"/>
          </w:tcPr>
          <w:p w:rsidR="00B725C7" w:rsidRDefault="00B725C7" w:rsidP="00B725C7">
            <w:pPr>
              <w:spacing w:line="200" w:lineRule="exact"/>
              <w:rPr>
                <w:sz w:val="20"/>
                <w:szCs w:val="20"/>
              </w:rPr>
            </w:pPr>
          </w:p>
          <w:p w:rsidR="00B725C7" w:rsidRDefault="00B725C7" w:rsidP="00B725C7">
            <w:pPr>
              <w:spacing w:line="200" w:lineRule="exact"/>
              <w:rPr>
                <w:sz w:val="20"/>
                <w:szCs w:val="20"/>
              </w:rPr>
            </w:pPr>
          </w:p>
          <w:p w:rsidR="00B725C7" w:rsidRDefault="00B725C7" w:rsidP="00B725C7">
            <w:pPr>
              <w:spacing w:before="13" w:line="280" w:lineRule="exact"/>
              <w:rPr>
                <w:sz w:val="28"/>
                <w:szCs w:val="28"/>
              </w:rPr>
            </w:pPr>
          </w:p>
          <w:p w:rsidR="00B725C7" w:rsidRDefault="00B725C7" w:rsidP="00B725C7">
            <w:pPr>
              <w:ind w:left="446" w:right="-20"/>
              <w:rPr>
                <w:rFonts w:ascii="Arial Narrow" w:eastAsia="Arial Narrow" w:hAnsi="Arial Narrow" w:cs="Arial Narrow"/>
                <w:sz w:val="18"/>
                <w:szCs w:val="18"/>
              </w:rPr>
            </w:pPr>
            <w:proofErr w:type="spellStart"/>
            <w:r>
              <w:rPr>
                <w:rFonts w:ascii="Arial Narrow" w:eastAsia="Arial Narrow" w:hAnsi="Arial Narrow" w:cs="Arial Narrow"/>
                <w:b/>
                <w:bCs/>
                <w:color w:val="231F20"/>
                <w:sz w:val="18"/>
                <w:szCs w:val="18"/>
              </w:rPr>
              <w:t>Iª</w:t>
            </w:r>
            <w:proofErr w:type="spellEnd"/>
            <w:r>
              <w:rPr>
                <w:rFonts w:ascii="Arial Narrow" w:eastAsia="Arial Narrow" w:hAnsi="Arial Narrow" w:cs="Arial Narrow"/>
                <w:b/>
                <w:bCs/>
                <w:color w:val="231F20"/>
                <w:sz w:val="18"/>
                <w:szCs w:val="18"/>
              </w:rPr>
              <w:t xml:space="preserve"> REPÚBLICA</w:t>
            </w:r>
          </w:p>
        </w:tc>
        <w:tc>
          <w:tcPr>
            <w:tcW w:w="1961" w:type="dxa"/>
            <w:tcBorders>
              <w:top w:val="single" w:sz="16" w:space="0" w:color="D8DACD"/>
              <w:left w:val="single" w:sz="8" w:space="0" w:color="D8DACD"/>
              <w:bottom w:val="single" w:sz="16" w:space="0" w:color="D8DACD"/>
              <w:right w:val="single" w:sz="8" w:space="0" w:color="D8DACD"/>
            </w:tcBorders>
            <w:shd w:val="clear" w:color="auto" w:fill="EEE8BF"/>
          </w:tcPr>
          <w:p w:rsidR="00B725C7" w:rsidRDefault="00B725C7" w:rsidP="00B725C7">
            <w:pPr>
              <w:spacing w:before="7" w:line="120" w:lineRule="exact"/>
              <w:rPr>
                <w:sz w:val="12"/>
                <w:szCs w:val="12"/>
              </w:rPr>
            </w:pPr>
          </w:p>
          <w:p w:rsidR="00B725C7" w:rsidRDefault="00B725C7" w:rsidP="00B725C7">
            <w:pPr>
              <w:spacing w:line="200" w:lineRule="exact"/>
              <w:rPr>
                <w:sz w:val="20"/>
                <w:szCs w:val="20"/>
              </w:rPr>
            </w:pPr>
          </w:p>
          <w:p w:rsidR="00B725C7" w:rsidRDefault="00B725C7" w:rsidP="00B725C7">
            <w:pPr>
              <w:ind w:left="392" w:right="-20"/>
              <w:rPr>
                <w:rFonts w:ascii="Arial Narrow" w:eastAsia="Arial Narrow" w:hAnsi="Arial Narrow" w:cs="Arial Narrow"/>
                <w:sz w:val="18"/>
                <w:szCs w:val="18"/>
              </w:rPr>
            </w:pPr>
            <w:r>
              <w:rPr>
                <w:rFonts w:ascii="Arial Narrow" w:eastAsia="Arial Narrow" w:hAnsi="Arial Narrow" w:cs="Arial Narrow"/>
                <w:b/>
                <w:bCs/>
                <w:color w:val="231F20"/>
                <w:sz w:val="18"/>
                <w:szCs w:val="18"/>
              </w:rPr>
              <w:t>DEMOCRÁTICA</w:t>
            </w:r>
          </w:p>
        </w:tc>
        <w:tc>
          <w:tcPr>
            <w:tcW w:w="4370" w:type="dxa"/>
            <w:tcBorders>
              <w:top w:val="single" w:sz="16" w:space="0" w:color="D8DACD"/>
              <w:left w:val="single" w:sz="8" w:space="0" w:color="D8DACD"/>
              <w:bottom w:val="single" w:sz="16" w:space="0" w:color="D8DACD"/>
              <w:right w:val="single" w:sz="32" w:space="0" w:color="D8DACD"/>
            </w:tcBorders>
            <w:shd w:val="clear" w:color="auto" w:fill="E9ECDD"/>
          </w:tcPr>
          <w:p w:rsidR="00B725C7" w:rsidRPr="0096056C" w:rsidRDefault="00B725C7" w:rsidP="00B725C7">
            <w:pPr>
              <w:spacing w:before="30" w:line="197" w:lineRule="exact"/>
              <w:ind w:left="303" w:right="-20"/>
              <w:rPr>
                <w:rFonts w:ascii="Arial Narrow" w:eastAsia="Arial Narrow" w:hAnsi="Arial Narrow" w:cs="Arial Narrow"/>
                <w:sz w:val="18"/>
                <w:szCs w:val="18"/>
              </w:rPr>
            </w:pPr>
            <w:r w:rsidRPr="0096056C">
              <w:rPr>
                <w:rFonts w:ascii="Arial Narrow" w:eastAsia="Arial Narrow" w:hAnsi="Arial Narrow" w:cs="Arial Narrow"/>
                <w:color w:val="231F20"/>
                <w:position w:val="-1"/>
                <w:sz w:val="18"/>
                <w:szCs w:val="18"/>
              </w:rPr>
              <w:t>LA</w:t>
            </w:r>
            <w:r w:rsidRPr="0096056C">
              <w:rPr>
                <w:rFonts w:ascii="Arial Narrow" w:eastAsia="Arial Narrow" w:hAnsi="Arial Narrow" w:cs="Arial Narrow"/>
                <w:color w:val="231F20"/>
                <w:spacing w:val="-10"/>
                <w:position w:val="-1"/>
                <w:sz w:val="18"/>
                <w:szCs w:val="18"/>
              </w:rPr>
              <w:t xml:space="preserve"> </w:t>
            </w:r>
            <w:r w:rsidRPr="0096056C">
              <w:rPr>
                <w:rFonts w:ascii="Arial Narrow" w:eastAsia="Arial Narrow" w:hAnsi="Arial Narrow" w:cs="Arial Narrow"/>
                <w:color w:val="231F20"/>
                <w:position w:val="-1"/>
                <w:sz w:val="18"/>
                <w:szCs w:val="18"/>
              </w:rPr>
              <w:t>CONVENCIÓN:</w:t>
            </w:r>
          </w:p>
          <w:p w:rsidR="00B725C7" w:rsidRPr="0096056C" w:rsidRDefault="00B725C7" w:rsidP="00B725C7">
            <w:pPr>
              <w:spacing w:line="169" w:lineRule="exact"/>
              <w:ind w:left="303" w:right="-20"/>
              <w:rPr>
                <w:rFonts w:ascii="Arial Narrow" w:eastAsia="Arial Narrow" w:hAnsi="Arial Narrow" w:cs="Arial Narrow"/>
                <w:sz w:val="18"/>
                <w:szCs w:val="18"/>
              </w:rPr>
            </w:pPr>
            <w:r w:rsidRPr="0096056C">
              <w:rPr>
                <w:rFonts w:ascii="Arial Narrow" w:eastAsia="Arial Narrow" w:hAnsi="Arial Narrow" w:cs="Arial Narrow"/>
                <w:color w:val="004FA3"/>
                <w:sz w:val="18"/>
                <w:szCs w:val="18"/>
              </w:rPr>
              <w:t xml:space="preserve">●   </w:t>
            </w:r>
            <w:r w:rsidRPr="0096056C">
              <w:rPr>
                <w:rFonts w:ascii="Arial Narrow" w:eastAsia="Arial Narrow" w:hAnsi="Arial Narrow" w:cs="Arial Narrow"/>
                <w:color w:val="004FA3"/>
                <w:spacing w:val="11"/>
                <w:sz w:val="18"/>
                <w:szCs w:val="18"/>
              </w:rPr>
              <w:t xml:space="preserve"> </w:t>
            </w:r>
            <w:r w:rsidRPr="0096056C">
              <w:rPr>
                <w:rFonts w:ascii="Arial Narrow" w:eastAsia="Arial Narrow" w:hAnsi="Arial Narrow" w:cs="Arial Narrow"/>
                <w:color w:val="231F20"/>
                <w:sz w:val="18"/>
                <w:szCs w:val="18"/>
              </w:rPr>
              <w:t>GIRONDINOS</w:t>
            </w:r>
          </w:p>
          <w:p w:rsidR="00B725C7" w:rsidRPr="0096056C" w:rsidRDefault="00B725C7" w:rsidP="00B725C7">
            <w:pPr>
              <w:spacing w:before="10"/>
              <w:ind w:left="303" w:right="-20"/>
              <w:rPr>
                <w:rFonts w:ascii="Arial Narrow" w:eastAsia="Arial Narrow" w:hAnsi="Arial Narrow" w:cs="Arial Narrow"/>
                <w:sz w:val="18"/>
                <w:szCs w:val="18"/>
              </w:rPr>
            </w:pPr>
            <w:r w:rsidRPr="0096056C">
              <w:rPr>
                <w:rFonts w:ascii="Arial Narrow" w:eastAsia="Arial Narrow" w:hAnsi="Arial Narrow" w:cs="Arial Narrow"/>
                <w:color w:val="004FA3"/>
                <w:sz w:val="18"/>
                <w:szCs w:val="18"/>
              </w:rPr>
              <w:t xml:space="preserve">●   </w:t>
            </w:r>
            <w:r w:rsidRPr="0096056C">
              <w:rPr>
                <w:rFonts w:ascii="Arial Narrow" w:eastAsia="Arial Narrow" w:hAnsi="Arial Narrow" w:cs="Arial Narrow"/>
                <w:color w:val="004FA3"/>
                <w:spacing w:val="11"/>
                <w:sz w:val="18"/>
                <w:szCs w:val="18"/>
              </w:rPr>
              <w:t xml:space="preserve"> </w:t>
            </w:r>
            <w:r w:rsidRPr="0096056C">
              <w:rPr>
                <w:rFonts w:ascii="Arial Narrow" w:eastAsia="Arial Narrow" w:hAnsi="Arial Narrow" w:cs="Arial Narrow"/>
                <w:color w:val="231F20"/>
                <w:sz w:val="18"/>
                <w:szCs w:val="18"/>
              </w:rPr>
              <w:t>JACOBINOS:</w:t>
            </w:r>
            <w:r w:rsidRPr="0096056C">
              <w:rPr>
                <w:rFonts w:ascii="Arial Narrow" w:eastAsia="Arial Narrow" w:hAnsi="Arial Narrow" w:cs="Arial Narrow"/>
                <w:color w:val="231F20"/>
                <w:spacing w:val="-5"/>
                <w:sz w:val="18"/>
                <w:szCs w:val="18"/>
              </w:rPr>
              <w:t xml:space="preserve"> </w:t>
            </w:r>
            <w:r w:rsidRPr="0096056C">
              <w:rPr>
                <w:rFonts w:ascii="Arial Narrow" w:eastAsia="Arial Narrow" w:hAnsi="Arial Narrow" w:cs="Arial Narrow"/>
                <w:b/>
                <w:bCs/>
                <w:color w:val="231F20"/>
                <w:sz w:val="18"/>
                <w:szCs w:val="18"/>
              </w:rPr>
              <w:t>Constitución</w:t>
            </w:r>
            <w:r w:rsidRPr="0096056C">
              <w:rPr>
                <w:rFonts w:ascii="Arial Narrow" w:eastAsia="Arial Narrow" w:hAnsi="Arial Narrow" w:cs="Arial Narrow"/>
                <w:b/>
                <w:bCs/>
                <w:color w:val="231F20"/>
                <w:spacing w:val="-5"/>
                <w:sz w:val="18"/>
                <w:szCs w:val="18"/>
              </w:rPr>
              <w:t xml:space="preserve"> </w:t>
            </w:r>
            <w:r w:rsidRPr="0096056C">
              <w:rPr>
                <w:rFonts w:ascii="Arial Narrow" w:eastAsia="Arial Narrow" w:hAnsi="Arial Narrow" w:cs="Arial Narrow"/>
                <w:b/>
                <w:bCs/>
                <w:color w:val="231F20"/>
                <w:sz w:val="18"/>
                <w:szCs w:val="18"/>
              </w:rPr>
              <w:t>de</w:t>
            </w:r>
            <w:r w:rsidRPr="0096056C">
              <w:rPr>
                <w:rFonts w:ascii="Arial Narrow" w:eastAsia="Arial Narrow" w:hAnsi="Arial Narrow" w:cs="Arial Narrow"/>
                <w:b/>
                <w:bCs/>
                <w:color w:val="231F20"/>
                <w:spacing w:val="4"/>
                <w:sz w:val="18"/>
                <w:szCs w:val="18"/>
              </w:rPr>
              <w:t xml:space="preserve"> </w:t>
            </w:r>
            <w:r w:rsidRPr="0096056C">
              <w:rPr>
                <w:rFonts w:ascii="Arial Narrow" w:eastAsia="Arial Narrow" w:hAnsi="Arial Narrow" w:cs="Arial Narrow"/>
                <w:b/>
                <w:bCs/>
                <w:color w:val="231F20"/>
                <w:sz w:val="18"/>
                <w:szCs w:val="18"/>
              </w:rPr>
              <w:t>1793</w:t>
            </w:r>
          </w:p>
          <w:p w:rsidR="00B725C7" w:rsidRPr="0096056C" w:rsidRDefault="00B725C7" w:rsidP="00B725C7">
            <w:pPr>
              <w:spacing w:before="10"/>
              <w:ind w:left="304" w:right="-20"/>
              <w:rPr>
                <w:rFonts w:ascii="Arial Narrow" w:eastAsia="Arial Narrow" w:hAnsi="Arial Narrow" w:cs="Arial Narrow"/>
                <w:sz w:val="18"/>
                <w:szCs w:val="18"/>
              </w:rPr>
            </w:pPr>
            <w:r w:rsidRPr="0096056C">
              <w:rPr>
                <w:rFonts w:ascii="Arial Narrow" w:eastAsia="Arial Narrow" w:hAnsi="Arial Narrow" w:cs="Arial Narrow"/>
                <w:color w:val="004FA3"/>
                <w:sz w:val="18"/>
                <w:szCs w:val="18"/>
              </w:rPr>
              <w:t xml:space="preserve">●   </w:t>
            </w:r>
            <w:r w:rsidRPr="0096056C">
              <w:rPr>
                <w:rFonts w:ascii="Arial Narrow" w:eastAsia="Arial Narrow" w:hAnsi="Arial Narrow" w:cs="Arial Narrow"/>
                <w:color w:val="004FA3"/>
                <w:spacing w:val="11"/>
                <w:sz w:val="18"/>
                <w:szCs w:val="18"/>
              </w:rPr>
              <w:t xml:space="preserve"> </w:t>
            </w:r>
            <w:r w:rsidRPr="0096056C">
              <w:rPr>
                <w:rFonts w:ascii="Arial Narrow" w:eastAsia="Arial Narrow" w:hAnsi="Arial Narrow" w:cs="Arial Narrow"/>
                <w:color w:val="231F20"/>
                <w:sz w:val="18"/>
                <w:szCs w:val="18"/>
              </w:rPr>
              <w:t>Golpe</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de</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Estado</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de</w:t>
            </w:r>
            <w:r w:rsidRPr="0096056C">
              <w:rPr>
                <w:rFonts w:ascii="Arial Narrow" w:eastAsia="Arial Narrow" w:hAnsi="Arial Narrow" w:cs="Arial Narrow"/>
                <w:color w:val="231F20"/>
                <w:spacing w:val="1"/>
                <w:sz w:val="18"/>
                <w:szCs w:val="18"/>
              </w:rPr>
              <w:t xml:space="preserve"> </w:t>
            </w:r>
            <w:r w:rsidRPr="0096056C">
              <w:rPr>
                <w:rFonts w:ascii="Arial Narrow" w:eastAsia="Arial Narrow" w:hAnsi="Arial Narrow" w:cs="Arial Narrow"/>
                <w:i/>
                <w:color w:val="231F20"/>
                <w:sz w:val="18"/>
                <w:szCs w:val="18"/>
              </w:rPr>
              <w:t>THERMIDOR</w:t>
            </w:r>
          </w:p>
        </w:tc>
      </w:tr>
      <w:tr w:rsidR="00B725C7" w:rsidRPr="0096056C" w:rsidTr="00B725C7">
        <w:trPr>
          <w:trHeight w:hRule="exact" w:val="1512"/>
        </w:trPr>
        <w:tc>
          <w:tcPr>
            <w:tcW w:w="2076" w:type="dxa"/>
            <w:tcBorders>
              <w:top w:val="single" w:sz="16" w:space="0" w:color="D8DACD"/>
              <w:left w:val="single" w:sz="32" w:space="0" w:color="D8DACD"/>
              <w:bottom w:val="single" w:sz="16" w:space="0" w:color="D8DACD"/>
              <w:right w:val="single" w:sz="8" w:space="0" w:color="D8DACD"/>
            </w:tcBorders>
            <w:shd w:val="clear" w:color="auto" w:fill="BAC0A8"/>
          </w:tcPr>
          <w:p w:rsidR="00B725C7" w:rsidRPr="0096056C" w:rsidRDefault="00B725C7" w:rsidP="00B725C7">
            <w:pPr>
              <w:spacing w:before="3" w:line="220" w:lineRule="exact"/>
            </w:pPr>
          </w:p>
          <w:p w:rsidR="00B725C7" w:rsidRDefault="00B725C7" w:rsidP="00B725C7">
            <w:pPr>
              <w:ind w:left="350" w:right="330"/>
              <w:jc w:val="center"/>
              <w:rPr>
                <w:rFonts w:ascii="Arial Narrow" w:eastAsia="Arial Narrow" w:hAnsi="Arial Narrow" w:cs="Arial Narrow"/>
                <w:sz w:val="18"/>
                <w:szCs w:val="18"/>
              </w:rPr>
            </w:pPr>
            <w:r>
              <w:rPr>
                <w:rFonts w:ascii="Arial Narrow" w:eastAsia="Arial Narrow" w:hAnsi="Arial Narrow" w:cs="Arial Narrow"/>
                <w:b/>
                <w:bCs/>
                <w:color w:val="231F20"/>
                <w:sz w:val="18"/>
                <w:szCs w:val="18"/>
              </w:rPr>
              <w:t>1794</w:t>
            </w:r>
          </w:p>
        </w:tc>
        <w:tc>
          <w:tcPr>
            <w:tcW w:w="1933" w:type="dxa"/>
            <w:vMerge/>
            <w:tcBorders>
              <w:left w:val="single" w:sz="8" w:space="0" w:color="D8DACD"/>
              <w:bottom w:val="single" w:sz="16" w:space="0" w:color="D8DACD"/>
              <w:right w:val="single" w:sz="8" w:space="0" w:color="D8DACD"/>
            </w:tcBorders>
            <w:shd w:val="clear" w:color="auto" w:fill="EAE3B1"/>
          </w:tcPr>
          <w:p w:rsidR="00B725C7" w:rsidRDefault="00B725C7" w:rsidP="00B725C7"/>
        </w:tc>
        <w:tc>
          <w:tcPr>
            <w:tcW w:w="1961" w:type="dxa"/>
            <w:tcBorders>
              <w:top w:val="single" w:sz="16" w:space="0" w:color="D8DACD"/>
              <w:left w:val="single" w:sz="8" w:space="0" w:color="D8DACD"/>
              <w:bottom w:val="single" w:sz="16" w:space="0" w:color="D8DACD"/>
              <w:right w:val="single" w:sz="8" w:space="0" w:color="D8DACD"/>
            </w:tcBorders>
            <w:shd w:val="clear" w:color="auto" w:fill="EEE8BF"/>
          </w:tcPr>
          <w:p w:rsidR="00B725C7" w:rsidRDefault="00B725C7" w:rsidP="00B725C7">
            <w:pPr>
              <w:spacing w:before="3" w:line="220" w:lineRule="exact"/>
            </w:pPr>
          </w:p>
          <w:p w:rsidR="00B725C7" w:rsidRDefault="00B725C7" w:rsidP="00B725C7">
            <w:pPr>
              <w:ind w:left="523" w:right="-20"/>
              <w:rPr>
                <w:rFonts w:ascii="Arial Narrow" w:eastAsia="Arial Narrow" w:hAnsi="Arial Narrow" w:cs="Arial Narrow"/>
                <w:sz w:val="18"/>
                <w:szCs w:val="18"/>
              </w:rPr>
            </w:pPr>
            <w:r>
              <w:rPr>
                <w:rFonts w:ascii="Arial Narrow" w:eastAsia="Arial Narrow" w:hAnsi="Arial Narrow" w:cs="Arial Narrow"/>
                <w:b/>
                <w:bCs/>
                <w:color w:val="231F20"/>
                <w:sz w:val="18"/>
                <w:szCs w:val="18"/>
              </w:rPr>
              <w:t>BURGUESA</w:t>
            </w:r>
          </w:p>
        </w:tc>
        <w:tc>
          <w:tcPr>
            <w:tcW w:w="4370" w:type="dxa"/>
            <w:tcBorders>
              <w:top w:val="single" w:sz="16" w:space="0" w:color="D8DACD"/>
              <w:left w:val="single" w:sz="8" w:space="0" w:color="D8DACD"/>
              <w:bottom w:val="single" w:sz="16" w:space="0" w:color="D8DACD"/>
              <w:right w:val="single" w:sz="32" w:space="0" w:color="D8DACD"/>
            </w:tcBorders>
            <w:shd w:val="clear" w:color="auto" w:fill="E9ECDD"/>
          </w:tcPr>
          <w:p w:rsidR="00B725C7" w:rsidRPr="0096056C" w:rsidRDefault="00B725C7" w:rsidP="00B725C7">
            <w:pPr>
              <w:spacing w:before="6"/>
              <w:ind w:left="303" w:right="-20"/>
              <w:rPr>
                <w:rFonts w:ascii="Arial Narrow" w:eastAsia="Arial Narrow" w:hAnsi="Arial Narrow" w:cs="Arial Narrow"/>
                <w:sz w:val="18"/>
                <w:szCs w:val="18"/>
              </w:rPr>
            </w:pPr>
            <w:r w:rsidRPr="0096056C">
              <w:rPr>
                <w:rFonts w:ascii="Arial Narrow" w:eastAsia="Arial Narrow" w:hAnsi="Arial Narrow" w:cs="Arial Narrow"/>
                <w:color w:val="231F20"/>
                <w:sz w:val="18"/>
                <w:szCs w:val="18"/>
              </w:rPr>
              <w:t>EL</w:t>
            </w:r>
            <w:r w:rsidRPr="0096056C">
              <w:rPr>
                <w:rFonts w:ascii="Arial Narrow" w:eastAsia="Arial Narrow" w:hAnsi="Arial Narrow" w:cs="Arial Narrow"/>
                <w:color w:val="231F20"/>
                <w:spacing w:val="-7"/>
                <w:sz w:val="18"/>
                <w:szCs w:val="18"/>
              </w:rPr>
              <w:t xml:space="preserve"> </w:t>
            </w:r>
            <w:r w:rsidRPr="0096056C">
              <w:rPr>
                <w:rFonts w:ascii="Arial Narrow" w:eastAsia="Arial Narrow" w:hAnsi="Arial Narrow" w:cs="Arial Narrow"/>
                <w:color w:val="231F20"/>
                <w:sz w:val="18"/>
                <w:szCs w:val="18"/>
              </w:rPr>
              <w:t>DIREC</w:t>
            </w:r>
            <w:r w:rsidRPr="0096056C">
              <w:rPr>
                <w:rFonts w:ascii="Arial Narrow" w:eastAsia="Arial Narrow" w:hAnsi="Arial Narrow" w:cs="Arial Narrow"/>
                <w:color w:val="231F20"/>
                <w:spacing w:val="-2"/>
                <w:sz w:val="18"/>
                <w:szCs w:val="18"/>
              </w:rPr>
              <w:t>T</w:t>
            </w:r>
            <w:r w:rsidRPr="0096056C">
              <w:rPr>
                <w:rFonts w:ascii="Arial Narrow" w:eastAsia="Arial Narrow" w:hAnsi="Arial Narrow" w:cs="Arial Narrow"/>
                <w:color w:val="231F20"/>
                <w:sz w:val="18"/>
                <w:szCs w:val="18"/>
              </w:rPr>
              <w:t>ORIO</w:t>
            </w:r>
          </w:p>
          <w:p w:rsidR="00B725C7" w:rsidRPr="0096056C" w:rsidRDefault="00B725C7" w:rsidP="00B725C7">
            <w:pPr>
              <w:spacing w:before="10"/>
              <w:ind w:left="303" w:right="-20"/>
              <w:rPr>
                <w:rFonts w:ascii="Arial Narrow" w:eastAsia="Arial Narrow" w:hAnsi="Arial Narrow" w:cs="Arial Narrow"/>
                <w:sz w:val="18"/>
                <w:szCs w:val="18"/>
              </w:rPr>
            </w:pPr>
            <w:r w:rsidRPr="0096056C">
              <w:rPr>
                <w:rFonts w:ascii="Arial Narrow" w:eastAsia="Arial Narrow" w:hAnsi="Arial Narrow" w:cs="Arial Narrow"/>
                <w:color w:val="004FA3"/>
                <w:sz w:val="18"/>
                <w:szCs w:val="18"/>
              </w:rPr>
              <w:t xml:space="preserve">●   </w:t>
            </w:r>
            <w:r w:rsidRPr="0096056C">
              <w:rPr>
                <w:rFonts w:ascii="Arial Narrow" w:eastAsia="Arial Narrow" w:hAnsi="Arial Narrow" w:cs="Arial Narrow"/>
                <w:color w:val="004FA3"/>
                <w:spacing w:val="11"/>
                <w:sz w:val="18"/>
                <w:szCs w:val="18"/>
              </w:rPr>
              <w:t xml:space="preserve"> </w:t>
            </w:r>
            <w:r w:rsidRPr="0096056C">
              <w:rPr>
                <w:rFonts w:ascii="Arial Narrow" w:eastAsia="Arial Narrow" w:hAnsi="Arial Narrow" w:cs="Arial Narrow"/>
                <w:b/>
                <w:bCs/>
                <w:color w:val="231F20"/>
                <w:w w:val="89"/>
                <w:sz w:val="18"/>
                <w:szCs w:val="18"/>
              </w:rPr>
              <w:t>CONSTITUCIÓN</w:t>
            </w:r>
            <w:r w:rsidRPr="0096056C">
              <w:rPr>
                <w:rFonts w:ascii="Arial Narrow" w:eastAsia="Arial Narrow" w:hAnsi="Arial Narrow" w:cs="Arial Narrow"/>
                <w:b/>
                <w:bCs/>
                <w:color w:val="231F20"/>
                <w:spacing w:val="5"/>
                <w:w w:val="89"/>
                <w:sz w:val="18"/>
                <w:szCs w:val="18"/>
              </w:rPr>
              <w:t xml:space="preserve"> </w:t>
            </w:r>
            <w:r w:rsidRPr="0096056C">
              <w:rPr>
                <w:rFonts w:ascii="Arial Narrow" w:eastAsia="Arial Narrow" w:hAnsi="Arial Narrow" w:cs="Arial Narrow"/>
                <w:b/>
                <w:bCs/>
                <w:color w:val="231F20"/>
                <w:w w:val="89"/>
                <w:sz w:val="18"/>
                <w:szCs w:val="18"/>
              </w:rPr>
              <w:t>DE</w:t>
            </w:r>
            <w:r w:rsidRPr="0096056C">
              <w:rPr>
                <w:rFonts w:ascii="Arial Narrow" w:eastAsia="Arial Narrow" w:hAnsi="Arial Narrow" w:cs="Arial Narrow"/>
                <w:b/>
                <w:bCs/>
                <w:color w:val="231F20"/>
                <w:spacing w:val="5"/>
                <w:w w:val="89"/>
                <w:sz w:val="18"/>
                <w:szCs w:val="18"/>
              </w:rPr>
              <w:t xml:space="preserve"> </w:t>
            </w:r>
            <w:r w:rsidRPr="0096056C">
              <w:rPr>
                <w:rFonts w:ascii="Arial Narrow" w:eastAsia="Arial Narrow" w:hAnsi="Arial Narrow" w:cs="Arial Narrow"/>
                <w:b/>
                <w:bCs/>
                <w:color w:val="231F20"/>
                <w:sz w:val="18"/>
                <w:szCs w:val="18"/>
              </w:rPr>
              <w:t>1795</w:t>
            </w:r>
          </w:p>
          <w:p w:rsidR="00B725C7" w:rsidRPr="0096056C" w:rsidRDefault="00B725C7" w:rsidP="00B725C7">
            <w:pPr>
              <w:spacing w:before="10"/>
              <w:ind w:left="303" w:right="-20"/>
              <w:rPr>
                <w:rFonts w:ascii="Arial Narrow" w:eastAsia="Arial Narrow" w:hAnsi="Arial Narrow" w:cs="Arial Narrow"/>
                <w:sz w:val="18"/>
                <w:szCs w:val="18"/>
              </w:rPr>
            </w:pPr>
            <w:r w:rsidRPr="0096056C">
              <w:rPr>
                <w:rFonts w:ascii="Arial Narrow" w:eastAsia="Arial Narrow" w:hAnsi="Arial Narrow" w:cs="Arial Narrow"/>
                <w:color w:val="004FA3"/>
                <w:sz w:val="18"/>
                <w:szCs w:val="18"/>
              </w:rPr>
              <w:t xml:space="preserve">●   </w:t>
            </w:r>
            <w:r w:rsidRPr="0096056C">
              <w:rPr>
                <w:rFonts w:ascii="Arial Narrow" w:eastAsia="Arial Narrow" w:hAnsi="Arial Narrow" w:cs="Arial Narrow"/>
                <w:color w:val="004FA3"/>
                <w:spacing w:val="11"/>
                <w:sz w:val="18"/>
                <w:szCs w:val="18"/>
              </w:rPr>
              <w:t xml:space="preserve"> </w:t>
            </w:r>
            <w:r w:rsidRPr="0096056C">
              <w:rPr>
                <w:rFonts w:ascii="Arial Narrow" w:eastAsia="Arial Narrow" w:hAnsi="Arial Narrow" w:cs="Arial Narrow"/>
                <w:color w:val="231F20"/>
                <w:sz w:val="18"/>
                <w:szCs w:val="18"/>
              </w:rPr>
              <w:t>Golpe</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de</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Estado</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de</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z w:val="18"/>
                <w:szCs w:val="18"/>
              </w:rPr>
              <w:t>18</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i/>
                <w:color w:val="231F20"/>
                <w:sz w:val="18"/>
                <w:szCs w:val="18"/>
              </w:rPr>
              <w:t>BRUMARIO</w:t>
            </w:r>
          </w:p>
        </w:tc>
      </w:tr>
      <w:tr w:rsidR="00B725C7" w:rsidTr="00B725C7">
        <w:trPr>
          <w:trHeight w:hRule="exact" w:val="1202"/>
        </w:trPr>
        <w:tc>
          <w:tcPr>
            <w:tcW w:w="2076" w:type="dxa"/>
            <w:tcBorders>
              <w:top w:val="single" w:sz="16" w:space="0" w:color="D8DACD"/>
              <w:left w:val="single" w:sz="32" w:space="0" w:color="D8DACD"/>
              <w:bottom w:val="single" w:sz="16" w:space="0" w:color="D8DACD"/>
              <w:right w:val="single" w:sz="8" w:space="0" w:color="D8DACD"/>
            </w:tcBorders>
            <w:shd w:val="clear" w:color="auto" w:fill="BAC0A8"/>
          </w:tcPr>
          <w:p w:rsidR="00B725C7" w:rsidRPr="0096056C" w:rsidRDefault="00B725C7" w:rsidP="00B725C7">
            <w:pPr>
              <w:spacing w:before="9" w:line="140" w:lineRule="exact"/>
              <w:rPr>
                <w:sz w:val="14"/>
                <w:szCs w:val="14"/>
              </w:rPr>
            </w:pPr>
          </w:p>
          <w:p w:rsidR="00B725C7" w:rsidRDefault="00B725C7" w:rsidP="00B725C7">
            <w:pPr>
              <w:ind w:left="350" w:right="330"/>
              <w:jc w:val="center"/>
              <w:rPr>
                <w:rFonts w:ascii="Arial Narrow" w:eastAsia="Arial Narrow" w:hAnsi="Arial Narrow" w:cs="Arial Narrow"/>
                <w:sz w:val="18"/>
                <w:szCs w:val="18"/>
              </w:rPr>
            </w:pPr>
            <w:r>
              <w:rPr>
                <w:rFonts w:ascii="Arial Narrow" w:eastAsia="Arial Narrow" w:hAnsi="Arial Narrow" w:cs="Arial Narrow"/>
                <w:b/>
                <w:bCs/>
                <w:color w:val="231F20"/>
                <w:sz w:val="18"/>
                <w:szCs w:val="18"/>
              </w:rPr>
              <w:t>1799</w:t>
            </w:r>
          </w:p>
        </w:tc>
        <w:tc>
          <w:tcPr>
            <w:tcW w:w="1933" w:type="dxa"/>
            <w:vMerge w:val="restart"/>
            <w:tcBorders>
              <w:top w:val="single" w:sz="16" w:space="0" w:color="D8DACD"/>
              <w:left w:val="single" w:sz="8" w:space="0" w:color="D8DACD"/>
              <w:right w:val="single" w:sz="8" w:space="0" w:color="D8DACD"/>
            </w:tcBorders>
            <w:shd w:val="clear" w:color="auto" w:fill="EAE3B1"/>
          </w:tcPr>
          <w:p w:rsidR="00B725C7" w:rsidRDefault="00B725C7" w:rsidP="00B725C7">
            <w:pPr>
              <w:spacing w:line="200" w:lineRule="exact"/>
              <w:rPr>
                <w:sz w:val="20"/>
                <w:szCs w:val="20"/>
              </w:rPr>
            </w:pPr>
          </w:p>
          <w:p w:rsidR="00B725C7" w:rsidRDefault="00B725C7" w:rsidP="00B725C7">
            <w:pPr>
              <w:spacing w:before="8" w:line="200" w:lineRule="exact"/>
              <w:rPr>
                <w:sz w:val="20"/>
                <w:szCs w:val="20"/>
              </w:rPr>
            </w:pPr>
          </w:p>
          <w:p w:rsidR="00B725C7" w:rsidRDefault="00B725C7" w:rsidP="00B725C7">
            <w:pPr>
              <w:ind w:left="527" w:right="-20"/>
              <w:rPr>
                <w:rFonts w:ascii="Arial Narrow" w:eastAsia="Arial Narrow" w:hAnsi="Arial Narrow" w:cs="Arial Narrow"/>
                <w:sz w:val="18"/>
                <w:szCs w:val="18"/>
              </w:rPr>
            </w:pPr>
            <w:r>
              <w:rPr>
                <w:rFonts w:ascii="Arial Narrow" w:eastAsia="Arial Narrow" w:hAnsi="Arial Narrow" w:cs="Arial Narrow"/>
                <w:b/>
                <w:bCs/>
                <w:color w:val="231F20"/>
                <w:sz w:val="18"/>
                <w:szCs w:val="18"/>
              </w:rPr>
              <w:t>NAPOLEÓN</w:t>
            </w:r>
          </w:p>
        </w:tc>
        <w:tc>
          <w:tcPr>
            <w:tcW w:w="1961" w:type="dxa"/>
            <w:tcBorders>
              <w:top w:val="single" w:sz="16" w:space="0" w:color="D8DACD"/>
              <w:left w:val="single" w:sz="8" w:space="0" w:color="D8DACD"/>
              <w:bottom w:val="single" w:sz="16" w:space="0" w:color="D8DACD"/>
              <w:right w:val="single" w:sz="8" w:space="0" w:color="D8DACD"/>
            </w:tcBorders>
            <w:shd w:val="clear" w:color="auto" w:fill="EEE8BF"/>
          </w:tcPr>
          <w:p w:rsidR="00B725C7" w:rsidRDefault="00B725C7" w:rsidP="00B725C7">
            <w:pPr>
              <w:spacing w:before="9" w:line="140" w:lineRule="exact"/>
              <w:rPr>
                <w:sz w:val="14"/>
                <w:szCs w:val="14"/>
              </w:rPr>
            </w:pPr>
          </w:p>
          <w:p w:rsidR="00B725C7" w:rsidRDefault="00B725C7" w:rsidP="00B725C7">
            <w:pPr>
              <w:ind w:left="469" w:right="-20"/>
              <w:rPr>
                <w:rFonts w:ascii="Arial Narrow" w:eastAsia="Arial Narrow" w:hAnsi="Arial Narrow" w:cs="Arial Narrow"/>
                <w:sz w:val="18"/>
                <w:szCs w:val="18"/>
              </w:rPr>
            </w:pPr>
            <w:r>
              <w:rPr>
                <w:rFonts w:ascii="Arial Narrow" w:eastAsia="Arial Narrow" w:hAnsi="Arial Narrow" w:cs="Arial Narrow"/>
                <w:b/>
                <w:bCs/>
                <w:color w:val="231F20"/>
                <w:sz w:val="18"/>
                <w:szCs w:val="18"/>
              </w:rPr>
              <w:t>CONSULADO</w:t>
            </w:r>
          </w:p>
        </w:tc>
        <w:tc>
          <w:tcPr>
            <w:tcW w:w="4370" w:type="dxa"/>
            <w:tcBorders>
              <w:top w:val="single" w:sz="16" w:space="0" w:color="D8DACD"/>
              <w:left w:val="single" w:sz="8" w:space="0" w:color="D8DACD"/>
              <w:bottom w:val="single" w:sz="16" w:space="0" w:color="D8DACD"/>
              <w:right w:val="single" w:sz="32" w:space="0" w:color="D8DACD"/>
            </w:tcBorders>
            <w:shd w:val="clear" w:color="auto" w:fill="E9ECDD"/>
          </w:tcPr>
          <w:p w:rsidR="00B725C7" w:rsidRDefault="00B725C7" w:rsidP="00B725C7">
            <w:pPr>
              <w:spacing w:before="40"/>
              <w:ind w:left="303" w:right="-20"/>
              <w:rPr>
                <w:rFonts w:ascii="Arial Narrow" w:eastAsia="Arial Narrow" w:hAnsi="Arial Narrow" w:cs="Arial Narrow"/>
                <w:sz w:val="18"/>
                <w:szCs w:val="18"/>
              </w:rPr>
            </w:pPr>
            <w:r>
              <w:rPr>
                <w:rFonts w:ascii="Arial Narrow" w:eastAsia="Arial Narrow" w:hAnsi="Arial Narrow" w:cs="Arial Narrow"/>
                <w:color w:val="004FA3"/>
                <w:sz w:val="18"/>
                <w:szCs w:val="18"/>
              </w:rPr>
              <w:t xml:space="preserve">●   </w:t>
            </w:r>
            <w:r>
              <w:rPr>
                <w:rFonts w:ascii="Arial Narrow" w:eastAsia="Arial Narrow" w:hAnsi="Arial Narrow" w:cs="Arial Narrow"/>
                <w:color w:val="004FA3"/>
                <w:spacing w:val="11"/>
                <w:sz w:val="18"/>
                <w:szCs w:val="18"/>
              </w:rPr>
              <w:t xml:space="preserve"> </w:t>
            </w:r>
            <w:r>
              <w:rPr>
                <w:rFonts w:ascii="Arial Narrow" w:eastAsia="Arial Narrow" w:hAnsi="Arial Narrow" w:cs="Arial Narrow"/>
                <w:b/>
                <w:bCs/>
                <w:color w:val="231F20"/>
                <w:w w:val="89"/>
                <w:sz w:val="18"/>
                <w:szCs w:val="18"/>
              </w:rPr>
              <w:t>CONSTITUCIÓN</w:t>
            </w:r>
            <w:r>
              <w:rPr>
                <w:rFonts w:ascii="Arial Narrow" w:eastAsia="Arial Narrow" w:hAnsi="Arial Narrow" w:cs="Arial Narrow"/>
                <w:b/>
                <w:bCs/>
                <w:color w:val="231F20"/>
                <w:spacing w:val="8"/>
                <w:w w:val="89"/>
                <w:sz w:val="18"/>
                <w:szCs w:val="18"/>
              </w:rPr>
              <w:t xml:space="preserve"> </w:t>
            </w:r>
            <w:r>
              <w:rPr>
                <w:rFonts w:ascii="Arial Narrow" w:eastAsia="Arial Narrow" w:hAnsi="Arial Narrow" w:cs="Arial Narrow"/>
                <w:b/>
                <w:bCs/>
                <w:color w:val="231F20"/>
                <w:w w:val="89"/>
                <w:sz w:val="18"/>
                <w:szCs w:val="18"/>
              </w:rPr>
              <w:t>DE</w:t>
            </w:r>
            <w:r>
              <w:rPr>
                <w:rFonts w:ascii="Arial Narrow" w:eastAsia="Arial Narrow" w:hAnsi="Arial Narrow" w:cs="Arial Narrow"/>
                <w:b/>
                <w:bCs/>
                <w:color w:val="231F20"/>
                <w:spacing w:val="5"/>
                <w:w w:val="89"/>
                <w:sz w:val="18"/>
                <w:szCs w:val="18"/>
              </w:rPr>
              <w:t xml:space="preserve"> </w:t>
            </w:r>
            <w:r>
              <w:rPr>
                <w:rFonts w:ascii="Arial Narrow" w:eastAsia="Arial Narrow" w:hAnsi="Arial Narrow" w:cs="Arial Narrow"/>
                <w:b/>
                <w:bCs/>
                <w:color w:val="231F20"/>
                <w:sz w:val="18"/>
                <w:szCs w:val="18"/>
              </w:rPr>
              <w:t>1799</w:t>
            </w:r>
          </w:p>
          <w:p w:rsidR="00B725C7" w:rsidRDefault="00B725C7" w:rsidP="00B725C7">
            <w:pPr>
              <w:spacing w:before="10"/>
              <w:ind w:left="303" w:right="-20"/>
              <w:rPr>
                <w:rFonts w:ascii="Arial Narrow" w:eastAsia="Arial Narrow" w:hAnsi="Arial Narrow" w:cs="Arial Narrow"/>
                <w:sz w:val="18"/>
                <w:szCs w:val="18"/>
              </w:rPr>
            </w:pPr>
            <w:r>
              <w:rPr>
                <w:rFonts w:ascii="Arial Narrow" w:eastAsia="Arial Narrow" w:hAnsi="Arial Narrow" w:cs="Arial Narrow"/>
                <w:color w:val="004FA3"/>
                <w:sz w:val="18"/>
                <w:szCs w:val="18"/>
              </w:rPr>
              <w:t xml:space="preserve">●   </w:t>
            </w:r>
            <w:r>
              <w:rPr>
                <w:rFonts w:ascii="Arial Narrow" w:eastAsia="Arial Narrow" w:hAnsi="Arial Narrow" w:cs="Arial Narrow"/>
                <w:color w:val="004FA3"/>
                <w:spacing w:val="11"/>
                <w:sz w:val="18"/>
                <w:szCs w:val="18"/>
              </w:rPr>
              <w:t xml:space="preserve"> </w:t>
            </w:r>
            <w:r>
              <w:rPr>
                <w:rFonts w:ascii="Arial Narrow" w:eastAsia="Arial Narrow" w:hAnsi="Arial Narrow" w:cs="Arial Narrow"/>
                <w:color w:val="231F20"/>
                <w:sz w:val="18"/>
                <w:szCs w:val="18"/>
              </w:rPr>
              <w:t>Referéndum</w:t>
            </w:r>
          </w:p>
        </w:tc>
      </w:tr>
      <w:tr w:rsidR="00B725C7" w:rsidRPr="0096056C" w:rsidTr="00B725C7">
        <w:trPr>
          <w:trHeight w:hRule="exact" w:val="1110"/>
        </w:trPr>
        <w:tc>
          <w:tcPr>
            <w:tcW w:w="2076" w:type="dxa"/>
            <w:tcBorders>
              <w:top w:val="single" w:sz="16" w:space="0" w:color="D8DACD"/>
              <w:left w:val="single" w:sz="32" w:space="0" w:color="D8DACD"/>
              <w:bottom w:val="single" w:sz="32" w:space="0" w:color="D8DACD"/>
              <w:right w:val="single" w:sz="8" w:space="0" w:color="D8DACD"/>
            </w:tcBorders>
            <w:shd w:val="clear" w:color="auto" w:fill="BAC0A8"/>
          </w:tcPr>
          <w:p w:rsidR="00B725C7" w:rsidRDefault="00B725C7" w:rsidP="00B725C7">
            <w:pPr>
              <w:spacing w:before="17"/>
              <w:ind w:left="350" w:right="330"/>
              <w:jc w:val="center"/>
              <w:rPr>
                <w:rFonts w:ascii="Arial Narrow" w:eastAsia="Arial Narrow" w:hAnsi="Arial Narrow" w:cs="Arial Narrow"/>
                <w:sz w:val="18"/>
                <w:szCs w:val="18"/>
              </w:rPr>
            </w:pPr>
            <w:r>
              <w:rPr>
                <w:rFonts w:ascii="Arial Narrow" w:eastAsia="Arial Narrow" w:hAnsi="Arial Narrow" w:cs="Arial Narrow"/>
                <w:b/>
                <w:bCs/>
                <w:color w:val="231F20"/>
                <w:sz w:val="18"/>
                <w:szCs w:val="18"/>
              </w:rPr>
              <w:t>1804</w:t>
            </w:r>
          </w:p>
          <w:p w:rsidR="00B725C7" w:rsidRDefault="00B725C7" w:rsidP="00B725C7">
            <w:pPr>
              <w:spacing w:line="200" w:lineRule="exact"/>
              <w:ind w:left="350" w:right="330"/>
              <w:jc w:val="center"/>
              <w:rPr>
                <w:rFonts w:ascii="Arial Narrow" w:eastAsia="Arial Narrow" w:hAnsi="Arial Narrow" w:cs="Arial Narrow"/>
                <w:sz w:val="18"/>
                <w:szCs w:val="18"/>
              </w:rPr>
            </w:pPr>
            <w:r>
              <w:rPr>
                <w:rFonts w:ascii="Arial Narrow" w:eastAsia="Arial Narrow" w:hAnsi="Arial Narrow" w:cs="Arial Narrow"/>
                <w:b/>
                <w:bCs/>
                <w:color w:val="231F20"/>
                <w:sz w:val="18"/>
                <w:szCs w:val="18"/>
              </w:rPr>
              <w:t>1814</w:t>
            </w:r>
          </w:p>
        </w:tc>
        <w:tc>
          <w:tcPr>
            <w:tcW w:w="1933" w:type="dxa"/>
            <w:vMerge/>
            <w:tcBorders>
              <w:left w:val="single" w:sz="8" w:space="0" w:color="D8DACD"/>
              <w:bottom w:val="single" w:sz="32" w:space="0" w:color="D8DACD"/>
              <w:right w:val="single" w:sz="8" w:space="0" w:color="D8DACD"/>
            </w:tcBorders>
            <w:shd w:val="clear" w:color="auto" w:fill="EAE3B1"/>
          </w:tcPr>
          <w:p w:rsidR="00B725C7" w:rsidRDefault="00B725C7" w:rsidP="00B725C7"/>
        </w:tc>
        <w:tc>
          <w:tcPr>
            <w:tcW w:w="1961" w:type="dxa"/>
            <w:tcBorders>
              <w:top w:val="single" w:sz="16" w:space="0" w:color="D8DACD"/>
              <w:left w:val="single" w:sz="8" w:space="0" w:color="D8DACD"/>
              <w:bottom w:val="single" w:sz="32" w:space="0" w:color="D8DACD"/>
              <w:right w:val="single" w:sz="8" w:space="0" w:color="D8DACD"/>
            </w:tcBorders>
            <w:shd w:val="clear" w:color="auto" w:fill="EEE8BF"/>
          </w:tcPr>
          <w:p w:rsidR="00B725C7" w:rsidRDefault="00B725C7" w:rsidP="00B725C7">
            <w:pPr>
              <w:spacing w:before="7" w:line="110" w:lineRule="exact"/>
              <w:rPr>
                <w:sz w:val="11"/>
                <w:szCs w:val="11"/>
              </w:rPr>
            </w:pPr>
          </w:p>
          <w:p w:rsidR="00B725C7" w:rsidRDefault="00B725C7" w:rsidP="00B725C7">
            <w:pPr>
              <w:ind w:left="600" w:right="580" w:firstLine="0"/>
              <w:rPr>
                <w:rFonts w:ascii="Arial Narrow" w:eastAsia="Arial Narrow" w:hAnsi="Arial Narrow" w:cs="Arial Narrow"/>
                <w:sz w:val="18"/>
                <w:szCs w:val="18"/>
              </w:rPr>
            </w:pPr>
            <w:r>
              <w:rPr>
                <w:rFonts w:ascii="Arial Narrow" w:eastAsia="Arial Narrow" w:hAnsi="Arial Narrow" w:cs="Arial Narrow"/>
                <w:b/>
                <w:bCs/>
                <w:color w:val="231F20"/>
                <w:w w:val="99"/>
                <w:sz w:val="18"/>
                <w:szCs w:val="18"/>
              </w:rPr>
              <w:t>IMPERRIO</w:t>
            </w:r>
          </w:p>
        </w:tc>
        <w:tc>
          <w:tcPr>
            <w:tcW w:w="4370" w:type="dxa"/>
            <w:tcBorders>
              <w:top w:val="single" w:sz="16" w:space="0" w:color="D8DACD"/>
              <w:left w:val="single" w:sz="8" w:space="0" w:color="D8DACD"/>
              <w:bottom w:val="single" w:sz="32" w:space="0" w:color="D8DACD"/>
              <w:right w:val="single" w:sz="32" w:space="0" w:color="D8DACD"/>
            </w:tcBorders>
            <w:shd w:val="clear" w:color="auto" w:fill="E9ECDD"/>
          </w:tcPr>
          <w:p w:rsidR="00B725C7" w:rsidRPr="0096056C" w:rsidRDefault="00B725C7" w:rsidP="00B725C7">
            <w:pPr>
              <w:spacing w:before="8"/>
              <w:ind w:left="303" w:right="-20"/>
              <w:rPr>
                <w:rFonts w:ascii="Arial Narrow" w:eastAsia="Arial Narrow" w:hAnsi="Arial Narrow" w:cs="Arial Narrow"/>
                <w:sz w:val="18"/>
                <w:szCs w:val="18"/>
              </w:rPr>
            </w:pPr>
            <w:r w:rsidRPr="0096056C">
              <w:rPr>
                <w:rFonts w:ascii="Arial Narrow" w:eastAsia="Arial Narrow" w:hAnsi="Arial Narrow" w:cs="Arial Narrow"/>
                <w:color w:val="004FA3"/>
                <w:sz w:val="18"/>
                <w:szCs w:val="18"/>
              </w:rPr>
              <w:t xml:space="preserve">●   </w:t>
            </w:r>
            <w:r w:rsidRPr="0096056C">
              <w:rPr>
                <w:rFonts w:ascii="Arial Narrow" w:eastAsia="Arial Narrow" w:hAnsi="Arial Narrow" w:cs="Arial Narrow"/>
                <w:color w:val="004FA3"/>
                <w:spacing w:val="11"/>
                <w:sz w:val="18"/>
                <w:szCs w:val="18"/>
              </w:rPr>
              <w:t xml:space="preserve"> </w:t>
            </w:r>
            <w:r w:rsidRPr="0096056C">
              <w:rPr>
                <w:rFonts w:ascii="Arial Narrow" w:eastAsia="Arial Narrow" w:hAnsi="Arial Narrow" w:cs="Arial Narrow"/>
                <w:b/>
                <w:bCs/>
                <w:color w:val="231F20"/>
                <w:w w:val="89"/>
                <w:sz w:val="18"/>
                <w:szCs w:val="18"/>
              </w:rPr>
              <w:t>CONSTITUCIÓN</w:t>
            </w:r>
            <w:r w:rsidRPr="0096056C">
              <w:rPr>
                <w:rFonts w:ascii="Arial Narrow" w:eastAsia="Arial Narrow" w:hAnsi="Arial Narrow" w:cs="Arial Narrow"/>
                <w:b/>
                <w:bCs/>
                <w:color w:val="231F20"/>
                <w:spacing w:val="8"/>
                <w:w w:val="89"/>
                <w:sz w:val="18"/>
                <w:szCs w:val="18"/>
              </w:rPr>
              <w:t xml:space="preserve"> </w:t>
            </w:r>
            <w:r w:rsidRPr="0096056C">
              <w:rPr>
                <w:rFonts w:ascii="Arial Narrow" w:eastAsia="Arial Narrow" w:hAnsi="Arial Narrow" w:cs="Arial Narrow"/>
                <w:b/>
                <w:bCs/>
                <w:color w:val="231F20"/>
                <w:w w:val="89"/>
                <w:sz w:val="18"/>
                <w:szCs w:val="18"/>
              </w:rPr>
              <w:t>DE</w:t>
            </w:r>
            <w:r w:rsidRPr="0096056C">
              <w:rPr>
                <w:rFonts w:ascii="Arial Narrow" w:eastAsia="Arial Narrow" w:hAnsi="Arial Narrow" w:cs="Arial Narrow"/>
                <w:b/>
                <w:bCs/>
                <w:color w:val="231F20"/>
                <w:spacing w:val="5"/>
                <w:w w:val="89"/>
                <w:sz w:val="18"/>
                <w:szCs w:val="18"/>
              </w:rPr>
              <w:t xml:space="preserve"> </w:t>
            </w:r>
            <w:r w:rsidRPr="0096056C">
              <w:rPr>
                <w:rFonts w:ascii="Arial Narrow" w:eastAsia="Arial Narrow" w:hAnsi="Arial Narrow" w:cs="Arial Narrow"/>
                <w:b/>
                <w:bCs/>
                <w:color w:val="231F20"/>
                <w:sz w:val="18"/>
                <w:szCs w:val="18"/>
              </w:rPr>
              <w:t>1804</w:t>
            </w:r>
          </w:p>
          <w:p w:rsidR="00B725C7" w:rsidRPr="0096056C" w:rsidRDefault="00B725C7" w:rsidP="00B725C7">
            <w:pPr>
              <w:spacing w:before="10"/>
              <w:ind w:left="303" w:right="-20"/>
              <w:rPr>
                <w:rFonts w:ascii="Arial Narrow" w:eastAsia="Arial Narrow" w:hAnsi="Arial Narrow" w:cs="Arial Narrow"/>
                <w:sz w:val="18"/>
                <w:szCs w:val="18"/>
              </w:rPr>
            </w:pPr>
            <w:r w:rsidRPr="0096056C">
              <w:rPr>
                <w:rFonts w:ascii="Arial Narrow" w:eastAsia="Arial Narrow" w:hAnsi="Arial Narrow" w:cs="Arial Narrow"/>
                <w:color w:val="004FA3"/>
                <w:sz w:val="18"/>
                <w:szCs w:val="18"/>
              </w:rPr>
              <w:t xml:space="preserve">●   </w:t>
            </w:r>
            <w:r w:rsidRPr="0096056C">
              <w:rPr>
                <w:rFonts w:ascii="Arial Narrow" w:eastAsia="Arial Narrow" w:hAnsi="Arial Narrow" w:cs="Arial Narrow"/>
                <w:color w:val="004FA3"/>
                <w:spacing w:val="11"/>
                <w:sz w:val="18"/>
                <w:szCs w:val="18"/>
              </w:rPr>
              <w:t xml:space="preserve"> </w:t>
            </w:r>
            <w:r w:rsidRPr="0096056C">
              <w:rPr>
                <w:rFonts w:ascii="Arial Narrow" w:eastAsia="Arial Narrow" w:hAnsi="Arial Narrow" w:cs="Arial Narrow"/>
                <w:color w:val="231F20"/>
                <w:sz w:val="18"/>
                <w:szCs w:val="18"/>
              </w:rPr>
              <w:t>Derrota</w:t>
            </w:r>
            <w:r w:rsidRPr="0096056C">
              <w:rPr>
                <w:rFonts w:ascii="Arial Narrow" w:eastAsia="Arial Narrow" w:hAnsi="Arial Narrow" w:cs="Arial Narrow"/>
                <w:color w:val="231F20"/>
                <w:spacing w:val="-1"/>
                <w:sz w:val="18"/>
                <w:szCs w:val="18"/>
              </w:rPr>
              <w:t xml:space="preserve"> </w:t>
            </w:r>
            <w:r w:rsidRPr="0096056C">
              <w:rPr>
                <w:rFonts w:ascii="Arial Narrow" w:eastAsia="Arial Narrow" w:hAnsi="Arial Narrow" w:cs="Arial Narrow"/>
                <w:color w:val="231F20"/>
                <w:sz w:val="18"/>
                <w:szCs w:val="18"/>
              </w:rPr>
              <w:t>de</w:t>
            </w:r>
            <w:r w:rsidRPr="0096056C">
              <w:rPr>
                <w:rFonts w:ascii="Arial Narrow" w:eastAsia="Arial Narrow" w:hAnsi="Arial Narrow" w:cs="Arial Narrow"/>
                <w:color w:val="231F20"/>
                <w:spacing w:val="4"/>
                <w:sz w:val="18"/>
                <w:szCs w:val="18"/>
              </w:rPr>
              <w:t xml:space="preserve"> </w:t>
            </w:r>
            <w:r w:rsidRPr="0096056C">
              <w:rPr>
                <w:rFonts w:ascii="Arial Narrow" w:eastAsia="Arial Narrow" w:hAnsi="Arial Narrow" w:cs="Arial Narrow"/>
                <w:color w:val="231F20"/>
                <w:spacing w:val="-5"/>
                <w:sz w:val="18"/>
                <w:szCs w:val="18"/>
              </w:rPr>
              <w:t>W</w:t>
            </w:r>
            <w:r w:rsidRPr="0096056C">
              <w:rPr>
                <w:rFonts w:ascii="Arial Narrow" w:eastAsia="Arial Narrow" w:hAnsi="Arial Narrow" w:cs="Arial Narrow"/>
                <w:color w:val="231F20"/>
                <w:sz w:val="18"/>
                <w:szCs w:val="18"/>
              </w:rPr>
              <w:t>aterloo</w:t>
            </w:r>
          </w:p>
        </w:tc>
      </w:tr>
    </w:tbl>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Default="00B725C7" w:rsidP="00AF2A44">
      <w:pPr>
        <w:pStyle w:val="Imagenpgina"/>
        <w:framePr w:w="10348" w:h="10483" w:hRule="exact" w:wrap="notBeside" w:hAnchor="page" w:x="1273" w:y="492"/>
        <w:rPr>
          <w:i/>
        </w:rPr>
      </w:pPr>
    </w:p>
    <w:p w:rsidR="00B725C7" w:rsidRPr="007F6639" w:rsidRDefault="00B725C7" w:rsidP="00AF2A44">
      <w:pPr>
        <w:pStyle w:val="Imagenpgina"/>
        <w:framePr w:w="10348" w:h="10483" w:hRule="exact" w:wrap="notBeside" w:hAnchor="page" w:x="1273" w:y="492"/>
      </w:pPr>
      <w:r w:rsidRPr="007F6639">
        <w:rPr>
          <w:i/>
        </w:rPr>
        <w:t>La caída del Antiguo Régimen en Francia y fases de la Revolución hasta la abdicación de Napoleón.</w:t>
      </w:r>
    </w:p>
    <w:p w:rsidR="00B725C7" w:rsidRDefault="00B725C7" w:rsidP="00AF2A44">
      <w:pPr>
        <w:pStyle w:val="Imagenpgina"/>
        <w:framePr w:w="10348" w:h="10483" w:hRule="exact" w:wrap="notBeside" w:hAnchor="page" w:x="1273" w:y="492"/>
      </w:pPr>
    </w:p>
    <w:p w:rsidR="00B725C7" w:rsidRDefault="00B725C7" w:rsidP="00AF2A44">
      <w:pPr>
        <w:pStyle w:val="Imagenpgina"/>
        <w:framePr w:w="10348" w:h="10483" w:hRule="exact" w:wrap="notBeside" w:hAnchor="page" w:x="1273" w:y="492"/>
      </w:pPr>
    </w:p>
    <w:p w:rsidR="00B725C7" w:rsidRDefault="00B725C7" w:rsidP="00AF2A44">
      <w:pPr>
        <w:pStyle w:val="Imagenpgina"/>
        <w:framePr w:w="10348" w:h="10483" w:hRule="exact" w:wrap="notBeside" w:hAnchor="page" w:x="1273" w:y="492"/>
      </w:pPr>
    </w:p>
    <w:p w:rsidR="00B725C7" w:rsidRDefault="00B725C7" w:rsidP="00AF2A44">
      <w:pPr>
        <w:pStyle w:val="Imagenpgina"/>
        <w:framePr w:w="10348" w:h="10483" w:hRule="exact" w:wrap="notBeside" w:hAnchor="page" w:x="1273" w:y="492"/>
      </w:pPr>
    </w:p>
    <w:p w:rsidR="00B00814" w:rsidRDefault="00B00814" w:rsidP="003F336B">
      <w:pPr>
        <w:pStyle w:val="Prrafobsico"/>
        <w:rPr>
          <w:lang w:val="es-ES"/>
        </w:rPr>
      </w:pPr>
    </w:p>
    <w:p w:rsidR="00B00814" w:rsidRDefault="00B00814" w:rsidP="003F336B">
      <w:pPr>
        <w:pStyle w:val="Prrafobsico"/>
        <w:rPr>
          <w:lang w:val="es-ES"/>
        </w:rPr>
      </w:pPr>
    </w:p>
    <w:p w:rsidR="00B00814" w:rsidRDefault="00B00814" w:rsidP="003F336B">
      <w:pPr>
        <w:pStyle w:val="Prrafobsico"/>
        <w:rPr>
          <w:lang w:val="es-ES"/>
        </w:rPr>
      </w:pPr>
    </w:p>
    <w:p w:rsidR="00B00814" w:rsidRDefault="00B00814" w:rsidP="003F336B">
      <w:pPr>
        <w:pStyle w:val="Prrafobsico"/>
        <w:rPr>
          <w:lang w:val="es-ES"/>
        </w:rPr>
      </w:pPr>
    </w:p>
    <w:p w:rsidR="00B00814" w:rsidRDefault="00B00814" w:rsidP="003F336B">
      <w:pPr>
        <w:pStyle w:val="Prrafobsico"/>
        <w:rPr>
          <w:lang w:val="es-ES"/>
        </w:rPr>
      </w:pPr>
    </w:p>
    <w:p w:rsidR="00B00814" w:rsidRDefault="00B00814" w:rsidP="003F336B">
      <w:pPr>
        <w:pStyle w:val="Prrafobsico"/>
        <w:rPr>
          <w:lang w:val="es-ES"/>
        </w:rPr>
      </w:pPr>
    </w:p>
    <w:p w:rsidR="00B00814" w:rsidRDefault="00B00814" w:rsidP="003F336B">
      <w:pPr>
        <w:pStyle w:val="Prrafobsico"/>
        <w:rPr>
          <w:lang w:val="es-ES"/>
        </w:rPr>
      </w:pPr>
    </w:p>
    <w:p w:rsidR="007E220D" w:rsidRDefault="007E220D" w:rsidP="003F336B">
      <w:pPr>
        <w:pStyle w:val="Prrafobsico"/>
        <w:rPr>
          <w:lang w:val="es-ES"/>
        </w:rPr>
      </w:pPr>
    </w:p>
    <w:p w:rsidR="007E220D" w:rsidRDefault="007E220D" w:rsidP="003F336B">
      <w:pPr>
        <w:pStyle w:val="Prrafobsico"/>
        <w:rPr>
          <w:lang w:val="es-ES"/>
        </w:rPr>
      </w:pPr>
    </w:p>
    <w:p w:rsidR="006669AF" w:rsidRPr="0071392D" w:rsidRDefault="006669AF" w:rsidP="006669AF">
      <w:pPr>
        <w:pStyle w:val="Recuerda"/>
        <w:framePr w:w="8659" w:h="10885" w:hRule="exact" w:wrap="around" w:x="1758" w:y="394"/>
        <w:rPr>
          <w:lang w:val="es-ES"/>
        </w:rPr>
      </w:pPr>
    </w:p>
    <w:p w:rsidR="006669AF" w:rsidRPr="004E7268" w:rsidRDefault="006669AF" w:rsidP="006669AF">
      <w:pPr>
        <w:pStyle w:val="Recuerdattulo"/>
        <w:framePr w:w="8659" w:h="10885" w:hRule="exact" w:wrap="around" w:x="1758" w:y="394"/>
        <w:rPr>
          <w:lang w:val="es-ES"/>
        </w:rPr>
      </w:pPr>
      <w:r w:rsidRPr="004E7268">
        <w:rPr>
          <w:lang w:val="es-ES"/>
        </w:rPr>
        <w:t>RECUERDA</w:t>
      </w:r>
    </w:p>
    <w:p w:rsidR="006669AF" w:rsidRPr="004E7268" w:rsidRDefault="006669AF" w:rsidP="006669AF">
      <w:pPr>
        <w:pStyle w:val="Recuerdasubttulo"/>
        <w:framePr w:w="8659" w:h="10885" w:hRule="exact" w:wrap="around" w:x="1758" w:y="394"/>
        <w:rPr>
          <w:lang w:val="es-ES"/>
        </w:rPr>
      </w:pPr>
      <w:r w:rsidRPr="004E7268">
        <w:rPr>
          <w:lang w:val="es-ES"/>
        </w:rPr>
        <w:t>./ El Antiguo Régimen estalló en Francia cuando confluyeron una crisis económ</w:t>
      </w:r>
      <w:r w:rsidRPr="004E7268">
        <w:rPr>
          <w:lang w:val="es-ES"/>
        </w:rPr>
        <w:t>i</w:t>
      </w:r>
      <w:r w:rsidRPr="004E7268">
        <w:rPr>
          <w:lang w:val="es-ES"/>
        </w:rPr>
        <w:t>ca, otra agrícola, que afectó a los campesinos y artesanos, y otra política, a las que se sumó la negativa de los privilegiados a pagar impuestos para solucionar los problemas financieros del Estado. Luis XVI fue obligado a convocar los Estados Generales; los ecos de la revolución americana estaban presentes entre los dip</w:t>
      </w:r>
      <w:r w:rsidRPr="004E7268">
        <w:rPr>
          <w:lang w:val="es-ES"/>
        </w:rPr>
        <w:t>u</w:t>
      </w:r>
      <w:r w:rsidRPr="004E7268">
        <w:rPr>
          <w:lang w:val="es-ES"/>
        </w:rPr>
        <w:t>tados del Tercer Estado.</w:t>
      </w:r>
    </w:p>
    <w:p w:rsidR="006669AF" w:rsidRPr="004E7268" w:rsidRDefault="006669AF" w:rsidP="006669AF">
      <w:pPr>
        <w:pStyle w:val="Recuerdasubttulo"/>
        <w:framePr w:w="8659" w:h="10885" w:hRule="exact" w:wrap="around" w:x="1758" w:y="394"/>
        <w:rPr>
          <w:lang w:val="es-ES"/>
        </w:rPr>
      </w:pPr>
    </w:p>
    <w:p w:rsidR="006669AF" w:rsidRPr="004E7268" w:rsidRDefault="006669AF" w:rsidP="006669AF">
      <w:pPr>
        <w:pStyle w:val="Recuerdasubttulo"/>
        <w:framePr w:w="8659" w:h="10885" w:hRule="exact" w:wrap="around" w:x="1758" w:y="394"/>
        <w:rPr>
          <w:lang w:val="es-ES"/>
        </w:rPr>
      </w:pPr>
      <w:proofErr w:type="gramStart"/>
      <w:r w:rsidRPr="004E7268">
        <w:rPr>
          <w:lang w:val="es-ES"/>
        </w:rPr>
        <w:t>./</w:t>
      </w:r>
      <w:proofErr w:type="gramEnd"/>
      <w:r w:rsidRPr="004E7268">
        <w:rPr>
          <w:lang w:val="es-ES"/>
        </w:rPr>
        <w:t xml:space="preserve"> En los cuadernos de quejas que el Tercer Estado llevó a los Estados Generales se recogían las reivindicaciones del liberalismo y las peticiones de supresión del Antiguo Régimen.</w:t>
      </w:r>
    </w:p>
    <w:p w:rsidR="006669AF" w:rsidRPr="004E7268" w:rsidRDefault="006669AF" w:rsidP="006669AF">
      <w:pPr>
        <w:pStyle w:val="Recuerdasubttulo"/>
        <w:framePr w:w="8659" w:h="10885" w:hRule="exact" w:wrap="around" w:x="1758" w:y="394"/>
        <w:rPr>
          <w:lang w:val="es-ES"/>
        </w:rPr>
      </w:pPr>
    </w:p>
    <w:p w:rsidR="006669AF" w:rsidRPr="004E7268" w:rsidRDefault="006669AF" w:rsidP="006669AF">
      <w:pPr>
        <w:pStyle w:val="Recuerdasubttulo"/>
        <w:framePr w:w="8659" w:h="10885" w:hRule="exact" w:wrap="around" w:x="1758" w:y="394"/>
        <w:rPr>
          <w:lang w:val="es-ES"/>
        </w:rPr>
      </w:pPr>
      <w:proofErr w:type="gramStart"/>
      <w:r w:rsidRPr="004E7268">
        <w:rPr>
          <w:lang w:val="es-ES"/>
        </w:rPr>
        <w:t>./</w:t>
      </w:r>
      <w:proofErr w:type="gramEnd"/>
      <w:r w:rsidRPr="004E7268">
        <w:rPr>
          <w:lang w:val="es-ES"/>
        </w:rPr>
        <w:t xml:space="preserve"> La reunión de la Asamblea Nacional fue un acto simbólico de ruptura que inició la Revolución; como también lo fue el asalto popular a la Bastilla.</w:t>
      </w:r>
    </w:p>
    <w:p w:rsidR="006669AF" w:rsidRPr="004E7268" w:rsidRDefault="006669AF" w:rsidP="006669AF">
      <w:pPr>
        <w:pStyle w:val="Recuerdasubttulo"/>
        <w:framePr w:w="8659" w:h="10885" w:hRule="exact" w:wrap="around" w:x="1758" w:y="394"/>
        <w:rPr>
          <w:lang w:val="es-ES"/>
        </w:rPr>
      </w:pPr>
    </w:p>
    <w:p w:rsidR="006669AF" w:rsidRPr="004E7268" w:rsidRDefault="006669AF" w:rsidP="006669AF">
      <w:pPr>
        <w:pStyle w:val="Recuerdasubttulo"/>
        <w:framePr w:w="8659" w:h="10885" w:hRule="exact" w:wrap="around" w:x="1758" w:y="394"/>
        <w:rPr>
          <w:lang w:val="es-ES"/>
        </w:rPr>
      </w:pPr>
      <w:proofErr w:type="gramStart"/>
      <w:r w:rsidRPr="004E7268">
        <w:rPr>
          <w:lang w:val="es-ES"/>
        </w:rPr>
        <w:t>./</w:t>
      </w:r>
      <w:proofErr w:type="gramEnd"/>
      <w:r w:rsidRPr="004E7268">
        <w:rPr>
          <w:lang w:val="es-ES"/>
        </w:rPr>
        <w:t xml:space="preserve"> La Asamblea Nacional Constituyente siguió los pasos del modelo político est</w:t>
      </w:r>
      <w:r w:rsidRPr="004E7268">
        <w:rPr>
          <w:lang w:val="es-ES"/>
        </w:rPr>
        <w:t>a</w:t>
      </w:r>
      <w:r w:rsidRPr="004E7268">
        <w:rPr>
          <w:lang w:val="es-ES"/>
        </w:rPr>
        <w:t>dounidense aunque con una variante: el Estado se organizó como Monarquía constitucional en la que el Rey mantenía el poder ejecutivo.</w:t>
      </w:r>
    </w:p>
    <w:p w:rsidR="006669AF" w:rsidRPr="004E7268" w:rsidRDefault="006669AF" w:rsidP="006669AF">
      <w:pPr>
        <w:pStyle w:val="Recuerdasubttulo"/>
        <w:framePr w:w="8659" w:h="10885" w:hRule="exact" w:wrap="around" w:x="1758" w:y="394"/>
        <w:rPr>
          <w:lang w:val="es-ES"/>
        </w:rPr>
      </w:pPr>
    </w:p>
    <w:p w:rsidR="006669AF" w:rsidRPr="004E7268" w:rsidRDefault="006669AF" w:rsidP="006669AF">
      <w:pPr>
        <w:pStyle w:val="Recuerdasubttulo"/>
        <w:framePr w:w="8659" w:h="10885" w:hRule="exact" w:wrap="around" w:x="1758" w:y="394"/>
        <w:rPr>
          <w:lang w:val="es-ES"/>
        </w:rPr>
      </w:pPr>
      <w:proofErr w:type="gramStart"/>
      <w:r w:rsidRPr="004E7268">
        <w:rPr>
          <w:lang w:val="es-ES"/>
        </w:rPr>
        <w:t>./</w:t>
      </w:r>
      <w:proofErr w:type="gramEnd"/>
      <w:r w:rsidRPr="004E7268">
        <w:rPr>
          <w:lang w:val="es-ES"/>
        </w:rPr>
        <w:t xml:space="preserve"> A los drásticos cambios se opusieron reaccionarios nacionales e internacion</w:t>
      </w:r>
      <w:r w:rsidRPr="004E7268">
        <w:rPr>
          <w:lang w:val="es-ES"/>
        </w:rPr>
        <w:t>a</w:t>
      </w:r>
      <w:r w:rsidRPr="004E7268">
        <w:rPr>
          <w:lang w:val="es-ES"/>
        </w:rPr>
        <w:t>les con Luis XVI a la cabeza. El pueblo francés proclamó la República; el liberali</w:t>
      </w:r>
      <w:r w:rsidRPr="004E7268">
        <w:rPr>
          <w:lang w:val="es-ES"/>
        </w:rPr>
        <w:t>s</w:t>
      </w:r>
      <w:r w:rsidRPr="004E7268">
        <w:rPr>
          <w:lang w:val="es-ES"/>
        </w:rPr>
        <w:t>mo se democratizó (el modelo político de Rousseau sustituyó al de Montesquieu) y se extremó hasta imponer el terror.</w:t>
      </w:r>
    </w:p>
    <w:p w:rsidR="006669AF" w:rsidRPr="004E7268" w:rsidRDefault="006669AF" w:rsidP="006669AF">
      <w:pPr>
        <w:pStyle w:val="Recuerdasubttulo"/>
        <w:framePr w:w="8659" w:h="10885" w:hRule="exact" w:wrap="around" w:x="1758" w:y="394"/>
        <w:rPr>
          <w:lang w:val="es-ES"/>
        </w:rPr>
      </w:pPr>
    </w:p>
    <w:p w:rsidR="006669AF" w:rsidRPr="004E7268" w:rsidRDefault="006669AF" w:rsidP="006669AF">
      <w:pPr>
        <w:pStyle w:val="Recuerdasubttulo"/>
        <w:framePr w:w="8659" w:h="10885" w:hRule="exact" w:wrap="around" w:x="1758" w:y="394"/>
        <w:rPr>
          <w:lang w:val="es-ES"/>
        </w:rPr>
      </w:pPr>
      <w:proofErr w:type="gramStart"/>
      <w:r w:rsidRPr="004E7268">
        <w:rPr>
          <w:lang w:val="es-ES"/>
        </w:rPr>
        <w:t>./</w:t>
      </w:r>
      <w:proofErr w:type="gramEnd"/>
      <w:r w:rsidRPr="004E7268">
        <w:rPr>
          <w:lang w:val="es-ES"/>
        </w:rPr>
        <w:t xml:space="preserve"> La burguesía perdió el control político y económico de la República, que pasó a manos de las masas populares. Por ello se recondujo a planteamientos más m</w:t>
      </w:r>
      <w:r w:rsidRPr="004E7268">
        <w:rPr>
          <w:lang w:val="es-ES"/>
        </w:rPr>
        <w:t>o</w:t>
      </w:r>
      <w:r w:rsidRPr="004E7268">
        <w:rPr>
          <w:lang w:val="es-ES"/>
        </w:rPr>
        <w:t xml:space="preserve">derados por medio de golpes de fuerza: </w:t>
      </w:r>
      <w:proofErr w:type="spellStart"/>
      <w:r w:rsidRPr="004E7268">
        <w:rPr>
          <w:lang w:val="es-ES"/>
        </w:rPr>
        <w:t>Thermidor</w:t>
      </w:r>
      <w:proofErr w:type="spellEnd"/>
      <w:r w:rsidRPr="004E7268">
        <w:rPr>
          <w:lang w:val="es-ES"/>
        </w:rPr>
        <w:t xml:space="preserve"> y Brumario.</w:t>
      </w:r>
    </w:p>
    <w:p w:rsidR="006669AF" w:rsidRPr="004E7268" w:rsidRDefault="006669AF" w:rsidP="006669AF">
      <w:pPr>
        <w:pStyle w:val="Recuerdasubttulo"/>
        <w:framePr w:w="8659" w:h="10885" w:hRule="exact" w:wrap="around" w:x="1758" w:y="394"/>
        <w:rPr>
          <w:lang w:val="es-ES"/>
        </w:rPr>
      </w:pPr>
    </w:p>
    <w:p w:rsidR="006669AF" w:rsidRPr="004E7268" w:rsidRDefault="006669AF" w:rsidP="006669AF">
      <w:pPr>
        <w:pStyle w:val="Recuerdasubttulo"/>
        <w:framePr w:w="8659" w:h="10885" w:hRule="exact" w:wrap="around" w:x="1758" w:y="394"/>
        <w:rPr>
          <w:lang w:val="es-ES"/>
        </w:rPr>
      </w:pPr>
      <w:proofErr w:type="gramStart"/>
      <w:r w:rsidRPr="004E7268">
        <w:rPr>
          <w:lang w:val="es-ES"/>
        </w:rPr>
        <w:t>./</w:t>
      </w:r>
      <w:proofErr w:type="gramEnd"/>
      <w:r w:rsidRPr="004E7268">
        <w:rPr>
          <w:lang w:val="es-ES"/>
        </w:rPr>
        <w:t xml:space="preserve"> Napoleón consolidó con el Imperio los planteamientos más moderados de la Revolución; la asentó sobre fundamentos burgueses y la extendió por toda Eur</w:t>
      </w:r>
      <w:r w:rsidRPr="004E7268">
        <w:rPr>
          <w:lang w:val="es-ES"/>
        </w:rPr>
        <w:t>o</w:t>
      </w:r>
      <w:r w:rsidRPr="004E7268">
        <w:rPr>
          <w:lang w:val="es-ES"/>
        </w:rPr>
        <w:t>pa. Al hacer uso de la fuerza para conseguir su propósito, despertó el espíritu n</w:t>
      </w:r>
      <w:r w:rsidRPr="004E7268">
        <w:rPr>
          <w:lang w:val="es-ES"/>
        </w:rPr>
        <w:t>a</w:t>
      </w:r>
      <w:r w:rsidRPr="004E7268">
        <w:rPr>
          <w:lang w:val="es-ES"/>
        </w:rPr>
        <w:t>cionalista, que provocó cambios en las fronteras europeas en el siglo XIX.</w:t>
      </w:r>
    </w:p>
    <w:p w:rsidR="006669AF" w:rsidRPr="004E7268" w:rsidRDefault="006669AF" w:rsidP="006669AF">
      <w:pPr>
        <w:pStyle w:val="Recuerdatexto"/>
        <w:framePr w:w="8659" w:h="10885" w:hRule="exact" w:wrap="around" w:x="1758" w:y="394"/>
        <w:rPr>
          <w:lang w:val="es-ES"/>
        </w:rPr>
      </w:pPr>
    </w:p>
    <w:p w:rsidR="006669AF" w:rsidRPr="004E7268" w:rsidRDefault="006669AF" w:rsidP="006669AF">
      <w:pPr>
        <w:pStyle w:val="Recuerdatexto"/>
        <w:framePr w:w="8659" w:h="10885" w:hRule="exact" w:wrap="around" w:x="1758" w:y="394"/>
        <w:rPr>
          <w:lang w:val="es-ES"/>
        </w:rPr>
      </w:pPr>
    </w:p>
    <w:p w:rsidR="006669AF" w:rsidRPr="004E7268" w:rsidRDefault="006669AF" w:rsidP="006669AF">
      <w:pPr>
        <w:pStyle w:val="Recuerdatexto"/>
        <w:framePr w:w="8659" w:h="10885" w:hRule="exact" w:wrap="around" w:x="1758" w:y="394"/>
        <w:rPr>
          <w:lang w:val="es-ES"/>
        </w:rPr>
      </w:pPr>
    </w:p>
    <w:p w:rsidR="006669AF" w:rsidRPr="004E7268" w:rsidRDefault="006669AF" w:rsidP="006669AF">
      <w:pPr>
        <w:pStyle w:val="Recuerdatexto"/>
        <w:framePr w:w="8659" w:h="10885" w:hRule="exact" w:wrap="around" w:x="1758" w:y="394"/>
        <w:rPr>
          <w:lang w:val="es-ES"/>
        </w:rPr>
      </w:pPr>
    </w:p>
    <w:p w:rsidR="006669AF" w:rsidRPr="004E7268" w:rsidRDefault="006669AF" w:rsidP="006669AF">
      <w:pPr>
        <w:pStyle w:val="Recuerdatexto"/>
        <w:framePr w:w="8659" w:h="10885" w:hRule="exact" w:wrap="around" w:x="1758" w:y="394"/>
        <w:rPr>
          <w:lang w:val="es-ES"/>
        </w:rPr>
      </w:pPr>
    </w:p>
    <w:p w:rsidR="007E220D" w:rsidRDefault="007E220D" w:rsidP="003F336B">
      <w:pPr>
        <w:pStyle w:val="Prrafobsico"/>
        <w:rPr>
          <w:lang w:val="es-ES"/>
        </w:rPr>
      </w:pPr>
    </w:p>
    <w:p w:rsidR="007E220D" w:rsidRDefault="007E220D" w:rsidP="003F336B">
      <w:pPr>
        <w:pStyle w:val="Prrafobsico"/>
        <w:rPr>
          <w:lang w:val="es-ES"/>
        </w:rPr>
      </w:pPr>
    </w:p>
    <w:p w:rsidR="003F336B" w:rsidRPr="003F336B" w:rsidRDefault="003F336B" w:rsidP="003F336B">
      <w:pPr>
        <w:pStyle w:val="Prrafobsico"/>
        <w:rPr>
          <w:lang w:val="es-ES"/>
        </w:rPr>
      </w:pPr>
    </w:p>
    <w:p w:rsidR="00D756EF" w:rsidRDefault="00D756EF" w:rsidP="00F47D9D">
      <w:pPr>
        <w:pStyle w:val="Prrafobsico"/>
      </w:pPr>
    </w:p>
    <w:p w:rsidR="003D0E6E" w:rsidRDefault="003D0E6E" w:rsidP="00F47D9D">
      <w:pPr>
        <w:pStyle w:val="Prrafobsico"/>
      </w:pPr>
    </w:p>
    <w:p w:rsidR="003D0E6E" w:rsidRDefault="003D0E6E" w:rsidP="00F47D9D">
      <w:pPr>
        <w:pStyle w:val="Prrafobsico"/>
      </w:pPr>
    </w:p>
    <w:p w:rsidR="003D0E6E" w:rsidRDefault="003D0E6E" w:rsidP="00F47D9D">
      <w:pPr>
        <w:pStyle w:val="Prrafobsico"/>
      </w:pPr>
    </w:p>
    <w:p w:rsidR="003D0E6E" w:rsidRDefault="003D0E6E" w:rsidP="00F47D9D">
      <w:pPr>
        <w:pStyle w:val="Prrafobsico"/>
      </w:pPr>
    </w:p>
    <w:p w:rsidR="003D0E6E" w:rsidRDefault="003D0E6E" w:rsidP="00F47D9D">
      <w:pPr>
        <w:pStyle w:val="Prrafobsico"/>
      </w:pPr>
    </w:p>
    <w:p w:rsidR="003D0E6E" w:rsidRDefault="003D0E6E" w:rsidP="00F47D9D">
      <w:pPr>
        <w:pStyle w:val="Prrafobsico"/>
      </w:pPr>
    </w:p>
    <w:p w:rsidR="003D0E6E" w:rsidRDefault="003D0E6E" w:rsidP="00F47D9D">
      <w:pPr>
        <w:pStyle w:val="Prrafobsico"/>
      </w:pPr>
    </w:p>
    <w:p w:rsidR="003D0E6E" w:rsidRDefault="003D0E6E" w:rsidP="00F47D9D">
      <w:pPr>
        <w:pStyle w:val="Prrafobsico"/>
      </w:pPr>
    </w:p>
    <w:p w:rsidR="003D0E6E" w:rsidRDefault="003D0E6E" w:rsidP="00F47D9D">
      <w:pPr>
        <w:pStyle w:val="Prrafobsico"/>
      </w:pPr>
    </w:p>
    <w:p w:rsidR="003D0E6E" w:rsidRDefault="003D0E6E" w:rsidP="00F47D9D">
      <w:pPr>
        <w:pStyle w:val="Prrafobsico"/>
      </w:pPr>
    </w:p>
    <w:p w:rsidR="003D0E6E" w:rsidRDefault="003D0E6E" w:rsidP="00F47D9D">
      <w:pPr>
        <w:pStyle w:val="Prrafobsico"/>
      </w:pPr>
    </w:p>
    <w:p w:rsidR="003D0E6E" w:rsidRDefault="003D0E6E" w:rsidP="00F47D9D">
      <w:pPr>
        <w:pStyle w:val="Prrafobsico"/>
      </w:pPr>
    </w:p>
    <w:p w:rsidR="003D0E6E" w:rsidRDefault="003D0E6E" w:rsidP="00F47D9D">
      <w:pPr>
        <w:pStyle w:val="Prrafobsico"/>
      </w:pPr>
    </w:p>
    <w:p w:rsidR="003D0E6E" w:rsidRDefault="003D0E6E" w:rsidP="00F47D9D">
      <w:pPr>
        <w:pStyle w:val="Prrafobsico"/>
      </w:pPr>
    </w:p>
    <w:p w:rsidR="003D0E6E" w:rsidRDefault="003D0E6E" w:rsidP="00F47D9D">
      <w:pPr>
        <w:pStyle w:val="Prrafobsico"/>
      </w:pPr>
    </w:p>
    <w:p w:rsidR="004E7268" w:rsidRDefault="004E7268" w:rsidP="00F47D9D">
      <w:pPr>
        <w:pStyle w:val="Prrafobsico"/>
      </w:pPr>
    </w:p>
    <w:p w:rsidR="006669AF" w:rsidRPr="0071392D" w:rsidRDefault="006669AF" w:rsidP="006669AF">
      <w:pPr>
        <w:pStyle w:val="Actividades"/>
        <w:framePr w:wrap="notBeside" w:vAnchor="page" w:x="1842" w:y="7804"/>
        <w:rPr>
          <w:lang w:val="es-ES"/>
        </w:rPr>
      </w:pPr>
    </w:p>
    <w:p w:rsidR="006669AF" w:rsidRDefault="006669AF" w:rsidP="006669AF">
      <w:pPr>
        <w:pStyle w:val="Actividadesttulo"/>
        <w:framePr w:wrap="notBeside" w:vAnchor="page" w:x="1842" w:y="7804"/>
      </w:pPr>
      <w:r>
        <w:t>ACTIVIDADES</w:t>
      </w:r>
    </w:p>
    <w:p w:rsidR="006669AF" w:rsidRPr="004E7268" w:rsidRDefault="006669AF" w:rsidP="006669AF">
      <w:pPr>
        <w:pStyle w:val="Actividadestexto"/>
        <w:framePr w:wrap="notBeside" w:vAnchor="page" w:x="1842" w:y="7804"/>
        <w:rPr>
          <w:lang w:val="es-ES"/>
        </w:rPr>
      </w:pPr>
      <w:r w:rsidRPr="004E7268">
        <w:rPr>
          <w:lang w:val="es-ES"/>
        </w:rPr>
        <w:t>¿Cuál</w:t>
      </w:r>
      <w:r w:rsidRPr="004E7268">
        <w:rPr>
          <w:spacing w:val="-11"/>
          <w:lang w:val="es-ES"/>
        </w:rPr>
        <w:t xml:space="preserve"> </w:t>
      </w:r>
      <w:r w:rsidRPr="004E7268">
        <w:rPr>
          <w:lang w:val="es-ES"/>
        </w:rPr>
        <w:t>fue</w:t>
      </w:r>
      <w:r w:rsidRPr="004E7268">
        <w:rPr>
          <w:spacing w:val="-8"/>
          <w:lang w:val="es-ES"/>
        </w:rPr>
        <w:t xml:space="preserve"> </w:t>
      </w:r>
      <w:r w:rsidRPr="004E7268">
        <w:rPr>
          <w:lang w:val="es-ES"/>
        </w:rPr>
        <w:t>la</w:t>
      </w:r>
      <w:r w:rsidRPr="004E7268">
        <w:rPr>
          <w:spacing w:val="-6"/>
          <w:lang w:val="es-ES"/>
        </w:rPr>
        <w:t xml:space="preserve"> </w:t>
      </w:r>
      <w:r w:rsidRPr="004E7268">
        <w:rPr>
          <w:lang w:val="es-ES"/>
        </w:rPr>
        <w:t>petición</w:t>
      </w:r>
      <w:r w:rsidRPr="004E7268">
        <w:rPr>
          <w:spacing w:val="-6"/>
          <w:lang w:val="es-ES"/>
        </w:rPr>
        <w:t xml:space="preserve"> </w:t>
      </w:r>
      <w:r w:rsidRPr="004E7268">
        <w:rPr>
          <w:lang w:val="es-ES"/>
        </w:rPr>
        <w:t>de</w:t>
      </w:r>
      <w:r w:rsidRPr="004E7268">
        <w:rPr>
          <w:spacing w:val="-6"/>
          <w:lang w:val="es-ES"/>
        </w:rPr>
        <w:t xml:space="preserve"> </w:t>
      </w:r>
      <w:r w:rsidRPr="004E7268">
        <w:rPr>
          <w:lang w:val="es-ES"/>
        </w:rPr>
        <w:t>los</w:t>
      </w:r>
      <w:r w:rsidRPr="004E7268">
        <w:rPr>
          <w:spacing w:val="-6"/>
          <w:lang w:val="es-ES"/>
        </w:rPr>
        <w:t xml:space="preserve"> </w:t>
      </w:r>
      <w:r w:rsidRPr="004E7268">
        <w:rPr>
          <w:lang w:val="es-ES"/>
        </w:rPr>
        <w:t>Estados</w:t>
      </w:r>
      <w:r w:rsidRPr="004E7268">
        <w:rPr>
          <w:spacing w:val="-12"/>
          <w:lang w:val="es-ES"/>
        </w:rPr>
        <w:t xml:space="preserve"> </w:t>
      </w:r>
      <w:r w:rsidRPr="004E7268">
        <w:rPr>
          <w:lang w:val="es-ES"/>
        </w:rPr>
        <w:t>Generales</w:t>
      </w:r>
      <w:r w:rsidRPr="004E7268">
        <w:rPr>
          <w:spacing w:val="-6"/>
          <w:lang w:val="es-ES"/>
        </w:rPr>
        <w:t xml:space="preserve"> </w:t>
      </w:r>
      <w:r w:rsidRPr="004E7268">
        <w:rPr>
          <w:lang w:val="es-ES"/>
        </w:rPr>
        <w:t>que</w:t>
      </w:r>
      <w:r w:rsidRPr="004E7268">
        <w:rPr>
          <w:spacing w:val="-6"/>
          <w:lang w:val="es-ES"/>
        </w:rPr>
        <w:t xml:space="preserve"> </w:t>
      </w:r>
      <w:r w:rsidRPr="004E7268">
        <w:rPr>
          <w:lang w:val="es-ES"/>
        </w:rPr>
        <w:t>determinó</w:t>
      </w:r>
      <w:r w:rsidRPr="004E7268">
        <w:rPr>
          <w:spacing w:val="-14"/>
          <w:lang w:val="es-ES"/>
        </w:rPr>
        <w:t xml:space="preserve"> </w:t>
      </w:r>
      <w:r w:rsidRPr="004E7268">
        <w:rPr>
          <w:lang w:val="es-ES"/>
        </w:rPr>
        <w:t>la</w:t>
      </w:r>
      <w:r w:rsidRPr="004E7268">
        <w:rPr>
          <w:spacing w:val="-6"/>
          <w:lang w:val="es-ES"/>
        </w:rPr>
        <w:t xml:space="preserve"> </w:t>
      </w:r>
      <w:r w:rsidRPr="004E7268">
        <w:rPr>
          <w:lang w:val="es-ES"/>
        </w:rPr>
        <w:t>constitución</w:t>
      </w:r>
      <w:r w:rsidRPr="004E7268">
        <w:rPr>
          <w:spacing w:val="-6"/>
          <w:lang w:val="es-ES"/>
        </w:rPr>
        <w:t xml:space="preserve"> </w:t>
      </w:r>
      <w:r w:rsidRPr="004E7268">
        <w:rPr>
          <w:lang w:val="es-ES"/>
        </w:rPr>
        <w:t>de</w:t>
      </w:r>
      <w:r w:rsidRPr="004E7268">
        <w:rPr>
          <w:spacing w:val="-6"/>
          <w:lang w:val="es-ES"/>
        </w:rPr>
        <w:t xml:space="preserve"> </w:t>
      </w:r>
      <w:r w:rsidRPr="004E7268">
        <w:rPr>
          <w:lang w:val="es-ES"/>
        </w:rPr>
        <w:t>la</w:t>
      </w:r>
      <w:r w:rsidRPr="004E7268">
        <w:rPr>
          <w:spacing w:val="-12"/>
          <w:lang w:val="es-ES"/>
        </w:rPr>
        <w:t xml:space="preserve"> </w:t>
      </w:r>
      <w:r w:rsidRPr="004E7268">
        <w:rPr>
          <w:lang w:val="es-ES"/>
        </w:rPr>
        <w:t>Asamblea</w:t>
      </w:r>
      <w:r w:rsidRPr="004E7268">
        <w:rPr>
          <w:spacing w:val="-6"/>
          <w:lang w:val="es-ES"/>
        </w:rPr>
        <w:t xml:space="preserve"> </w:t>
      </w:r>
      <w:r w:rsidRPr="004E7268">
        <w:rPr>
          <w:lang w:val="es-ES"/>
        </w:rPr>
        <w:t>Nacional</w:t>
      </w:r>
      <w:r w:rsidRPr="004E7268">
        <w:rPr>
          <w:spacing w:val="-13"/>
          <w:lang w:val="es-ES"/>
        </w:rPr>
        <w:t xml:space="preserve"> </w:t>
      </w:r>
      <w:r w:rsidRPr="004E7268">
        <w:rPr>
          <w:lang w:val="es-ES"/>
        </w:rPr>
        <w:t>y</w:t>
      </w:r>
      <w:r w:rsidRPr="004E7268">
        <w:rPr>
          <w:spacing w:val="-6"/>
          <w:lang w:val="es-ES"/>
        </w:rPr>
        <w:t xml:space="preserve"> </w:t>
      </w:r>
      <w:r w:rsidRPr="004E7268">
        <w:rPr>
          <w:lang w:val="es-ES"/>
        </w:rPr>
        <w:t>cuál</w:t>
      </w:r>
      <w:r w:rsidRPr="004E7268">
        <w:rPr>
          <w:spacing w:val="-6"/>
          <w:lang w:val="es-ES"/>
        </w:rPr>
        <w:t xml:space="preserve"> </w:t>
      </w:r>
      <w:r w:rsidRPr="004E7268">
        <w:rPr>
          <w:lang w:val="es-ES"/>
        </w:rPr>
        <w:t>era</w:t>
      </w:r>
      <w:r w:rsidRPr="004E7268">
        <w:rPr>
          <w:spacing w:val="-8"/>
          <w:lang w:val="es-ES"/>
        </w:rPr>
        <w:t xml:space="preserve"> </w:t>
      </w:r>
      <w:r w:rsidRPr="004E7268">
        <w:rPr>
          <w:lang w:val="es-ES"/>
        </w:rPr>
        <w:t>la</w:t>
      </w:r>
      <w:r w:rsidRPr="004E7268">
        <w:rPr>
          <w:spacing w:val="-6"/>
          <w:lang w:val="es-ES"/>
        </w:rPr>
        <w:t xml:space="preserve"> </w:t>
      </w:r>
      <w:r w:rsidRPr="004E7268">
        <w:rPr>
          <w:lang w:val="es-ES"/>
        </w:rPr>
        <w:t>nueva concepción política que defendía?</w:t>
      </w:r>
    </w:p>
    <w:p w:rsidR="006669AF" w:rsidRPr="004E7268" w:rsidRDefault="006669AF" w:rsidP="006669AF">
      <w:pPr>
        <w:pStyle w:val="Actividadestexto"/>
        <w:framePr w:wrap="notBeside" w:vAnchor="page" w:x="1842" w:y="7804"/>
        <w:rPr>
          <w:lang w:val="es-ES"/>
        </w:rPr>
      </w:pPr>
      <w:r w:rsidRPr="004E7268">
        <w:rPr>
          <w:spacing w:val="10"/>
          <w:lang w:val="es-ES"/>
        </w:rPr>
        <w:t xml:space="preserve"> </w:t>
      </w:r>
      <w:r w:rsidRPr="004E7268">
        <w:rPr>
          <w:lang w:val="es-ES"/>
        </w:rPr>
        <w:t>¿Por</w:t>
      </w:r>
      <w:r w:rsidRPr="004E7268">
        <w:rPr>
          <w:spacing w:val="-4"/>
          <w:lang w:val="es-ES"/>
        </w:rPr>
        <w:t xml:space="preserve"> </w:t>
      </w:r>
      <w:r w:rsidRPr="004E7268">
        <w:rPr>
          <w:lang w:val="es-ES"/>
        </w:rPr>
        <w:t>qué los campesinos se quejan de no</w:t>
      </w:r>
      <w:r w:rsidRPr="004E7268">
        <w:rPr>
          <w:spacing w:val="-2"/>
          <w:lang w:val="es-ES"/>
        </w:rPr>
        <w:t xml:space="preserve"> </w:t>
      </w:r>
      <w:r w:rsidRPr="004E7268">
        <w:rPr>
          <w:lang w:val="es-ES"/>
        </w:rPr>
        <w:t>poder</w:t>
      </w:r>
      <w:r w:rsidRPr="004E7268">
        <w:rPr>
          <w:spacing w:val="-5"/>
          <w:lang w:val="es-ES"/>
        </w:rPr>
        <w:t xml:space="preserve"> </w:t>
      </w:r>
      <w:r w:rsidRPr="004E7268">
        <w:rPr>
          <w:lang w:val="es-ES"/>
        </w:rPr>
        <w:t>cazar los animales que destruían</w:t>
      </w:r>
      <w:r w:rsidRPr="004E7268">
        <w:rPr>
          <w:spacing w:val="-7"/>
          <w:lang w:val="es-ES"/>
        </w:rPr>
        <w:t xml:space="preserve"> </w:t>
      </w:r>
      <w:r w:rsidRPr="004E7268">
        <w:rPr>
          <w:lang w:val="es-ES"/>
        </w:rPr>
        <w:t>sus cultivos?</w:t>
      </w:r>
    </w:p>
    <w:p w:rsidR="006669AF" w:rsidRPr="004E7268" w:rsidRDefault="006669AF" w:rsidP="006669AF">
      <w:pPr>
        <w:pStyle w:val="Actividadestexto"/>
        <w:framePr w:wrap="notBeside" w:vAnchor="page" w:x="1842" w:y="7804"/>
        <w:rPr>
          <w:lang w:val="es-ES"/>
        </w:rPr>
      </w:pPr>
      <w:r w:rsidRPr="004E7268">
        <w:rPr>
          <w:spacing w:val="10"/>
          <w:lang w:val="es-ES"/>
        </w:rPr>
        <w:t xml:space="preserve"> </w:t>
      </w:r>
      <w:r w:rsidRPr="004E7268">
        <w:rPr>
          <w:lang w:val="es-ES"/>
        </w:rPr>
        <w:t>Enumera</w:t>
      </w:r>
      <w:r w:rsidRPr="004E7268">
        <w:rPr>
          <w:spacing w:val="-7"/>
          <w:lang w:val="es-ES"/>
        </w:rPr>
        <w:t xml:space="preserve"> </w:t>
      </w:r>
      <w:r w:rsidRPr="004E7268">
        <w:rPr>
          <w:lang w:val="es-ES"/>
        </w:rPr>
        <w:t>las reformas</w:t>
      </w:r>
      <w:r w:rsidRPr="004E7268">
        <w:rPr>
          <w:spacing w:val="-7"/>
          <w:lang w:val="es-ES"/>
        </w:rPr>
        <w:t xml:space="preserve"> </w:t>
      </w:r>
      <w:r w:rsidRPr="004E7268">
        <w:rPr>
          <w:lang w:val="es-ES"/>
        </w:rPr>
        <w:t>realizadas por</w:t>
      </w:r>
      <w:r w:rsidRPr="004E7268">
        <w:rPr>
          <w:spacing w:val="-3"/>
          <w:lang w:val="es-ES"/>
        </w:rPr>
        <w:t xml:space="preserve"> </w:t>
      </w:r>
      <w:r w:rsidRPr="004E7268">
        <w:rPr>
          <w:lang w:val="es-ES"/>
        </w:rPr>
        <w:t>la</w:t>
      </w:r>
      <w:r w:rsidRPr="004E7268">
        <w:rPr>
          <w:spacing w:val="-6"/>
          <w:lang w:val="es-ES"/>
        </w:rPr>
        <w:t xml:space="preserve"> </w:t>
      </w:r>
      <w:r w:rsidRPr="004E7268">
        <w:rPr>
          <w:lang w:val="es-ES"/>
        </w:rPr>
        <w:t>Asamblea Nacional</w:t>
      </w:r>
      <w:r w:rsidRPr="004E7268">
        <w:rPr>
          <w:spacing w:val="-7"/>
          <w:lang w:val="es-ES"/>
        </w:rPr>
        <w:t xml:space="preserve"> </w:t>
      </w:r>
      <w:r w:rsidRPr="004E7268">
        <w:rPr>
          <w:lang w:val="es-ES"/>
        </w:rPr>
        <w:t>Constituyente</w:t>
      </w:r>
    </w:p>
    <w:p w:rsidR="006669AF" w:rsidRPr="000847BC" w:rsidRDefault="006669AF" w:rsidP="000847BC">
      <w:pPr>
        <w:pStyle w:val="Actividadestexto"/>
        <w:framePr w:wrap="notBeside" w:vAnchor="page" w:x="1842" w:y="7804"/>
        <w:rPr>
          <w:lang w:val="es-ES"/>
        </w:rPr>
      </w:pPr>
      <w:r w:rsidRPr="004E7268">
        <w:rPr>
          <w:lang w:val="es-ES"/>
        </w:rPr>
        <w:t>Repasa</w:t>
      </w:r>
      <w:r w:rsidRPr="004E7268">
        <w:rPr>
          <w:spacing w:val="-14"/>
          <w:lang w:val="es-ES"/>
        </w:rPr>
        <w:t xml:space="preserve"> </w:t>
      </w:r>
      <w:r w:rsidRPr="004E7268">
        <w:rPr>
          <w:lang w:val="es-ES"/>
        </w:rPr>
        <w:t>las</w:t>
      </w:r>
      <w:r w:rsidRPr="004E7268">
        <w:rPr>
          <w:spacing w:val="-8"/>
          <w:lang w:val="es-ES"/>
        </w:rPr>
        <w:t xml:space="preserve"> </w:t>
      </w:r>
      <w:r w:rsidRPr="004E7268">
        <w:rPr>
          <w:lang w:val="es-ES"/>
        </w:rPr>
        <w:t>grandes</w:t>
      </w:r>
      <w:r w:rsidRPr="004E7268">
        <w:rPr>
          <w:spacing w:val="-14"/>
          <w:lang w:val="es-ES"/>
        </w:rPr>
        <w:t xml:space="preserve"> </w:t>
      </w:r>
      <w:r w:rsidRPr="004E7268">
        <w:rPr>
          <w:lang w:val="es-ES"/>
        </w:rPr>
        <w:t>etapas</w:t>
      </w:r>
      <w:r w:rsidRPr="004E7268">
        <w:rPr>
          <w:spacing w:val="-8"/>
          <w:lang w:val="es-ES"/>
        </w:rPr>
        <w:t xml:space="preserve"> </w:t>
      </w:r>
      <w:r w:rsidRPr="004E7268">
        <w:rPr>
          <w:lang w:val="es-ES"/>
        </w:rPr>
        <w:t>de</w:t>
      </w:r>
      <w:r w:rsidRPr="004E7268">
        <w:rPr>
          <w:spacing w:val="-8"/>
          <w:lang w:val="es-ES"/>
        </w:rPr>
        <w:t xml:space="preserve"> </w:t>
      </w:r>
      <w:r w:rsidRPr="004E7268">
        <w:rPr>
          <w:lang w:val="es-ES"/>
        </w:rPr>
        <w:t>la</w:t>
      </w:r>
      <w:r w:rsidRPr="004E7268">
        <w:rPr>
          <w:spacing w:val="-8"/>
          <w:lang w:val="es-ES"/>
        </w:rPr>
        <w:t xml:space="preserve"> </w:t>
      </w:r>
      <w:r w:rsidRPr="004E7268">
        <w:rPr>
          <w:lang w:val="es-ES"/>
        </w:rPr>
        <w:t>Revolución</w:t>
      </w:r>
      <w:r w:rsidRPr="004E7268">
        <w:rPr>
          <w:spacing w:val="-17"/>
          <w:lang w:val="es-ES"/>
        </w:rPr>
        <w:t xml:space="preserve"> </w:t>
      </w:r>
      <w:r w:rsidRPr="004E7268">
        <w:rPr>
          <w:lang w:val="es-ES"/>
        </w:rPr>
        <w:t>Francesa</w:t>
      </w:r>
      <w:r w:rsidRPr="004E7268">
        <w:rPr>
          <w:spacing w:val="-8"/>
          <w:lang w:val="es-ES"/>
        </w:rPr>
        <w:t xml:space="preserve"> </w:t>
      </w:r>
      <w:r w:rsidRPr="004E7268">
        <w:rPr>
          <w:lang w:val="es-ES"/>
        </w:rPr>
        <w:t>e</w:t>
      </w:r>
      <w:r w:rsidRPr="004E7268">
        <w:rPr>
          <w:spacing w:val="-8"/>
          <w:lang w:val="es-ES"/>
        </w:rPr>
        <w:t xml:space="preserve"> </w:t>
      </w:r>
      <w:r w:rsidRPr="004E7268">
        <w:rPr>
          <w:lang w:val="es-ES"/>
        </w:rPr>
        <w:t>identifica</w:t>
      </w:r>
      <w:r w:rsidRPr="004E7268">
        <w:rPr>
          <w:spacing w:val="-8"/>
          <w:lang w:val="es-ES"/>
        </w:rPr>
        <w:t xml:space="preserve"> </w:t>
      </w:r>
      <w:r w:rsidRPr="004E7268">
        <w:rPr>
          <w:lang w:val="es-ES"/>
        </w:rPr>
        <w:t>sus</w:t>
      </w:r>
      <w:r w:rsidRPr="004E7268">
        <w:rPr>
          <w:spacing w:val="-8"/>
          <w:lang w:val="es-ES"/>
        </w:rPr>
        <w:t xml:space="preserve"> </w:t>
      </w:r>
      <w:r w:rsidRPr="004E7268">
        <w:rPr>
          <w:lang w:val="es-ES"/>
        </w:rPr>
        <w:t>características</w:t>
      </w:r>
      <w:r w:rsidRPr="004E7268">
        <w:rPr>
          <w:spacing w:val="-8"/>
          <w:lang w:val="es-ES"/>
        </w:rPr>
        <w:t xml:space="preserve"> </w:t>
      </w:r>
      <w:r w:rsidRPr="004E7268">
        <w:rPr>
          <w:lang w:val="es-ES"/>
        </w:rPr>
        <w:t>políticas</w:t>
      </w:r>
      <w:r w:rsidRPr="004E7268">
        <w:rPr>
          <w:spacing w:val="-8"/>
          <w:lang w:val="es-ES"/>
        </w:rPr>
        <w:t xml:space="preserve"> </w:t>
      </w:r>
      <w:r w:rsidRPr="004E7268">
        <w:rPr>
          <w:lang w:val="es-ES"/>
        </w:rPr>
        <w:t>que</w:t>
      </w:r>
      <w:r w:rsidRPr="004E7268">
        <w:rPr>
          <w:spacing w:val="-8"/>
          <w:lang w:val="es-ES"/>
        </w:rPr>
        <w:t xml:space="preserve"> </w:t>
      </w:r>
      <w:r w:rsidRPr="004E7268">
        <w:rPr>
          <w:lang w:val="es-ES"/>
        </w:rPr>
        <w:t>hallarás</w:t>
      </w:r>
      <w:r w:rsidRPr="004E7268">
        <w:rPr>
          <w:spacing w:val="-8"/>
          <w:lang w:val="es-ES"/>
        </w:rPr>
        <w:t xml:space="preserve"> </w:t>
      </w:r>
      <w:r w:rsidRPr="004E7268">
        <w:rPr>
          <w:lang w:val="es-ES"/>
        </w:rPr>
        <w:t>en</w:t>
      </w:r>
      <w:r w:rsidRPr="004E7268">
        <w:rPr>
          <w:spacing w:val="-8"/>
          <w:lang w:val="es-ES"/>
        </w:rPr>
        <w:t xml:space="preserve"> </w:t>
      </w:r>
      <w:r w:rsidRPr="004E7268">
        <w:rPr>
          <w:lang w:val="es-ES"/>
        </w:rPr>
        <w:t>la</w:t>
      </w:r>
      <w:r w:rsidRPr="004E7268">
        <w:rPr>
          <w:spacing w:val="-8"/>
          <w:lang w:val="es-ES"/>
        </w:rPr>
        <w:t xml:space="preserve"> </w:t>
      </w:r>
      <w:r w:rsidR="000847BC">
        <w:rPr>
          <w:lang w:val="es-ES"/>
        </w:rPr>
        <w:t xml:space="preserve">ilustración </w:t>
      </w:r>
      <w:r w:rsidRPr="000847BC">
        <w:rPr>
          <w:lang w:val="es-ES"/>
        </w:rPr>
        <w:t>Modelos</w:t>
      </w:r>
      <w:r w:rsidRPr="000847BC">
        <w:rPr>
          <w:spacing w:val="43"/>
          <w:lang w:val="es-ES"/>
        </w:rPr>
        <w:t xml:space="preserve"> </w:t>
      </w:r>
      <w:r w:rsidRPr="000847BC">
        <w:rPr>
          <w:w w:val="110"/>
          <w:lang w:val="es-ES"/>
        </w:rPr>
        <w:t>constitucionales</w:t>
      </w:r>
      <w:r w:rsidRPr="000847BC">
        <w:rPr>
          <w:spacing w:val="-5"/>
          <w:w w:val="110"/>
          <w:lang w:val="es-ES"/>
        </w:rPr>
        <w:t xml:space="preserve"> </w:t>
      </w:r>
      <w:r w:rsidRPr="000847BC">
        <w:rPr>
          <w:lang w:val="es-ES"/>
        </w:rPr>
        <w:t>de</w:t>
      </w:r>
      <w:r w:rsidRPr="000847BC">
        <w:rPr>
          <w:spacing w:val="7"/>
          <w:lang w:val="es-ES"/>
        </w:rPr>
        <w:t xml:space="preserve"> </w:t>
      </w:r>
      <w:r w:rsidRPr="000847BC">
        <w:rPr>
          <w:lang w:val="es-ES"/>
        </w:rPr>
        <w:t>la</w:t>
      </w:r>
      <w:r w:rsidRPr="000847BC">
        <w:rPr>
          <w:spacing w:val="9"/>
          <w:lang w:val="es-ES"/>
        </w:rPr>
        <w:t xml:space="preserve"> </w:t>
      </w:r>
      <w:r w:rsidRPr="000847BC">
        <w:rPr>
          <w:w w:val="108"/>
          <w:lang w:val="es-ES"/>
        </w:rPr>
        <w:t>Revolución</w:t>
      </w:r>
      <w:r w:rsidRPr="000847BC">
        <w:rPr>
          <w:spacing w:val="-4"/>
          <w:w w:val="108"/>
          <w:lang w:val="es-ES"/>
        </w:rPr>
        <w:t xml:space="preserve"> </w:t>
      </w:r>
      <w:r w:rsidRPr="000847BC">
        <w:rPr>
          <w:lang w:val="es-ES"/>
        </w:rPr>
        <w:t>francesa</w:t>
      </w:r>
      <w:r w:rsidRPr="000847BC">
        <w:rPr>
          <w:spacing w:val="44"/>
          <w:lang w:val="es-ES"/>
        </w:rPr>
        <w:t xml:space="preserve"> </w:t>
      </w:r>
      <w:r w:rsidRPr="007D6952">
        <w:rPr>
          <w:bCs/>
          <w:lang w:val="es-ES"/>
        </w:rPr>
        <w:t>y destaca algún hecho significativo.</w:t>
      </w:r>
    </w:p>
    <w:p w:rsidR="006669AF" w:rsidRPr="004E7268" w:rsidRDefault="006669AF" w:rsidP="006669AF">
      <w:pPr>
        <w:pStyle w:val="Actividadestexto"/>
        <w:framePr w:wrap="notBeside" w:vAnchor="page" w:x="1842" w:y="7804"/>
        <w:numPr>
          <w:ilvl w:val="0"/>
          <w:numId w:val="0"/>
        </w:numPr>
        <w:rPr>
          <w:lang w:val="es-ES"/>
        </w:rPr>
      </w:pPr>
    </w:p>
    <w:p w:rsidR="004E7268" w:rsidRDefault="004E7268" w:rsidP="00F47D9D">
      <w:pPr>
        <w:pStyle w:val="Prrafobsico"/>
      </w:pPr>
    </w:p>
    <w:p w:rsidR="007F6639" w:rsidRDefault="0071392D" w:rsidP="00A02A9C">
      <w:pPr>
        <w:pStyle w:val="Nivel1"/>
        <w:suppressAutoHyphens/>
        <w:spacing w:before="100" w:beforeAutospacing="1"/>
      </w:pPr>
      <w:bookmarkStart w:id="11" w:name="_Toc429988934"/>
      <w:r>
        <w:t xml:space="preserve">4. </w:t>
      </w:r>
      <w:r w:rsidR="00A02A9C">
        <w:t>El Congreso de Viena. Las revoluciones liberales de 1820, 1830 y 1848. El nacionalismo: unificaciones de It</w:t>
      </w:r>
      <w:r w:rsidR="00671486">
        <w:t>alia y Alemania.</w:t>
      </w:r>
      <w:bookmarkEnd w:id="11"/>
      <w:r w:rsidR="00671486">
        <w:t xml:space="preserve"> </w:t>
      </w:r>
    </w:p>
    <w:p w:rsidR="00AF2A44" w:rsidRPr="000847BC" w:rsidRDefault="00AF2A44" w:rsidP="00AF2A44">
      <w:pPr>
        <w:pStyle w:val="Imagenizquierda"/>
        <w:framePr w:wrap="notBeside" w:vAnchor="page" w:x="1408" w:y="4086"/>
      </w:pPr>
      <w:r w:rsidRPr="000847BC">
        <w:t>Como quiera que los mismos principios revolucionarios que han sostenido la última usurpación criminal podrán aún, bajo otras formas, atormentar a Francia y amenazar así el sosiego de otros países, las altas partes contratantes reconocen solemnemente el deber de redoblar su cuidado para velar en semejantes circunstancias por la tranquilidad y los intereses de sus pueblos y se comprometen a que, en el caso de que suceso tan lamentable volviese a estallar, concertarán entre ellas y Su Majestad cristianísima las medidas que juzguen necesarias para la seguridad de sus estados respectivos y para la tranquilidad general de Europa.</w:t>
      </w:r>
    </w:p>
    <w:p w:rsidR="00AF2A44" w:rsidRPr="0045249F" w:rsidRDefault="00AF2A44" w:rsidP="00AF2A44">
      <w:pPr>
        <w:pStyle w:val="Imagenizquierda"/>
        <w:framePr w:wrap="notBeside" w:vAnchor="page" w:x="1408" w:y="4086"/>
      </w:pPr>
      <w:r w:rsidRPr="0045249F">
        <w:t>Art.2 de la Cuádruple Alianza de 1815 entre Rusia, Austria, Prusia y Gran Bretaña.</w:t>
      </w:r>
    </w:p>
    <w:p w:rsidR="0071392D" w:rsidRPr="0071392D" w:rsidRDefault="000847BC" w:rsidP="000847BC">
      <w:pPr>
        <w:pStyle w:val="Nivel2"/>
      </w:pPr>
      <w:bookmarkStart w:id="12" w:name="_Toc429988935"/>
      <w:r>
        <w:t>4.1. El Congreso de Viena y la Santa Alianza</w:t>
      </w:r>
      <w:bookmarkEnd w:id="12"/>
    </w:p>
    <w:p w:rsidR="00E1257F" w:rsidRPr="00E1257F" w:rsidRDefault="00E1257F" w:rsidP="00E1257F">
      <w:pPr>
        <w:pStyle w:val="Prrafobsico"/>
        <w:rPr>
          <w:lang w:val="es-ES"/>
        </w:rPr>
      </w:pPr>
      <w:r w:rsidRPr="00E1257F">
        <w:rPr>
          <w:lang w:val="es-ES"/>
        </w:rPr>
        <w:t>Después de la primera derrota napoleónica en la batalla de Leipzig (1813) los representantes de los países venced</w:t>
      </w:r>
      <w:r w:rsidRPr="00E1257F">
        <w:rPr>
          <w:lang w:val="es-ES"/>
        </w:rPr>
        <w:t>o</w:t>
      </w:r>
      <w:r w:rsidRPr="00E1257F">
        <w:rPr>
          <w:lang w:val="es-ES"/>
        </w:rPr>
        <w:t>res se reunieron en Viena para  restaurar el estado de cosas vigente en 1789. Su propósito concluyó en fracaso porque finalmente nada volvió a ser como era en el Antiguo Rég</w:t>
      </w:r>
      <w:r w:rsidRPr="00E1257F">
        <w:rPr>
          <w:lang w:val="es-ES"/>
        </w:rPr>
        <w:t>i</w:t>
      </w:r>
      <w:r w:rsidRPr="00E1257F">
        <w:rPr>
          <w:lang w:val="es-ES"/>
        </w:rPr>
        <w:t>men.</w:t>
      </w:r>
    </w:p>
    <w:p w:rsidR="00E1257F" w:rsidRPr="00E1257F" w:rsidRDefault="00E1257F" w:rsidP="00E1257F">
      <w:pPr>
        <w:pStyle w:val="Prrafobsico"/>
        <w:rPr>
          <w:lang w:val="es-ES"/>
        </w:rPr>
      </w:pPr>
    </w:p>
    <w:p w:rsidR="007F6639" w:rsidRDefault="00E1257F" w:rsidP="00E1257F">
      <w:pPr>
        <w:pStyle w:val="Prrafobsico"/>
        <w:rPr>
          <w:lang w:val="es-ES"/>
        </w:rPr>
      </w:pPr>
      <w:r w:rsidRPr="00E1257F">
        <w:rPr>
          <w:lang w:val="es-ES"/>
        </w:rPr>
        <w:t>Las cuatro potencias vencedoras (Prusia, Rusia, Austria y Gran Bretaña), a las que se sumó la nueva Francia restaur</w:t>
      </w:r>
      <w:r w:rsidRPr="00E1257F">
        <w:rPr>
          <w:lang w:val="es-ES"/>
        </w:rPr>
        <w:t>a</w:t>
      </w:r>
      <w:r w:rsidRPr="00E1257F">
        <w:rPr>
          <w:lang w:val="es-ES"/>
        </w:rPr>
        <w:t>da, decidieron que las relaciones internacionales no podían estar regidas por el derecho de la fuerza, buscaron el equil</w:t>
      </w:r>
      <w:r w:rsidRPr="00E1257F">
        <w:rPr>
          <w:lang w:val="es-ES"/>
        </w:rPr>
        <w:t>i</w:t>
      </w:r>
      <w:r w:rsidRPr="00E1257F">
        <w:rPr>
          <w:lang w:val="es-ES"/>
        </w:rPr>
        <w:t>brio, e idearon implantar un sistema de seguridad colectivo. Este se basaba en la reunión de un congreso cada vez que se planteara un problema internacional. Para garantizar el nuevo orden europeo la asamblea de las cuatro potencias tendría derecho a intervenir en los países vecinos para re</w:t>
      </w:r>
      <w:r w:rsidRPr="00E1257F">
        <w:rPr>
          <w:lang w:val="es-ES"/>
        </w:rPr>
        <w:t>s</w:t>
      </w:r>
      <w:r w:rsidRPr="00E1257F">
        <w:rPr>
          <w:lang w:val="es-ES"/>
        </w:rPr>
        <w:t>tablecerlo cuando estuviera amenazado.</w:t>
      </w:r>
    </w:p>
    <w:p w:rsidR="00E1257F" w:rsidRDefault="00E1257F" w:rsidP="00E1257F">
      <w:pPr>
        <w:pStyle w:val="Prrafobsico"/>
        <w:rPr>
          <w:lang w:val="es-ES"/>
        </w:rPr>
      </w:pPr>
    </w:p>
    <w:p w:rsidR="007F6639" w:rsidRDefault="007F6639" w:rsidP="00F47D9D">
      <w:pPr>
        <w:pStyle w:val="Prrafobsico"/>
      </w:pPr>
    </w:p>
    <w:p w:rsidR="00E1257F" w:rsidRPr="00E1257F" w:rsidRDefault="00E1257F" w:rsidP="00E1257F">
      <w:pPr>
        <w:pStyle w:val="Prrafobsico"/>
        <w:rPr>
          <w:lang w:val="es-ES"/>
        </w:rPr>
      </w:pPr>
      <w:r w:rsidRPr="00E1257F">
        <w:rPr>
          <w:lang w:val="es-ES"/>
        </w:rPr>
        <w:t>Cuando Napoleón fue definitivamente derrotado en 1815, se reunió el Congreso de Viena que trazó el nuevo mapa de Europa. De este modo las fronteras europeas pe</w:t>
      </w:r>
      <w:r w:rsidRPr="00E1257F">
        <w:rPr>
          <w:lang w:val="es-ES"/>
        </w:rPr>
        <w:t>r</w:t>
      </w:r>
      <w:r w:rsidRPr="00E1257F">
        <w:rPr>
          <w:lang w:val="es-ES"/>
        </w:rPr>
        <w:t>manecerían inalteradas hasta la formación de Alemania e Italia en</w:t>
      </w:r>
    </w:p>
    <w:p w:rsidR="00E1257F" w:rsidRPr="00E1257F" w:rsidRDefault="00E1257F" w:rsidP="00E1257F">
      <w:pPr>
        <w:pStyle w:val="Prrafobsico"/>
        <w:rPr>
          <w:lang w:val="es-ES"/>
        </w:rPr>
      </w:pPr>
      <w:r w:rsidRPr="00E1257F">
        <w:rPr>
          <w:lang w:val="es-ES"/>
        </w:rPr>
        <w:t>1870. Debemos recordar que ese mapa fue diseñado sin tener en cuenta ni las aspiraciones liberales ni las nacion</w:t>
      </w:r>
      <w:r w:rsidRPr="00E1257F">
        <w:rPr>
          <w:lang w:val="es-ES"/>
        </w:rPr>
        <w:t>a</w:t>
      </w:r>
      <w:r w:rsidRPr="00E1257F">
        <w:rPr>
          <w:lang w:val="es-ES"/>
        </w:rPr>
        <w:t>les de los pueblos que, por entonces, empezaban a cobrar fuerza bajo el influjo de la nueva corriente de pensamiento que conocemos como Romanticismo. La actuación del Co</w:t>
      </w:r>
      <w:r w:rsidRPr="00E1257F">
        <w:rPr>
          <w:lang w:val="es-ES"/>
        </w:rPr>
        <w:t>n</w:t>
      </w:r>
      <w:r w:rsidRPr="00E1257F">
        <w:rPr>
          <w:lang w:val="es-ES"/>
        </w:rPr>
        <w:t>greso de Viena fue auténticamente contrarrevolucionaria.</w:t>
      </w:r>
    </w:p>
    <w:p w:rsidR="00E1257F" w:rsidRPr="00E1257F" w:rsidRDefault="00E1257F" w:rsidP="00E1257F">
      <w:pPr>
        <w:pStyle w:val="Prrafobsico"/>
        <w:rPr>
          <w:lang w:val="es-ES"/>
        </w:rPr>
      </w:pPr>
      <w:r w:rsidRPr="00E1257F">
        <w:rPr>
          <w:rFonts w:hint="eastAsia"/>
          <w:lang w:val="es-ES"/>
        </w:rPr>
        <w:t>●</w:t>
      </w:r>
      <w:r w:rsidRPr="00E1257F">
        <w:rPr>
          <w:rFonts w:hint="eastAsia"/>
          <w:lang w:val="es-ES"/>
        </w:rPr>
        <w:t xml:space="preserve">   Los estados alemanes formaron una confederación dirigida por Austria, en su calidad de Imperio, a la que ta</w:t>
      </w:r>
      <w:r w:rsidRPr="00E1257F">
        <w:rPr>
          <w:rFonts w:hint="eastAsia"/>
          <w:lang w:val="es-ES"/>
        </w:rPr>
        <w:t>m</w:t>
      </w:r>
      <w:r w:rsidRPr="00E1257F">
        <w:rPr>
          <w:rFonts w:hint="eastAsia"/>
          <w:lang w:val="es-ES"/>
        </w:rPr>
        <w:t>bién se le devolvieron antiguas posesiones en Italia.</w:t>
      </w:r>
    </w:p>
    <w:p w:rsidR="00E1257F" w:rsidRPr="00E1257F" w:rsidRDefault="00E1257F" w:rsidP="00E1257F">
      <w:pPr>
        <w:pStyle w:val="Prrafobsico"/>
        <w:rPr>
          <w:lang w:val="es-ES"/>
        </w:rPr>
      </w:pPr>
      <w:r w:rsidRPr="00E1257F">
        <w:rPr>
          <w:rFonts w:hint="eastAsia"/>
          <w:lang w:val="es-ES"/>
        </w:rPr>
        <w:t>●</w:t>
      </w:r>
      <w:r w:rsidRPr="00E1257F">
        <w:rPr>
          <w:rFonts w:hint="eastAsia"/>
          <w:lang w:val="es-ES"/>
        </w:rPr>
        <w:t xml:space="preserve">  El ducado de Varsovia (Polonia) desapareció repartido entre sus vecinas Prusia y Rusia.</w:t>
      </w:r>
    </w:p>
    <w:p w:rsidR="00E1257F" w:rsidRPr="00E1257F" w:rsidRDefault="00E1257F" w:rsidP="00E1257F">
      <w:pPr>
        <w:pStyle w:val="Prrafobsico"/>
        <w:rPr>
          <w:lang w:val="es-ES"/>
        </w:rPr>
      </w:pPr>
      <w:r w:rsidRPr="00E1257F">
        <w:rPr>
          <w:rFonts w:hint="eastAsia"/>
          <w:lang w:val="es-ES"/>
        </w:rPr>
        <w:t>●</w:t>
      </w:r>
      <w:r w:rsidRPr="00E1257F">
        <w:rPr>
          <w:rFonts w:hint="eastAsia"/>
          <w:lang w:val="es-ES"/>
        </w:rPr>
        <w:t xml:space="preserve">   Francia quedó rodeada por un cinturón de estados independientes (el reino de los Países Bajos, la </w:t>
      </w:r>
      <w:proofErr w:type="spellStart"/>
      <w:r w:rsidRPr="00E1257F">
        <w:rPr>
          <w:rFonts w:hint="eastAsia"/>
          <w:lang w:val="es-ES"/>
        </w:rPr>
        <w:t>Confe</w:t>
      </w:r>
      <w:proofErr w:type="spellEnd"/>
      <w:r w:rsidRPr="00E1257F">
        <w:rPr>
          <w:rFonts w:hint="eastAsia"/>
          <w:lang w:val="es-ES"/>
        </w:rPr>
        <w:t xml:space="preserve">- </w:t>
      </w:r>
      <w:proofErr w:type="spellStart"/>
      <w:r w:rsidRPr="00E1257F">
        <w:rPr>
          <w:rFonts w:hint="eastAsia"/>
          <w:lang w:val="es-ES"/>
        </w:rPr>
        <w:t>der</w:t>
      </w:r>
      <w:r w:rsidRPr="00E1257F">
        <w:rPr>
          <w:rFonts w:hint="eastAsia"/>
          <w:lang w:val="es-ES"/>
        </w:rPr>
        <w:t>a</w:t>
      </w:r>
      <w:r w:rsidRPr="00E1257F">
        <w:rPr>
          <w:rFonts w:hint="eastAsia"/>
          <w:lang w:val="es-ES"/>
        </w:rPr>
        <w:t>ción</w:t>
      </w:r>
      <w:proofErr w:type="spellEnd"/>
      <w:r w:rsidRPr="00E1257F">
        <w:rPr>
          <w:rFonts w:hint="eastAsia"/>
          <w:lang w:val="es-ES"/>
        </w:rPr>
        <w:t xml:space="preserve"> Helvética y el reino de Saboya y Piamonte) para prevenir futuros intentos expansionistas.</w:t>
      </w:r>
    </w:p>
    <w:p w:rsidR="00E1257F" w:rsidRPr="00E1257F" w:rsidRDefault="00E1257F" w:rsidP="00E1257F">
      <w:pPr>
        <w:pStyle w:val="Prrafobsico"/>
        <w:rPr>
          <w:lang w:val="es-ES"/>
        </w:rPr>
      </w:pPr>
      <w:r w:rsidRPr="00E1257F">
        <w:rPr>
          <w:lang w:val="es-ES"/>
        </w:rPr>
        <w:t>En el Congreso de Viena también se internacionalizó la navegación por los grandes ríos europeos y definitivamente se abolió el comercio de esclavos, aunque continuaría de manera ilegal durante todo el siglo XIX.</w:t>
      </w:r>
    </w:p>
    <w:p w:rsidR="00E1257F" w:rsidRDefault="00B725C7" w:rsidP="00B725C7">
      <w:pPr>
        <w:pStyle w:val="Imagenpgina"/>
        <w:framePr w:w="8038" w:h="6013" w:hRule="exact" w:wrap="notBeside" w:hAnchor="page" w:x="2747" w:y="291"/>
      </w:pPr>
      <w:r>
        <mc:AlternateContent>
          <mc:Choice Requires="wpg">
            <w:drawing>
              <wp:anchor distT="0" distB="0" distL="114300" distR="114300" simplePos="0" relativeHeight="251664384" behindDoc="1" locked="0" layoutInCell="1" allowOverlap="1" wp14:anchorId="150EF461" wp14:editId="79C1EE46">
                <wp:simplePos x="0" y="0"/>
                <wp:positionH relativeFrom="page">
                  <wp:posOffset>1776095</wp:posOffset>
                </wp:positionH>
                <wp:positionV relativeFrom="paragraph">
                  <wp:posOffset>361950</wp:posOffset>
                </wp:positionV>
                <wp:extent cx="4954270" cy="3221355"/>
                <wp:effectExtent l="0" t="0" r="17780" b="17145"/>
                <wp:wrapNone/>
                <wp:docPr id="31" name="Grupo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4270" cy="3221355"/>
                          <a:chOff x="848" y="-6977"/>
                          <a:chExt cx="10205" cy="6841"/>
                        </a:xfrm>
                      </wpg:grpSpPr>
                      <pic:pic xmlns:pic="http://schemas.openxmlformats.org/drawingml/2006/picture">
                        <pic:nvPicPr>
                          <pic:cNvPr id="288" name="Picture 5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854" y="-6943"/>
                            <a:ext cx="10181" cy="6796"/>
                          </a:xfrm>
                          <a:prstGeom prst="rect">
                            <a:avLst/>
                          </a:prstGeom>
                          <a:noFill/>
                          <a:extLst>
                            <a:ext uri="{909E8E84-426E-40DD-AFC4-6F175D3DCCD1}">
                              <a14:hiddenFill xmlns:a14="http://schemas.microsoft.com/office/drawing/2010/main">
                                <a:solidFill>
                                  <a:srgbClr val="FFFFFF"/>
                                </a:solidFill>
                              </a14:hiddenFill>
                            </a:ext>
                          </a:extLst>
                        </pic:spPr>
                      </pic:pic>
                      <wpg:grpSp>
                        <wpg:cNvPr id="289" name="Group 57"/>
                        <wpg:cNvGrpSpPr>
                          <a:grpSpLocks/>
                        </wpg:cNvGrpSpPr>
                        <wpg:grpSpPr bwMode="auto">
                          <a:xfrm>
                            <a:off x="854" y="-6971"/>
                            <a:ext cx="10193" cy="6829"/>
                            <a:chOff x="854" y="-6971"/>
                            <a:chExt cx="10193" cy="6829"/>
                          </a:xfrm>
                        </wpg:grpSpPr>
                        <wps:wsp>
                          <wps:cNvPr id="290" name="Freeform 58"/>
                          <wps:cNvSpPr>
                            <a:spLocks/>
                          </wps:cNvSpPr>
                          <wps:spPr bwMode="auto">
                            <a:xfrm>
                              <a:off x="854" y="-6971"/>
                              <a:ext cx="10193" cy="6829"/>
                            </a:xfrm>
                            <a:custGeom>
                              <a:avLst/>
                              <a:gdLst>
                                <a:gd name="T0" fmla="+- 0 854 854"/>
                                <a:gd name="T1" fmla="*/ T0 w 10193"/>
                                <a:gd name="T2" fmla="+- 0 -6971 -6971"/>
                                <a:gd name="T3" fmla="*/ -6971 h 6829"/>
                                <a:gd name="T4" fmla="+- 0 11046 854"/>
                                <a:gd name="T5" fmla="*/ T4 w 10193"/>
                                <a:gd name="T6" fmla="+- 0 -6971 -6971"/>
                                <a:gd name="T7" fmla="*/ -6971 h 6829"/>
                                <a:gd name="T8" fmla="+- 0 11046 854"/>
                                <a:gd name="T9" fmla="*/ T8 w 10193"/>
                                <a:gd name="T10" fmla="+- 0 -142 -6971"/>
                                <a:gd name="T11" fmla="*/ -142 h 6829"/>
                                <a:gd name="T12" fmla="+- 0 854 854"/>
                                <a:gd name="T13" fmla="*/ T12 w 10193"/>
                                <a:gd name="T14" fmla="+- 0 -142 -6971"/>
                                <a:gd name="T15" fmla="*/ -142 h 6829"/>
                                <a:gd name="T16" fmla="+- 0 854 854"/>
                                <a:gd name="T17" fmla="*/ T16 w 10193"/>
                                <a:gd name="T18" fmla="+- 0 -6971 -6971"/>
                                <a:gd name="T19" fmla="*/ -6971 h 6829"/>
                              </a:gdLst>
                              <a:ahLst/>
                              <a:cxnLst>
                                <a:cxn ang="0">
                                  <a:pos x="T1" y="T3"/>
                                </a:cxn>
                                <a:cxn ang="0">
                                  <a:pos x="T5" y="T7"/>
                                </a:cxn>
                                <a:cxn ang="0">
                                  <a:pos x="T9" y="T11"/>
                                </a:cxn>
                                <a:cxn ang="0">
                                  <a:pos x="T13" y="T15"/>
                                </a:cxn>
                                <a:cxn ang="0">
                                  <a:pos x="T17" y="T19"/>
                                </a:cxn>
                              </a:cxnLst>
                              <a:rect l="0" t="0" r="r" b="b"/>
                              <a:pathLst>
                                <a:path w="10193" h="6829">
                                  <a:moveTo>
                                    <a:pt x="0" y="0"/>
                                  </a:moveTo>
                                  <a:lnTo>
                                    <a:pt x="10192" y="0"/>
                                  </a:lnTo>
                                  <a:lnTo>
                                    <a:pt x="10192" y="6829"/>
                                  </a:lnTo>
                                  <a:lnTo>
                                    <a:pt x="0" y="6829"/>
                                  </a:lnTo>
                                  <a:lnTo>
                                    <a:pt x="0" y="0"/>
                                  </a:lnTo>
                                  <a:close/>
                                </a:path>
                              </a:pathLst>
                            </a:custGeom>
                            <a:noFill/>
                            <a:ln w="77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31" o:spid="_x0000_s1026" style="position:absolute;margin-left:139.85pt;margin-top:28.5pt;width:390.1pt;height:253.65pt;z-index:-251652096;mso-position-horizontal-relative:page" coordorigin="848,-6977" coordsize="10205,68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">
                <v:shape id="Picture 56" o:spid="_x0000_s1027" type="#_x0000_t75" style="position:absolute;left:854;top:-6943;width:10181;height:6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o1+fDAAAA3AAAAA8AAABkcnMvZG93bnJldi54bWxET8uKwjAU3QvzD+EOuBFNx4U41SjDgOhC&#10;8NFRXF6aa1unuSlNtO3fm4Xg8nDe82VrSvGg2hWWFXyNIhDEqdUFZwr+ktVwCsJ5ZI2lZVLQkYPl&#10;4qM3x1jbhg/0OPpMhBB2MSrIva9iKV2ak0E3shVx4K62NugDrDOpa2xCuCnlOIom0mDBoSHHin5z&#10;Sv+Pd6PgO8HzbWXSy/Y0iPbrxnaX3b1Tqv/Z/sxAeGr9W/xyb7SC8TSsDWfCEZC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KjX58MAAADcAAAADwAAAAAAAAAAAAAAAACf&#10;AgAAZHJzL2Rvd25yZXYueG1sUEsFBgAAAAAEAAQA9wAAAI8DAAAAAA==&#10;">
                  <v:imagedata r:id="rId28" o:title=""/>
                </v:shape>
                <v:group id="Group 57" o:spid="_x0000_s1028" style="position:absolute;left:854;top:-6971;width:10193;height:6829" coordorigin="854,-6971" coordsize="10193,68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shape id="Freeform 58" o:spid="_x0000_s1029" style="position:absolute;left:854;top:-6971;width:10193;height:6829;visibility:visible;mso-wrap-style:square;v-text-anchor:top" coordsize="10193,68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d3VcUA&#10;AADcAAAADwAAAGRycy9kb3ducmV2LnhtbERPy2rCQBTdF/yH4Ra6KTpRoWjqJFipKC7EZ+nyNnOb&#10;hGbuhMw0xn69sxC6PJz3LO1MJVpqXGlZwXAQgSDOrC45V3A6LvsTEM4ja6wsk4IrOUiT3sMMY20v&#10;vKf24HMRQtjFqKDwvo6ldFlBBt3A1sSB+7aNQR9gk0vd4CWEm0qOouhFGiw5NBRY06Kg7OfwaxSM&#10;2837yo53+uv8+bH52z132+XxTamnx27+CsJT5//Fd/daKxhNw/xwJhwBm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13dVxQAAANwAAAAPAAAAAAAAAAAAAAAAAJgCAABkcnMv&#10;ZG93bnJldi54bWxQSwUGAAAAAAQABAD1AAAAigMAAAAA&#10;" path="m,l10192,r,6829l,6829,,xe" filled="f" strokecolor="#231f20" strokeweight=".21556mm">
                    <v:path arrowok="t" o:connecttype="custom" o:connectlocs="0,-6971;10192,-6971;10192,-142;0,-142;0,-6971" o:connectangles="0,0,0,0,0"/>
                  </v:shape>
                </v:group>
                <w10:wrap anchorx="page"/>
              </v:group>
            </w:pict>
          </mc:Fallback>
        </mc:AlternateContent>
      </w:r>
    </w:p>
    <w:p w:rsidR="00E1257F" w:rsidRDefault="00E1257F" w:rsidP="00B725C7">
      <w:pPr>
        <w:pStyle w:val="Imagenpgina"/>
        <w:framePr w:w="8038" w:h="6013" w:hRule="exact" w:wrap="notBeside" w:hAnchor="page" w:x="2747" w:y="291"/>
      </w:pPr>
    </w:p>
    <w:p w:rsidR="00E1257F" w:rsidRDefault="00E1257F" w:rsidP="00B725C7">
      <w:pPr>
        <w:pStyle w:val="Imagenpgina"/>
        <w:framePr w:w="8038" w:h="6013" w:hRule="exact" w:wrap="notBeside" w:hAnchor="page" w:x="2747" w:y="291"/>
      </w:pPr>
    </w:p>
    <w:p w:rsidR="00E1257F" w:rsidRDefault="00E1257F" w:rsidP="00B725C7">
      <w:pPr>
        <w:pStyle w:val="Imagenpgina"/>
        <w:framePr w:w="8038" w:h="6013" w:hRule="exact" w:wrap="notBeside" w:hAnchor="page" w:x="2747" w:y="291"/>
      </w:pPr>
    </w:p>
    <w:p w:rsidR="00E1257F" w:rsidRDefault="00E1257F" w:rsidP="00B725C7">
      <w:pPr>
        <w:pStyle w:val="Imagenpgina"/>
        <w:framePr w:w="8038" w:h="6013" w:hRule="exact" w:wrap="notBeside" w:hAnchor="page" w:x="2747" w:y="291"/>
      </w:pPr>
    </w:p>
    <w:p w:rsidR="00E1257F" w:rsidRDefault="00E1257F" w:rsidP="00B725C7">
      <w:pPr>
        <w:pStyle w:val="Imagenpgina"/>
        <w:framePr w:w="8038" w:h="6013" w:hRule="exact" w:wrap="notBeside" w:hAnchor="page" w:x="2747" w:y="291"/>
      </w:pPr>
    </w:p>
    <w:p w:rsidR="00E1257F" w:rsidRDefault="00E1257F" w:rsidP="00B725C7">
      <w:pPr>
        <w:pStyle w:val="Imagenpgina"/>
        <w:framePr w:w="8038" w:h="6013" w:hRule="exact" w:wrap="notBeside" w:hAnchor="page" w:x="2747" w:y="291"/>
      </w:pPr>
    </w:p>
    <w:p w:rsidR="00E1257F" w:rsidRDefault="00E1257F" w:rsidP="00B725C7">
      <w:pPr>
        <w:pStyle w:val="Imagenpgina"/>
        <w:framePr w:w="8038" w:h="6013" w:hRule="exact" w:wrap="notBeside" w:hAnchor="page" w:x="2747" w:y="291"/>
      </w:pPr>
    </w:p>
    <w:p w:rsidR="00B725C7" w:rsidRDefault="00B725C7" w:rsidP="00B725C7">
      <w:pPr>
        <w:pStyle w:val="Imagenpgina"/>
        <w:framePr w:w="8038" w:h="6013" w:hRule="exact" w:wrap="notBeside" w:hAnchor="page" w:x="2747" w:y="291"/>
      </w:pPr>
    </w:p>
    <w:p w:rsidR="00B725C7" w:rsidRDefault="00B725C7" w:rsidP="00B725C7">
      <w:pPr>
        <w:pStyle w:val="Imagenpgina"/>
        <w:framePr w:w="8038" w:h="6013" w:hRule="exact" w:wrap="notBeside" w:hAnchor="page" w:x="2747" w:y="291"/>
      </w:pPr>
    </w:p>
    <w:p w:rsidR="00B725C7" w:rsidRDefault="00B725C7" w:rsidP="00B725C7">
      <w:pPr>
        <w:pStyle w:val="Imagenpgina"/>
        <w:framePr w:w="8038" w:h="6013" w:hRule="exact" w:wrap="notBeside" w:hAnchor="page" w:x="2747" w:y="291"/>
      </w:pPr>
    </w:p>
    <w:p w:rsidR="00B725C7" w:rsidRDefault="00B725C7" w:rsidP="00B725C7">
      <w:pPr>
        <w:pStyle w:val="Imagenpgina"/>
        <w:framePr w:w="8038" w:h="6013" w:hRule="exact" w:wrap="notBeside" w:hAnchor="page" w:x="2747" w:y="291"/>
      </w:pPr>
    </w:p>
    <w:p w:rsidR="00B725C7" w:rsidRDefault="00B725C7" w:rsidP="00B725C7">
      <w:pPr>
        <w:pStyle w:val="Imagenpgina"/>
        <w:framePr w:w="8038" w:h="6013" w:hRule="exact" w:wrap="notBeside" w:hAnchor="page" w:x="2747" w:y="291"/>
      </w:pPr>
    </w:p>
    <w:p w:rsidR="00B725C7" w:rsidRDefault="00B725C7" w:rsidP="00B725C7">
      <w:pPr>
        <w:pStyle w:val="Imagenpgina"/>
        <w:framePr w:w="8038" w:h="6013" w:hRule="exact" w:wrap="notBeside" w:hAnchor="page" w:x="2747" w:y="291"/>
      </w:pPr>
    </w:p>
    <w:p w:rsidR="00E1257F" w:rsidRDefault="00E1257F" w:rsidP="00B725C7">
      <w:pPr>
        <w:pStyle w:val="Imagenpgina"/>
        <w:framePr w:w="8038" w:h="6013" w:hRule="exact" w:wrap="notBeside" w:hAnchor="page" w:x="2747" w:y="291"/>
      </w:pPr>
      <w:r w:rsidRPr="00E1257F">
        <w:rPr>
          <w:i/>
        </w:rPr>
        <w:t>La nueva configuración de los Estados de Europa después del Congreso de Viena.</w:t>
      </w:r>
    </w:p>
    <w:p w:rsidR="00E1257F" w:rsidRPr="00E1257F" w:rsidRDefault="00E1257F" w:rsidP="00B725C7">
      <w:pPr>
        <w:pStyle w:val="Imagenpgina"/>
        <w:framePr w:w="8038" w:h="6013" w:hRule="exact" w:wrap="notBeside" w:hAnchor="page" w:x="2747" w:y="291"/>
      </w:pPr>
    </w:p>
    <w:p w:rsidR="00B725C7" w:rsidRDefault="00E1257F" w:rsidP="00E1257F">
      <w:pPr>
        <w:pStyle w:val="Prrafobsico"/>
        <w:rPr>
          <w:lang w:val="es-ES"/>
        </w:rPr>
      </w:pPr>
      <w:r w:rsidRPr="00E1257F">
        <w:rPr>
          <w:lang w:val="es-ES"/>
        </w:rPr>
        <w:t xml:space="preserve">Hubo fundamentalmente una restauración dinástica: los </w:t>
      </w:r>
    </w:p>
    <w:p w:rsidR="00E1257F" w:rsidRDefault="00E1257F" w:rsidP="00E1257F">
      <w:pPr>
        <w:pStyle w:val="Prrafobsico"/>
        <w:rPr>
          <w:lang w:val="es-ES"/>
        </w:rPr>
      </w:pPr>
      <w:r w:rsidRPr="00E1257F">
        <w:rPr>
          <w:lang w:val="es-ES"/>
        </w:rPr>
        <w:t>Borbones volvieron a Francia, a Nápo</w:t>
      </w:r>
      <w:r>
        <w:rPr>
          <w:lang w:val="es-ES"/>
        </w:rPr>
        <w:t xml:space="preserve">les y a España; </w:t>
      </w:r>
      <w:r w:rsidRPr="00E1257F">
        <w:rPr>
          <w:lang w:val="es-ES"/>
        </w:rPr>
        <w:t>los Braganza a Portugal, y los Orange a los Países Bajos.</w:t>
      </w:r>
    </w:p>
    <w:p w:rsidR="00E1257F" w:rsidRDefault="00E1257F" w:rsidP="00E1257F">
      <w:pPr>
        <w:pStyle w:val="Prrafobsico"/>
        <w:rPr>
          <w:lang w:val="es-ES"/>
        </w:rPr>
      </w:pPr>
      <w:r w:rsidRPr="00E1257F">
        <w:rPr>
          <w:lang w:val="es-ES"/>
        </w:rPr>
        <w:t>Los monarcas legítimos repuestos en sus tronos retorn</w:t>
      </w:r>
      <w:r w:rsidRPr="00E1257F">
        <w:rPr>
          <w:lang w:val="es-ES"/>
        </w:rPr>
        <w:t>a</w:t>
      </w:r>
      <w:r w:rsidRPr="00E1257F">
        <w:rPr>
          <w:lang w:val="es-ES"/>
        </w:rPr>
        <w:t>ron a muchos de los principios políticos del Antiguo Rég</w:t>
      </w:r>
      <w:r w:rsidRPr="00E1257F">
        <w:rPr>
          <w:lang w:val="es-ES"/>
        </w:rPr>
        <w:t>i</w:t>
      </w:r>
      <w:r w:rsidRPr="00E1257F">
        <w:rPr>
          <w:lang w:val="es-ES"/>
        </w:rPr>
        <w:t>men, si bien no devolvieron a la nobleza su viejo privilegio de no pagar impuestos. Tanto los reyes como los antiguos e</w:t>
      </w:r>
      <w:r w:rsidRPr="00E1257F">
        <w:rPr>
          <w:lang w:val="es-ES"/>
        </w:rPr>
        <w:t>s</w:t>
      </w:r>
      <w:r w:rsidRPr="00E1257F">
        <w:rPr>
          <w:lang w:val="es-ES"/>
        </w:rPr>
        <w:t xml:space="preserve">tamentos privilegiados vieron en la Iglesia la garantía de su existencia. Unos y otros, apoyados por la nueva corriente de pensamiento teocrático y </w:t>
      </w:r>
      <w:proofErr w:type="spellStart"/>
      <w:r w:rsidRPr="00E1257F">
        <w:rPr>
          <w:lang w:val="es-ES"/>
        </w:rPr>
        <w:t>antirracionalista</w:t>
      </w:r>
      <w:proofErr w:type="spellEnd"/>
      <w:r w:rsidRPr="00E1257F">
        <w:rPr>
          <w:lang w:val="es-ES"/>
        </w:rPr>
        <w:t xml:space="preserve"> llamada tradici</w:t>
      </w:r>
      <w:r w:rsidRPr="00E1257F">
        <w:rPr>
          <w:lang w:val="es-ES"/>
        </w:rPr>
        <w:t>o</w:t>
      </w:r>
      <w:r w:rsidRPr="00E1257F">
        <w:rPr>
          <w:lang w:val="es-ES"/>
        </w:rPr>
        <w:t>nalismo, volvieron a defender:</w:t>
      </w:r>
    </w:p>
    <w:p w:rsidR="00E1257F" w:rsidRPr="00E1257F" w:rsidRDefault="00E1257F" w:rsidP="00E1257F">
      <w:pPr>
        <w:pStyle w:val="Prrafobsico"/>
        <w:rPr>
          <w:lang w:val="es-ES"/>
        </w:rPr>
      </w:pPr>
      <w:r w:rsidRPr="00E1257F">
        <w:rPr>
          <w:rFonts w:hint="eastAsia"/>
          <w:lang w:val="es-ES"/>
        </w:rPr>
        <w:t>●</w:t>
      </w:r>
      <w:r w:rsidRPr="00E1257F">
        <w:rPr>
          <w:rFonts w:hint="eastAsia"/>
          <w:lang w:val="es-ES"/>
        </w:rPr>
        <w:t xml:space="preserve">  </w:t>
      </w:r>
      <w:proofErr w:type="gramStart"/>
      <w:r w:rsidRPr="00E1257F">
        <w:rPr>
          <w:rFonts w:hint="eastAsia"/>
          <w:lang w:val="es-ES"/>
        </w:rPr>
        <w:t>la</w:t>
      </w:r>
      <w:proofErr w:type="gramEnd"/>
      <w:r w:rsidRPr="00E1257F">
        <w:rPr>
          <w:rFonts w:hint="eastAsia"/>
          <w:lang w:val="es-ES"/>
        </w:rPr>
        <w:t xml:space="preserve"> sociedad política de origen divino;</w:t>
      </w:r>
    </w:p>
    <w:p w:rsidR="00E1257F" w:rsidRPr="00E1257F" w:rsidRDefault="00E1257F" w:rsidP="00E1257F">
      <w:pPr>
        <w:pStyle w:val="Prrafobsico"/>
        <w:rPr>
          <w:lang w:val="es-ES"/>
        </w:rPr>
      </w:pPr>
      <w:r w:rsidRPr="00E1257F">
        <w:rPr>
          <w:rFonts w:hint="eastAsia"/>
          <w:lang w:val="es-ES"/>
        </w:rPr>
        <w:t>●</w:t>
      </w:r>
      <w:r w:rsidRPr="00E1257F">
        <w:rPr>
          <w:rFonts w:hint="eastAsia"/>
          <w:lang w:val="es-ES"/>
        </w:rPr>
        <w:t xml:space="preserve">  </w:t>
      </w:r>
      <w:proofErr w:type="gramStart"/>
      <w:r w:rsidRPr="00E1257F">
        <w:rPr>
          <w:rFonts w:hint="eastAsia"/>
          <w:lang w:val="es-ES"/>
        </w:rPr>
        <w:t>el</w:t>
      </w:r>
      <w:proofErr w:type="gramEnd"/>
      <w:r w:rsidRPr="00E1257F">
        <w:rPr>
          <w:rFonts w:hint="eastAsia"/>
          <w:lang w:val="es-ES"/>
        </w:rPr>
        <w:t xml:space="preserve"> origen teocrático de los príncipes legítimos (legit</w:t>
      </w:r>
      <w:r w:rsidRPr="00E1257F">
        <w:rPr>
          <w:rFonts w:hint="eastAsia"/>
          <w:lang w:val="es-ES"/>
        </w:rPr>
        <w:t>i</w:t>
      </w:r>
      <w:r w:rsidRPr="00E1257F">
        <w:rPr>
          <w:rFonts w:hint="eastAsia"/>
          <w:lang w:val="es-ES"/>
        </w:rPr>
        <w:t>mismo), quienes lo ostentaban por delegación del Papa;</w:t>
      </w:r>
    </w:p>
    <w:p w:rsidR="00E1257F" w:rsidRPr="00E1257F" w:rsidRDefault="00E1257F" w:rsidP="00E1257F">
      <w:pPr>
        <w:pStyle w:val="Prrafobsico"/>
        <w:rPr>
          <w:lang w:val="es-ES"/>
        </w:rPr>
      </w:pPr>
      <w:r w:rsidRPr="00E1257F">
        <w:rPr>
          <w:rFonts w:hint="eastAsia"/>
          <w:lang w:val="es-ES"/>
        </w:rPr>
        <w:t>●</w:t>
      </w:r>
      <w:r w:rsidRPr="00E1257F">
        <w:rPr>
          <w:rFonts w:hint="eastAsia"/>
          <w:lang w:val="es-ES"/>
        </w:rPr>
        <w:t xml:space="preserve">  que el hombre no puede ser autor de Constituciones;</w:t>
      </w:r>
    </w:p>
    <w:p w:rsidR="00E1257F" w:rsidRPr="00E1257F" w:rsidRDefault="00E1257F" w:rsidP="00E1257F">
      <w:pPr>
        <w:pStyle w:val="Prrafobsico"/>
        <w:rPr>
          <w:lang w:val="es-ES"/>
        </w:rPr>
      </w:pPr>
      <w:r w:rsidRPr="00E1257F">
        <w:rPr>
          <w:rFonts w:hint="eastAsia"/>
          <w:lang w:val="es-ES"/>
        </w:rPr>
        <w:t>●</w:t>
      </w:r>
      <w:r w:rsidRPr="00E1257F">
        <w:rPr>
          <w:rFonts w:hint="eastAsia"/>
          <w:lang w:val="es-ES"/>
        </w:rPr>
        <w:t xml:space="preserve">  </w:t>
      </w:r>
      <w:proofErr w:type="gramStart"/>
      <w:r w:rsidRPr="00E1257F">
        <w:rPr>
          <w:rFonts w:hint="eastAsia"/>
          <w:lang w:val="es-ES"/>
        </w:rPr>
        <w:t>que</w:t>
      </w:r>
      <w:proofErr w:type="gramEnd"/>
      <w:r w:rsidRPr="00E1257F">
        <w:rPr>
          <w:rFonts w:hint="eastAsia"/>
          <w:lang w:val="es-ES"/>
        </w:rPr>
        <w:t xml:space="preserve"> la Iglesia era la única institución capaz de prese</w:t>
      </w:r>
      <w:r w:rsidRPr="00E1257F">
        <w:rPr>
          <w:rFonts w:hint="eastAsia"/>
          <w:lang w:val="es-ES"/>
        </w:rPr>
        <w:t>r</w:t>
      </w:r>
      <w:r w:rsidRPr="00E1257F">
        <w:rPr>
          <w:rFonts w:hint="eastAsia"/>
          <w:lang w:val="es-ES"/>
        </w:rPr>
        <w:t>var los valores del Antiguo Régimen.</w:t>
      </w:r>
    </w:p>
    <w:p w:rsidR="00E1257F" w:rsidRPr="00E1257F" w:rsidRDefault="00E1257F" w:rsidP="00E1257F">
      <w:pPr>
        <w:pStyle w:val="Prrafobsico"/>
        <w:rPr>
          <w:lang w:val="es-ES"/>
        </w:rPr>
      </w:pPr>
      <w:r w:rsidRPr="00E1257F">
        <w:rPr>
          <w:lang w:val="es-ES"/>
        </w:rPr>
        <w:t>A partir de los principios religiosos cristianos, el zar Al</w:t>
      </w:r>
      <w:r w:rsidRPr="00E1257F">
        <w:rPr>
          <w:lang w:val="es-ES"/>
        </w:rPr>
        <w:t>e</w:t>
      </w:r>
      <w:r w:rsidRPr="00E1257F">
        <w:rPr>
          <w:lang w:val="es-ES"/>
        </w:rPr>
        <w:t>jandro I de Rusia (ortodoxo</w:t>
      </w:r>
      <w:proofErr w:type="gramStart"/>
      <w:r w:rsidRPr="00E1257F">
        <w:rPr>
          <w:lang w:val="es-ES"/>
        </w:rPr>
        <w:t>) ,</w:t>
      </w:r>
      <w:proofErr w:type="gramEnd"/>
      <w:r w:rsidRPr="00E1257F">
        <w:rPr>
          <w:lang w:val="es-ES"/>
        </w:rPr>
        <w:t xml:space="preserve"> el rey de Prusia (protestante) y el emperador de Austria (católico) se unieron en la Santa Alianza para defender esos principios y combatir el nacion</w:t>
      </w:r>
      <w:r w:rsidRPr="00E1257F">
        <w:rPr>
          <w:lang w:val="es-ES"/>
        </w:rPr>
        <w:t>a</w:t>
      </w:r>
      <w:r w:rsidRPr="00E1257F">
        <w:rPr>
          <w:lang w:val="es-ES"/>
        </w:rPr>
        <w:t>lismo y el liberalismo. Un ejército a su servicio podría inte</w:t>
      </w:r>
      <w:r w:rsidRPr="00E1257F">
        <w:rPr>
          <w:lang w:val="es-ES"/>
        </w:rPr>
        <w:t>r</w:t>
      </w:r>
      <w:r w:rsidRPr="00E1257F">
        <w:rPr>
          <w:lang w:val="es-ES"/>
        </w:rPr>
        <w:t xml:space="preserve">venir en cualquier nación europea que no </w:t>
      </w:r>
      <w:proofErr w:type="spellStart"/>
      <w:r w:rsidRPr="00E1257F">
        <w:rPr>
          <w:lang w:val="es-ES"/>
        </w:rPr>
        <w:t>acatara</w:t>
      </w:r>
      <w:proofErr w:type="spellEnd"/>
      <w:r w:rsidRPr="00E1257F">
        <w:rPr>
          <w:lang w:val="es-ES"/>
        </w:rPr>
        <w:t xml:space="preserve"> las res</w:t>
      </w:r>
      <w:r w:rsidRPr="00E1257F">
        <w:rPr>
          <w:lang w:val="es-ES"/>
        </w:rPr>
        <w:t>o</w:t>
      </w:r>
      <w:r w:rsidRPr="00E1257F">
        <w:rPr>
          <w:lang w:val="es-ES"/>
        </w:rPr>
        <w:t>luciones salidas del Congreso de Viena; de esa manera se pretendía mantener el nuevo orden internacional. Bajo estos propósitos subyacían intereses expansionistas en la zona de los Balcanes que controlaban los turcos musulmanes.</w:t>
      </w:r>
    </w:p>
    <w:p w:rsidR="00E1257F" w:rsidRPr="00E1257F" w:rsidRDefault="00E1257F" w:rsidP="00E1257F">
      <w:pPr>
        <w:pStyle w:val="Prrafobsico"/>
        <w:rPr>
          <w:lang w:val="es-ES"/>
        </w:rPr>
      </w:pPr>
      <w:r w:rsidRPr="00E1257F">
        <w:rPr>
          <w:lang w:val="es-ES"/>
        </w:rPr>
        <w:t>Sin embargo el absolutismo no se reinstaló en todos los esta</w:t>
      </w:r>
      <w:r>
        <w:rPr>
          <w:lang w:val="es-ES"/>
        </w:rPr>
        <w:t xml:space="preserve">dos europeos. </w:t>
      </w:r>
      <w:r w:rsidRPr="00E1257F">
        <w:rPr>
          <w:lang w:val="es-ES"/>
        </w:rPr>
        <w:t>Inglaterra y los Países Bajos mantuvieron su sistema parlamentario.</w:t>
      </w:r>
    </w:p>
    <w:p w:rsidR="00E1257F" w:rsidRDefault="00E1257F" w:rsidP="00E1257F">
      <w:pPr>
        <w:pStyle w:val="Prrafobsico"/>
        <w:rPr>
          <w:lang w:val="es-ES"/>
        </w:rPr>
      </w:pPr>
      <w:r w:rsidRPr="00E1257F">
        <w:rPr>
          <w:lang w:val="es-ES"/>
        </w:rPr>
        <w:t>En Francia el nuevo rey Luis XVIII, hermano del guillotin</w:t>
      </w:r>
      <w:r w:rsidRPr="00E1257F">
        <w:rPr>
          <w:lang w:val="es-ES"/>
        </w:rPr>
        <w:t>a</w:t>
      </w:r>
      <w:r w:rsidRPr="00E1257F">
        <w:rPr>
          <w:lang w:val="es-ES"/>
        </w:rPr>
        <w:t xml:space="preserve">do Luis XVI, inauguró un régimen de Carta otorgada que </w:t>
      </w:r>
      <w:proofErr w:type="spellStart"/>
      <w:r w:rsidRPr="00E1257F">
        <w:rPr>
          <w:lang w:val="es-ES"/>
        </w:rPr>
        <w:t>a</w:t>
      </w:r>
      <w:r w:rsidRPr="00E1257F">
        <w:rPr>
          <w:lang w:val="es-ES"/>
        </w:rPr>
        <w:t>u</w:t>
      </w:r>
      <w:r w:rsidRPr="00E1257F">
        <w:rPr>
          <w:lang w:val="es-ES"/>
        </w:rPr>
        <w:t>tolimitaba</w:t>
      </w:r>
      <w:proofErr w:type="spellEnd"/>
      <w:r w:rsidRPr="00E1257F">
        <w:rPr>
          <w:lang w:val="es-ES"/>
        </w:rPr>
        <w:t xml:space="preserve">  el ejercicio de sus funciones sin renunciar a su soberanía, y reconocía los principios de libertad, igualdad y propiedad. Ello suponía un régimen intermedio entre liber</w:t>
      </w:r>
      <w:r w:rsidRPr="00E1257F">
        <w:rPr>
          <w:lang w:val="es-ES"/>
        </w:rPr>
        <w:t>a</w:t>
      </w:r>
      <w:r w:rsidRPr="00E1257F">
        <w:rPr>
          <w:lang w:val="es-ES"/>
        </w:rPr>
        <w:t>lismo y absolutismo.</w:t>
      </w:r>
    </w:p>
    <w:p w:rsidR="00E1257F" w:rsidRDefault="00E1257F" w:rsidP="00E1257F">
      <w:pPr>
        <w:pStyle w:val="Prrafobsico"/>
        <w:rPr>
          <w:lang w:val="es-ES"/>
        </w:rPr>
      </w:pPr>
      <w:r w:rsidRPr="00E1257F">
        <w:rPr>
          <w:lang w:val="es-ES"/>
        </w:rPr>
        <w:t>En virtud de lo cual, Nos, voluntariamente y por el libre ejercicio de nuestra autoridad real, hemos acordado conc</w:t>
      </w:r>
      <w:r w:rsidRPr="00E1257F">
        <w:rPr>
          <w:lang w:val="es-ES"/>
        </w:rPr>
        <w:t>e</w:t>
      </w:r>
      <w:r w:rsidRPr="00E1257F">
        <w:rPr>
          <w:lang w:val="es-ES"/>
        </w:rPr>
        <w:t>der y otorgar a nuestros súbditos para siempre esta Carta Constitucional.</w:t>
      </w:r>
    </w:p>
    <w:p w:rsidR="00E1257F" w:rsidRPr="0045249F" w:rsidRDefault="00E1257F" w:rsidP="00AF2A44">
      <w:pPr>
        <w:pStyle w:val="Imagenizquierda"/>
        <w:framePr w:wrap="notBeside"/>
      </w:pPr>
      <w:r w:rsidRPr="0045249F">
        <w:t>Art.15. El poder legislativo se ejerce conjuntamente por el rey y (...) las Cámaras. Art.16. El Rey tiene la iniciativa legal.</w:t>
      </w:r>
    </w:p>
    <w:p w:rsidR="00E1257F" w:rsidRPr="0045249F" w:rsidRDefault="00E1257F" w:rsidP="00AF2A44">
      <w:pPr>
        <w:pStyle w:val="Imagenizquierda"/>
        <w:framePr w:wrap="notBeside"/>
      </w:pPr>
      <w:r w:rsidRPr="0045249F">
        <w:t>Art.19. Las cámaras tienen la facultad de suplicar al Rey para que proponga una ley.</w:t>
      </w:r>
    </w:p>
    <w:p w:rsidR="00E1257F" w:rsidRPr="0008763B" w:rsidRDefault="00E1257F" w:rsidP="00AF2A44">
      <w:pPr>
        <w:pStyle w:val="Imagenizquierda"/>
        <w:framePr w:wrap="notBeside"/>
      </w:pPr>
      <w:r w:rsidRPr="0008763B">
        <w:t>Carta Otorgada. Francia, 1814</w:t>
      </w:r>
    </w:p>
    <w:p w:rsidR="004E7268" w:rsidRDefault="00E1257F" w:rsidP="00AF2A44">
      <w:pPr>
        <w:pStyle w:val="Prrafobsico"/>
      </w:pPr>
      <w:r w:rsidRPr="00E1257F">
        <w:t>La mayoría de los países conservaron de la etapa revol</w:t>
      </w:r>
      <w:r w:rsidRPr="00E1257F">
        <w:t>u</w:t>
      </w:r>
      <w:r w:rsidRPr="00E1257F">
        <w:t>cionaria, en mayor o menor medida, la carta constitucional, las cámaras electivas, las libertades de prensa, culto y op</w:t>
      </w:r>
      <w:r w:rsidRPr="00E1257F">
        <w:t>i</w:t>
      </w:r>
      <w:r w:rsidRPr="00E1257F">
        <w:t>nión, las transformaciones sociales y la eficaz y racionaliz</w:t>
      </w:r>
      <w:r w:rsidRPr="00E1257F">
        <w:t>a</w:t>
      </w:r>
      <w:r w:rsidRPr="00E1257F">
        <w:t>dora administración de Napoleón. Es la base sobre la que se construiría el mundo burgués</w:t>
      </w:r>
      <w:r>
        <w:t xml:space="preserve"> que estaba surgiendo.</w:t>
      </w:r>
    </w:p>
    <w:p w:rsidR="008458D5" w:rsidRDefault="008458D5" w:rsidP="008458D5">
      <w:pPr>
        <w:pStyle w:val="Nivel2"/>
      </w:pPr>
      <w:bookmarkStart w:id="13" w:name="_Toc429988936"/>
      <w:r>
        <w:t>4.2. Las revoluciones de 1820, 1830 y 1848</w:t>
      </w:r>
      <w:bookmarkEnd w:id="13"/>
    </w:p>
    <w:p w:rsidR="008458D5" w:rsidRDefault="008458D5" w:rsidP="008458D5">
      <w:pPr>
        <w:pStyle w:val="Prrafobsico"/>
        <w:rPr>
          <w:lang w:val="es-ES"/>
        </w:rPr>
      </w:pPr>
    </w:p>
    <w:p w:rsidR="008458D5" w:rsidRPr="008458D5" w:rsidRDefault="008458D5" w:rsidP="008458D5">
      <w:pPr>
        <w:rPr>
          <w:rFonts w:ascii="FranklinGothic-Book" w:hAnsi="FranklinGothic-Book" w:cs="FranklinGothic-Book"/>
          <w:color w:val="000000"/>
          <w:szCs w:val="20"/>
        </w:rPr>
      </w:pPr>
      <w:r w:rsidRPr="008458D5">
        <w:rPr>
          <w:rFonts w:ascii="FranklinGothic-Book" w:hAnsi="FranklinGothic-Book" w:cs="FranklinGothic-Book"/>
          <w:color w:val="000000"/>
          <w:szCs w:val="20"/>
        </w:rPr>
        <w:t xml:space="preserve">La Restauración no podía ser duradera porque los reyes tuvieron que </w:t>
      </w:r>
      <w:proofErr w:type="spellStart"/>
      <w:r w:rsidRPr="008458D5">
        <w:rPr>
          <w:rFonts w:ascii="FranklinGothic-Book" w:hAnsi="FranklinGothic-Book" w:cs="FranklinGothic-Book"/>
          <w:color w:val="000000"/>
          <w:szCs w:val="20"/>
        </w:rPr>
        <w:t>autolimitarse</w:t>
      </w:r>
      <w:proofErr w:type="spellEnd"/>
      <w:r w:rsidRPr="008458D5">
        <w:rPr>
          <w:rFonts w:ascii="FranklinGothic-Book" w:hAnsi="FranklinGothic-Book" w:cs="FranklinGothic-Book"/>
          <w:color w:val="000000"/>
          <w:szCs w:val="20"/>
        </w:rPr>
        <w:t xml:space="preserve"> en su soberanía y conservaron a</w:t>
      </w:r>
      <w:r w:rsidRPr="008458D5">
        <w:rPr>
          <w:rFonts w:ascii="FranklinGothic-Book" w:hAnsi="FranklinGothic-Book" w:cs="FranklinGothic-Book"/>
          <w:color w:val="000000"/>
          <w:szCs w:val="20"/>
        </w:rPr>
        <w:t>l</w:t>
      </w:r>
      <w:r w:rsidRPr="008458D5">
        <w:rPr>
          <w:rFonts w:ascii="FranklinGothic-Book" w:hAnsi="FranklinGothic-Book" w:cs="FranklinGothic-Book"/>
          <w:color w:val="000000"/>
          <w:szCs w:val="20"/>
        </w:rPr>
        <w:t>gunas de las transformaciones de la Revolución, como los impuestos universales y la igualdad ante la ley. Además, los campesinos, los comerciantes, los industriales y algunos i</w:t>
      </w:r>
      <w:r w:rsidRPr="008458D5">
        <w:rPr>
          <w:rFonts w:ascii="FranklinGothic-Book" w:hAnsi="FranklinGothic-Book" w:cs="FranklinGothic-Book"/>
          <w:color w:val="000000"/>
          <w:szCs w:val="20"/>
        </w:rPr>
        <w:t>n</w:t>
      </w:r>
      <w:r w:rsidRPr="008458D5">
        <w:rPr>
          <w:rFonts w:ascii="FranklinGothic-Book" w:hAnsi="FranklinGothic-Book" w:cs="FranklinGothic-Book"/>
          <w:color w:val="000000"/>
          <w:szCs w:val="20"/>
        </w:rPr>
        <w:t>telectuales miraron con recelo la recuperación de privilegios y se adscribieron al liberalismo político que acabó por imp</w:t>
      </w:r>
      <w:r w:rsidRPr="008458D5">
        <w:rPr>
          <w:rFonts w:ascii="FranklinGothic-Book" w:hAnsi="FranklinGothic-Book" w:cs="FranklinGothic-Book"/>
          <w:color w:val="000000"/>
          <w:szCs w:val="20"/>
        </w:rPr>
        <w:t>o</w:t>
      </w:r>
      <w:r w:rsidRPr="008458D5">
        <w:rPr>
          <w:rFonts w:ascii="FranklinGothic-Book" w:hAnsi="FranklinGothic-Book" w:cs="FranklinGothic-Book"/>
          <w:color w:val="000000"/>
          <w:szCs w:val="20"/>
        </w:rPr>
        <w:t>nerse en Francia, Bélgica, Holanda, Portugal, España, Gran Bretaña, Suiza y Dinamarca después de tres oleadas revol</w:t>
      </w:r>
      <w:r w:rsidRPr="008458D5">
        <w:rPr>
          <w:rFonts w:ascii="FranklinGothic-Book" w:hAnsi="FranklinGothic-Book" w:cs="FranklinGothic-Book"/>
          <w:color w:val="000000"/>
          <w:szCs w:val="20"/>
        </w:rPr>
        <w:t>u</w:t>
      </w:r>
      <w:r w:rsidRPr="008458D5">
        <w:rPr>
          <w:rFonts w:ascii="FranklinGothic-Book" w:hAnsi="FranklinGothic-Book" w:cs="FranklinGothic-Book"/>
          <w:color w:val="000000"/>
          <w:szCs w:val="20"/>
        </w:rPr>
        <w:t>cionarias (1820, 1830 y 1848) en las que se combinaron la aspiraciones liberales con las nacionalistas. Las dos prim</w:t>
      </w:r>
      <w:r w:rsidRPr="008458D5">
        <w:rPr>
          <w:rFonts w:ascii="FranklinGothic-Book" w:hAnsi="FranklinGothic-Book" w:cs="FranklinGothic-Book"/>
          <w:color w:val="000000"/>
          <w:szCs w:val="20"/>
        </w:rPr>
        <w:t>e</w:t>
      </w:r>
      <w:r w:rsidRPr="008458D5">
        <w:rPr>
          <w:rFonts w:ascii="FranklinGothic-Book" w:hAnsi="FranklinGothic-Book" w:cs="FranklinGothic-Book"/>
          <w:color w:val="000000"/>
          <w:szCs w:val="20"/>
        </w:rPr>
        <w:t>ras, estudiadas en este apartado, formaron parte del llam</w:t>
      </w:r>
      <w:r w:rsidRPr="008458D5">
        <w:rPr>
          <w:rFonts w:ascii="FranklinGothic-Book" w:hAnsi="FranklinGothic-Book" w:cs="FranklinGothic-Book"/>
          <w:color w:val="000000"/>
          <w:szCs w:val="20"/>
        </w:rPr>
        <w:t>a</w:t>
      </w:r>
      <w:r w:rsidRPr="008458D5">
        <w:rPr>
          <w:rFonts w:ascii="FranklinGothic-Book" w:hAnsi="FranklinGothic-Book" w:cs="FranklinGothic-Book"/>
          <w:color w:val="000000"/>
          <w:szCs w:val="20"/>
        </w:rPr>
        <w:t>do liberalismo doctrinario porque fueron fieles al pensamie</w:t>
      </w:r>
      <w:r w:rsidRPr="008458D5">
        <w:rPr>
          <w:rFonts w:ascii="FranklinGothic-Book" w:hAnsi="FranklinGothic-Book" w:cs="FranklinGothic-Book"/>
          <w:color w:val="000000"/>
          <w:szCs w:val="20"/>
        </w:rPr>
        <w:t>n</w:t>
      </w:r>
      <w:r w:rsidRPr="008458D5">
        <w:rPr>
          <w:rFonts w:ascii="FranklinGothic-Book" w:hAnsi="FranklinGothic-Book" w:cs="FranklinGothic-Book"/>
          <w:color w:val="000000"/>
          <w:szCs w:val="20"/>
        </w:rPr>
        <w:t>to político burgués tradicional.</w:t>
      </w:r>
    </w:p>
    <w:p w:rsidR="004E7268" w:rsidRDefault="008458D5" w:rsidP="008458D5">
      <w:pPr>
        <w:pStyle w:val="Nivel3"/>
      </w:pPr>
      <w:bookmarkStart w:id="14" w:name="_Toc429988937"/>
      <w:r>
        <w:t>4.2.1. Revoluciones de 1820</w:t>
      </w:r>
      <w:bookmarkEnd w:id="14"/>
      <w:r>
        <w:t xml:space="preserve"> </w:t>
      </w:r>
    </w:p>
    <w:p w:rsidR="00AF2A44" w:rsidRPr="0045249F" w:rsidRDefault="00AF2A44" w:rsidP="00AF2A44">
      <w:pPr>
        <w:pStyle w:val="Cuadroextra"/>
        <w:framePr w:h="4069" w:hRule="exact" w:wrap="around" w:x="1725" w:y="438"/>
        <w:rPr>
          <w:lang w:val="es-ES"/>
        </w:rPr>
      </w:pPr>
      <w:r w:rsidRPr="0045249F">
        <w:rPr>
          <w:lang w:val="es-ES"/>
        </w:rPr>
        <w:t>La burguesía mant</w:t>
      </w:r>
      <w:r w:rsidRPr="0045249F">
        <w:rPr>
          <w:lang w:val="es-ES"/>
        </w:rPr>
        <w:t>e</w:t>
      </w:r>
      <w:r w:rsidRPr="0045249F">
        <w:rPr>
          <w:lang w:val="es-ES"/>
        </w:rPr>
        <w:t>nía en el mundo la misión de llegar a ser el guía, el instructor (...), la cabeza del pueblo; ésta era una misión sagrada para la cual había recibido la inteligencia, la ciencia, la experie</w:t>
      </w:r>
      <w:r w:rsidRPr="0045249F">
        <w:rPr>
          <w:lang w:val="es-ES"/>
        </w:rPr>
        <w:t>n</w:t>
      </w:r>
      <w:r w:rsidRPr="0045249F">
        <w:rPr>
          <w:lang w:val="es-ES"/>
        </w:rPr>
        <w:t>cia de los tiempos pasados.</w:t>
      </w:r>
    </w:p>
    <w:p w:rsidR="00AF2A44" w:rsidRPr="0045249F" w:rsidRDefault="00AF2A44" w:rsidP="00AF2A44">
      <w:pPr>
        <w:pStyle w:val="Cuadroextra"/>
        <w:framePr w:h="4069" w:hRule="exact" w:wrap="around" w:x="1725" w:y="438"/>
        <w:rPr>
          <w:lang w:val="es-ES"/>
        </w:rPr>
      </w:pPr>
      <w:r w:rsidRPr="0045249F">
        <w:rPr>
          <w:lang w:val="es-ES"/>
        </w:rPr>
        <w:t xml:space="preserve">E. </w:t>
      </w:r>
      <w:proofErr w:type="spellStart"/>
      <w:r w:rsidRPr="0045249F">
        <w:rPr>
          <w:lang w:val="es-ES"/>
        </w:rPr>
        <w:t>Quinet</w:t>
      </w:r>
      <w:proofErr w:type="spellEnd"/>
      <w:r w:rsidRPr="0045249F">
        <w:rPr>
          <w:lang w:val="es-ES"/>
        </w:rPr>
        <w:t>, Adverte</w:t>
      </w:r>
      <w:r w:rsidRPr="0045249F">
        <w:rPr>
          <w:lang w:val="es-ES"/>
        </w:rPr>
        <w:t>n</w:t>
      </w:r>
      <w:r w:rsidRPr="0045249F">
        <w:rPr>
          <w:lang w:val="es-ES"/>
        </w:rPr>
        <w:t>cia al país, 1840.</w:t>
      </w:r>
    </w:p>
    <w:p w:rsidR="00AF2A44" w:rsidRPr="0045249F" w:rsidRDefault="00AF2A44" w:rsidP="00AF2A44">
      <w:pPr>
        <w:pStyle w:val="Cuadroextratexto"/>
        <w:framePr w:h="4069" w:hRule="exact" w:wrap="around" w:x="1725" w:y="438"/>
        <w:rPr>
          <w:lang w:val="es-ES"/>
        </w:rPr>
      </w:pPr>
    </w:p>
    <w:p w:rsidR="00AF2A44" w:rsidRPr="0045249F" w:rsidRDefault="00AF2A44" w:rsidP="00AF2A44">
      <w:pPr>
        <w:pStyle w:val="Cuadroextratexto"/>
        <w:framePr w:h="4069" w:hRule="exact" w:wrap="around" w:x="1725" w:y="438"/>
        <w:rPr>
          <w:lang w:val="es-ES"/>
        </w:rPr>
      </w:pPr>
    </w:p>
    <w:p w:rsidR="00AF2A44" w:rsidRPr="0045249F" w:rsidRDefault="00AF2A44" w:rsidP="00AF2A44">
      <w:pPr>
        <w:pStyle w:val="Cuadroextratexto"/>
        <w:framePr w:h="4069" w:hRule="exact" w:wrap="around" w:x="1725" w:y="438"/>
        <w:rPr>
          <w:lang w:val="es-ES"/>
        </w:rPr>
      </w:pPr>
    </w:p>
    <w:p w:rsidR="00AF2A44" w:rsidRPr="0045249F" w:rsidRDefault="00AF2A44" w:rsidP="00AF2A44">
      <w:pPr>
        <w:pStyle w:val="Cuadroextratexto"/>
        <w:framePr w:h="4069" w:hRule="exact" w:wrap="around" w:x="1725" w:y="438"/>
        <w:rPr>
          <w:lang w:val="es-ES"/>
        </w:rPr>
      </w:pPr>
    </w:p>
    <w:p w:rsidR="00AF2A44" w:rsidRPr="0045249F" w:rsidRDefault="00AF2A44" w:rsidP="00AF2A44">
      <w:pPr>
        <w:pStyle w:val="Cuadroextratexto"/>
        <w:framePr w:h="4069" w:hRule="exact" w:wrap="around" w:x="1725" w:y="438"/>
        <w:rPr>
          <w:lang w:val="es-ES"/>
        </w:rPr>
      </w:pPr>
    </w:p>
    <w:p w:rsidR="00AF2A44" w:rsidRPr="0045249F" w:rsidRDefault="00AF2A44" w:rsidP="00AF2A44">
      <w:pPr>
        <w:pStyle w:val="Cuadroextratexto"/>
        <w:framePr w:h="4069" w:hRule="exact" w:wrap="around" w:x="1725" w:y="438"/>
        <w:rPr>
          <w:lang w:val="es-ES"/>
        </w:rPr>
      </w:pPr>
    </w:p>
    <w:p w:rsidR="008458D5" w:rsidRPr="008458D5" w:rsidRDefault="008458D5" w:rsidP="008458D5">
      <w:pPr>
        <w:pStyle w:val="Prrafobsico"/>
        <w:rPr>
          <w:lang w:val="es-ES"/>
        </w:rPr>
      </w:pPr>
      <w:r w:rsidRPr="008458D5">
        <w:rPr>
          <w:lang w:val="es-ES"/>
        </w:rPr>
        <w:t>Los grupos sociales, preocupados por el establecimiento de la Libertad, la Constitución y la Soberanía popular, se o</w:t>
      </w:r>
      <w:r w:rsidRPr="008458D5">
        <w:rPr>
          <w:lang w:val="es-ES"/>
        </w:rPr>
        <w:t>r</w:t>
      </w:r>
      <w:r w:rsidRPr="008458D5">
        <w:rPr>
          <w:lang w:val="es-ES"/>
        </w:rPr>
        <w:t>ganizaron contra el restaurado Antiguo Régimen en socied</w:t>
      </w:r>
      <w:r w:rsidRPr="008458D5">
        <w:rPr>
          <w:lang w:val="es-ES"/>
        </w:rPr>
        <w:t>a</w:t>
      </w:r>
      <w:r w:rsidRPr="008458D5">
        <w:rPr>
          <w:lang w:val="es-ES"/>
        </w:rPr>
        <w:t>des secretas (logias masónicas, sociedades de carbonarios, la Joven Italia...). Fue una reacción de minorías entre las que destacaron los miembros liberales del ejército que intent</w:t>
      </w:r>
      <w:r w:rsidRPr="008458D5">
        <w:rPr>
          <w:lang w:val="es-ES"/>
        </w:rPr>
        <w:t>a</w:t>
      </w:r>
      <w:r w:rsidRPr="008458D5">
        <w:rPr>
          <w:lang w:val="es-ES"/>
        </w:rPr>
        <w:t>ron reimplantar el liberalismo por la fuerza de las armas (pronunciamientos) dando origen a una oleada de revoluci</w:t>
      </w:r>
      <w:r w:rsidRPr="008458D5">
        <w:rPr>
          <w:lang w:val="es-ES"/>
        </w:rPr>
        <w:t>o</w:t>
      </w:r>
      <w:r w:rsidRPr="008458D5">
        <w:rPr>
          <w:lang w:val="es-ES"/>
        </w:rPr>
        <w:t>nes en Francia, Portugal, España, Nápoles, Piamonte y R</w:t>
      </w:r>
      <w:r w:rsidRPr="008458D5">
        <w:rPr>
          <w:lang w:val="es-ES"/>
        </w:rPr>
        <w:t>u</w:t>
      </w:r>
      <w:r w:rsidRPr="008458D5">
        <w:rPr>
          <w:lang w:val="es-ES"/>
        </w:rPr>
        <w:t>sia. Todas fracasaron.</w:t>
      </w:r>
    </w:p>
    <w:p w:rsidR="008458D5" w:rsidRPr="008458D5" w:rsidRDefault="008458D5" w:rsidP="008458D5">
      <w:pPr>
        <w:pStyle w:val="Prrafobsico"/>
        <w:rPr>
          <w:lang w:val="es-ES"/>
        </w:rPr>
      </w:pPr>
      <w:r w:rsidRPr="008458D5">
        <w:rPr>
          <w:lang w:val="es-ES"/>
        </w:rPr>
        <w:t>En algunos países los monarcas absolutistas contaron con el apoyo de los ejércitos de la Santa Alianza para atajar la revolución. Tal fue el caso de Nápoles y de España, donde el ejército francés mandado por aquella (los Cien Mil Hijos de San Luis) repuso a Fernando VII como monarca absoluto en 1823. Con ello finalizó el trienio liberal al que había co</w:t>
      </w:r>
      <w:r w:rsidRPr="008458D5">
        <w:rPr>
          <w:lang w:val="es-ES"/>
        </w:rPr>
        <w:t>n</w:t>
      </w:r>
      <w:r w:rsidRPr="008458D5">
        <w:rPr>
          <w:lang w:val="es-ES"/>
        </w:rPr>
        <w:t>ducido el pronunciamiento del general Riego al mando de las tropas que, acuarteladas cerca de Sevilla, debían ser e</w:t>
      </w:r>
      <w:r w:rsidRPr="008458D5">
        <w:rPr>
          <w:lang w:val="es-ES"/>
        </w:rPr>
        <w:t>n</w:t>
      </w:r>
      <w:r w:rsidRPr="008458D5">
        <w:rPr>
          <w:lang w:val="es-ES"/>
        </w:rPr>
        <w:t>viadas a la América hispana para sofocar los brotes de ind</w:t>
      </w:r>
      <w:r w:rsidRPr="008458D5">
        <w:rPr>
          <w:lang w:val="es-ES"/>
        </w:rPr>
        <w:t>e</w:t>
      </w:r>
      <w:r w:rsidRPr="008458D5">
        <w:rPr>
          <w:lang w:val="es-ES"/>
        </w:rPr>
        <w:t>pendentismo en aquellos territorios.</w:t>
      </w:r>
    </w:p>
    <w:p w:rsidR="004E7268" w:rsidRDefault="008458D5" w:rsidP="008458D5">
      <w:pPr>
        <w:pStyle w:val="Nivel3"/>
      </w:pPr>
      <w:bookmarkStart w:id="15" w:name="_Toc429988938"/>
      <w:r>
        <w:t>4.2.2. Revoluciones de 1830</w:t>
      </w:r>
      <w:bookmarkEnd w:id="15"/>
    </w:p>
    <w:p w:rsidR="0045249F" w:rsidRPr="0045249F" w:rsidRDefault="0045249F" w:rsidP="0045249F">
      <w:pPr>
        <w:pStyle w:val="Prrafobsico"/>
        <w:rPr>
          <w:lang w:val="es-ES"/>
        </w:rPr>
      </w:pPr>
      <w:r w:rsidRPr="0045249F">
        <w:rPr>
          <w:lang w:val="es-ES"/>
        </w:rPr>
        <w:t>La nueva oleada de revoluciones de 1830  tuvo varias novedades en comparación con las de 1820.  En primer l</w:t>
      </w:r>
      <w:r w:rsidRPr="0045249F">
        <w:rPr>
          <w:lang w:val="es-ES"/>
        </w:rPr>
        <w:t>u</w:t>
      </w:r>
      <w:r w:rsidRPr="0045249F">
        <w:rPr>
          <w:lang w:val="es-ES"/>
        </w:rPr>
        <w:t>gar, empezaron a participar decididamente las fuerzas pop</w:t>
      </w:r>
      <w:r w:rsidRPr="0045249F">
        <w:rPr>
          <w:lang w:val="es-ES"/>
        </w:rPr>
        <w:t>u</w:t>
      </w:r>
      <w:r w:rsidRPr="0045249F">
        <w:rPr>
          <w:lang w:val="es-ES"/>
        </w:rPr>
        <w:t>lares que buscaban ampliar el censo electoral y tener repr</w:t>
      </w:r>
      <w:r w:rsidRPr="0045249F">
        <w:rPr>
          <w:lang w:val="es-ES"/>
        </w:rPr>
        <w:t>e</w:t>
      </w:r>
      <w:r w:rsidRPr="0045249F">
        <w:rPr>
          <w:lang w:val="es-ES"/>
        </w:rPr>
        <w:t>sentación en el Parlamento. En segundo, cobró cuerpo el componente nacionalista; y, finalmente, se empezaron a o</w:t>
      </w:r>
      <w:r w:rsidRPr="0045249F">
        <w:rPr>
          <w:lang w:val="es-ES"/>
        </w:rPr>
        <w:t>r</w:t>
      </w:r>
      <w:r w:rsidRPr="0045249F">
        <w:rPr>
          <w:lang w:val="es-ES"/>
        </w:rPr>
        <w:t>ganizar con firmeza los primeros partidos políticos burgu</w:t>
      </w:r>
      <w:r w:rsidRPr="0045249F">
        <w:rPr>
          <w:lang w:val="es-ES"/>
        </w:rPr>
        <w:t>e</w:t>
      </w:r>
      <w:r w:rsidRPr="0045249F">
        <w:rPr>
          <w:lang w:val="es-ES"/>
        </w:rPr>
        <w:t>ses: los progresistas y los conservadores.</w:t>
      </w:r>
    </w:p>
    <w:p w:rsidR="0045249F" w:rsidRDefault="0045249F" w:rsidP="0045249F">
      <w:pPr>
        <w:pStyle w:val="Prrafobsico"/>
        <w:rPr>
          <w:lang w:val="es-ES"/>
        </w:rPr>
      </w:pPr>
      <w:r w:rsidRPr="0045249F">
        <w:rPr>
          <w:lang w:val="es-ES"/>
        </w:rPr>
        <w:t>En Francia, Carlos X, hermano de Luis XVIII, asumió el poder en 1824 y emprendió algunas reformas de corte co</w:t>
      </w:r>
      <w:r w:rsidRPr="0045249F">
        <w:rPr>
          <w:lang w:val="es-ES"/>
        </w:rPr>
        <w:t>n</w:t>
      </w:r>
      <w:r w:rsidRPr="0045249F">
        <w:rPr>
          <w:lang w:val="es-ES"/>
        </w:rPr>
        <w:t>servador. En 1830 suspendió la libertad de prensa, disolvió la Cámara de los diputados y restringió el derecho a voto a los grandes propietarios; lo que motivó que en las Tres jo</w:t>
      </w:r>
      <w:r w:rsidRPr="0045249F">
        <w:rPr>
          <w:lang w:val="es-ES"/>
        </w:rPr>
        <w:t>r</w:t>
      </w:r>
      <w:r w:rsidRPr="0045249F">
        <w:rPr>
          <w:lang w:val="es-ES"/>
        </w:rPr>
        <w:t>nadas gloriosas de julio la burguesía, los estudiantes y los obreros, unidos por el odio a un rey autocrático, levantaran barricadas con la bandera republicana.</w:t>
      </w:r>
    </w:p>
    <w:p w:rsidR="0045249F" w:rsidRDefault="0045249F" w:rsidP="0045249F">
      <w:pPr>
        <w:pStyle w:val="Prrafobsico"/>
        <w:rPr>
          <w:lang w:val="es-ES"/>
        </w:rPr>
      </w:pPr>
      <w:r w:rsidRPr="0045249F">
        <w:rPr>
          <w:lang w:val="es-ES"/>
        </w:rPr>
        <w:t>El rey francés huyó a Inglaterra. Pero como la mayoría de los parlamentarios recordaba el Terror de los días de la I R</w:t>
      </w:r>
      <w:r w:rsidRPr="0045249F">
        <w:rPr>
          <w:lang w:val="es-ES"/>
        </w:rPr>
        <w:t>e</w:t>
      </w:r>
      <w:r w:rsidRPr="0045249F">
        <w:rPr>
          <w:lang w:val="es-ES"/>
        </w:rPr>
        <w:t>pública, prefirieron restaurar una monarquía liberal doctrin</w:t>
      </w:r>
      <w:r w:rsidRPr="0045249F">
        <w:rPr>
          <w:lang w:val="es-ES"/>
        </w:rPr>
        <w:t>a</w:t>
      </w:r>
      <w:r w:rsidRPr="0045249F">
        <w:rPr>
          <w:lang w:val="es-ES"/>
        </w:rPr>
        <w:t xml:space="preserve">ria en la figura de Luis Felipe de </w:t>
      </w:r>
      <w:proofErr w:type="spellStart"/>
      <w:r w:rsidRPr="0045249F">
        <w:rPr>
          <w:lang w:val="es-ES"/>
        </w:rPr>
        <w:t>Orléans</w:t>
      </w:r>
      <w:proofErr w:type="spellEnd"/>
      <w:r w:rsidRPr="0045249F">
        <w:rPr>
          <w:lang w:val="es-ES"/>
        </w:rPr>
        <w:t xml:space="preserve"> quien juró ser rey por voluntad de la nación representada en el Parlamento y gobernar con la colaboración de una minoría de notables de los que quedó eliminado el “pueblo menudo”. Los obreros en Francia constaban que sus objetivos de lucha eran tota</w:t>
      </w:r>
      <w:r w:rsidRPr="0045249F">
        <w:rPr>
          <w:lang w:val="es-ES"/>
        </w:rPr>
        <w:t>l</w:t>
      </w:r>
      <w:r w:rsidRPr="0045249F">
        <w:rPr>
          <w:lang w:val="es-ES"/>
        </w:rPr>
        <w:t>mente opuestos a los de la burguesía</w:t>
      </w:r>
      <w:r>
        <w:rPr>
          <w:lang w:val="es-ES"/>
        </w:rPr>
        <w:t>.</w:t>
      </w:r>
    </w:p>
    <w:p w:rsidR="0045249F" w:rsidRPr="0045249F" w:rsidRDefault="0045249F" w:rsidP="0045249F">
      <w:pPr>
        <w:pStyle w:val="Prrafobsico"/>
        <w:rPr>
          <w:lang w:val="es-ES"/>
        </w:rPr>
      </w:pPr>
      <w:r w:rsidRPr="0045249F">
        <w:rPr>
          <w:lang w:val="es-ES"/>
        </w:rPr>
        <w:t>El resto de las monarquías europeas contemplaron con horror al nuevo rey burgués  quien, por su parte, emprendió la defensa de las revoluciones liberales y nacionales de Bé</w:t>
      </w:r>
      <w:r w:rsidRPr="0045249F">
        <w:rPr>
          <w:lang w:val="es-ES"/>
        </w:rPr>
        <w:t>l</w:t>
      </w:r>
      <w:r w:rsidRPr="0045249F">
        <w:rPr>
          <w:lang w:val="es-ES"/>
        </w:rPr>
        <w:t>gica (que en 1830 se separó de Holanda y adoptó la mona</w:t>
      </w:r>
      <w:r w:rsidRPr="0045249F">
        <w:rPr>
          <w:lang w:val="es-ES"/>
        </w:rPr>
        <w:t>r</w:t>
      </w:r>
      <w:r w:rsidRPr="0045249F">
        <w:rPr>
          <w:lang w:val="es-ES"/>
        </w:rPr>
        <w:t>quía constitucional) y de la Lombardía italiana donde el m</w:t>
      </w:r>
      <w:r w:rsidRPr="0045249F">
        <w:rPr>
          <w:lang w:val="es-ES"/>
        </w:rPr>
        <w:t>o</w:t>
      </w:r>
      <w:r w:rsidRPr="0045249F">
        <w:rPr>
          <w:lang w:val="es-ES"/>
        </w:rPr>
        <w:t>vimiento fracasó, igual que ocurrió en Polonia.</w:t>
      </w:r>
    </w:p>
    <w:p w:rsidR="0045249F" w:rsidRPr="0045249F" w:rsidRDefault="0045249F" w:rsidP="0045249F">
      <w:pPr>
        <w:pStyle w:val="Prrafobsico"/>
        <w:rPr>
          <w:lang w:val="es-ES"/>
        </w:rPr>
      </w:pPr>
      <w:r w:rsidRPr="0045249F">
        <w:rPr>
          <w:lang w:val="es-ES"/>
        </w:rPr>
        <w:t>El liberalismo moderado también triunfó en España a la muerte de Fernando VII en 1833.</w:t>
      </w:r>
    </w:p>
    <w:p w:rsidR="0045249F" w:rsidRPr="0045249F" w:rsidRDefault="0045249F" w:rsidP="0045249F">
      <w:pPr>
        <w:pStyle w:val="Cuadroextra"/>
        <w:framePr w:h="3300" w:hRule="exact" w:wrap="around" w:x="1508" w:y="1043"/>
        <w:rPr>
          <w:lang w:val="es-ES"/>
        </w:rPr>
      </w:pPr>
      <w:r w:rsidRPr="0045249F">
        <w:rPr>
          <w:lang w:val="es-ES"/>
        </w:rPr>
        <w:t>Carlos X, para inte</w:t>
      </w:r>
      <w:r w:rsidRPr="0045249F">
        <w:rPr>
          <w:lang w:val="es-ES"/>
        </w:rPr>
        <w:t>n</w:t>
      </w:r>
      <w:r w:rsidRPr="0045249F">
        <w:rPr>
          <w:lang w:val="es-ES"/>
        </w:rPr>
        <w:t>sificar la formación de la conciencia n</w:t>
      </w:r>
      <w:r w:rsidRPr="0045249F">
        <w:rPr>
          <w:lang w:val="es-ES"/>
        </w:rPr>
        <w:t>a</w:t>
      </w:r>
      <w:r w:rsidRPr="0045249F">
        <w:rPr>
          <w:lang w:val="es-ES"/>
        </w:rPr>
        <w:t>cional entre los fra</w:t>
      </w:r>
      <w:r w:rsidRPr="0045249F">
        <w:rPr>
          <w:lang w:val="es-ES"/>
        </w:rPr>
        <w:t>n</w:t>
      </w:r>
      <w:r w:rsidRPr="0045249F">
        <w:rPr>
          <w:lang w:val="es-ES"/>
        </w:rPr>
        <w:t>ceses, impulsó la aventura colonial en Argelia, de cuyas primeras dificultades es un ejemplo el na</w:t>
      </w:r>
      <w:r w:rsidRPr="0045249F">
        <w:rPr>
          <w:lang w:val="es-ES"/>
        </w:rPr>
        <w:t>u</w:t>
      </w:r>
      <w:r w:rsidRPr="0045249F">
        <w:rPr>
          <w:lang w:val="es-ES"/>
        </w:rPr>
        <w:t>fragio del Medusa.</w:t>
      </w:r>
    </w:p>
    <w:p w:rsidR="0045249F" w:rsidRPr="0045249F" w:rsidRDefault="0045249F" w:rsidP="0045249F">
      <w:pPr>
        <w:pStyle w:val="Cuadroextratexto"/>
        <w:framePr w:h="3300" w:hRule="exact" w:wrap="around" w:x="1508" w:y="1043"/>
        <w:rPr>
          <w:lang w:val="es-ES"/>
        </w:rPr>
      </w:pPr>
    </w:p>
    <w:p w:rsidR="0045249F" w:rsidRPr="0045249F" w:rsidRDefault="0045249F" w:rsidP="0045249F">
      <w:pPr>
        <w:pStyle w:val="Cuadroextratexto"/>
        <w:framePr w:h="3300" w:hRule="exact" w:wrap="around" w:x="1508" w:y="1043"/>
        <w:rPr>
          <w:lang w:val="es-ES"/>
        </w:rPr>
      </w:pPr>
    </w:p>
    <w:p w:rsidR="0045249F" w:rsidRPr="0045249F" w:rsidRDefault="0045249F" w:rsidP="0045249F">
      <w:pPr>
        <w:pStyle w:val="Cuadroextratexto"/>
        <w:framePr w:h="3300" w:hRule="exact" w:wrap="around" w:x="1508" w:y="1043"/>
        <w:rPr>
          <w:lang w:val="es-ES"/>
        </w:rPr>
      </w:pPr>
    </w:p>
    <w:p w:rsidR="0045249F" w:rsidRPr="0045249F" w:rsidRDefault="0045249F" w:rsidP="0045249F">
      <w:pPr>
        <w:pStyle w:val="Cuadroextratexto"/>
        <w:framePr w:h="3300" w:hRule="exact" w:wrap="around" w:x="1508" w:y="1043"/>
        <w:rPr>
          <w:lang w:val="es-ES"/>
        </w:rPr>
      </w:pPr>
    </w:p>
    <w:p w:rsidR="0045249F" w:rsidRPr="0045249F" w:rsidRDefault="0045249F" w:rsidP="0045249F">
      <w:pPr>
        <w:pStyle w:val="Cuadroextratexto"/>
        <w:framePr w:h="3300" w:hRule="exact" w:wrap="around" w:x="1508" w:y="1043"/>
        <w:rPr>
          <w:lang w:val="es-ES"/>
        </w:rPr>
      </w:pPr>
    </w:p>
    <w:p w:rsidR="0045249F" w:rsidRPr="0045249F" w:rsidRDefault="0045249F" w:rsidP="0045249F">
      <w:pPr>
        <w:pStyle w:val="Cuadroextratexto"/>
        <w:framePr w:h="3300" w:hRule="exact" w:wrap="around" w:x="1508" w:y="1043"/>
        <w:rPr>
          <w:lang w:val="es-ES"/>
        </w:rPr>
      </w:pPr>
    </w:p>
    <w:p w:rsidR="0045249F" w:rsidRPr="0045249F" w:rsidRDefault="0045249F" w:rsidP="0045249F">
      <w:pPr>
        <w:pStyle w:val="Cuadroextratexto"/>
        <w:framePr w:h="3300" w:hRule="exact" w:wrap="around" w:x="1508" w:y="1043"/>
        <w:rPr>
          <w:lang w:val="es-ES"/>
        </w:rPr>
      </w:pPr>
    </w:p>
    <w:p w:rsidR="0045249F" w:rsidRPr="0045249F" w:rsidRDefault="0045249F" w:rsidP="0045249F">
      <w:pPr>
        <w:pStyle w:val="Cuadroextratexto"/>
        <w:framePr w:h="3300" w:hRule="exact" w:wrap="around" w:x="1508" w:y="1043"/>
        <w:rPr>
          <w:lang w:val="es-ES"/>
        </w:rPr>
      </w:pPr>
    </w:p>
    <w:p w:rsidR="0045249F" w:rsidRPr="0045249F" w:rsidRDefault="0045249F" w:rsidP="0045249F">
      <w:pPr>
        <w:pStyle w:val="Cuadroextratexto"/>
        <w:framePr w:h="3300" w:hRule="exact" w:wrap="around" w:x="1508" w:y="1043"/>
        <w:rPr>
          <w:lang w:val="es-ES"/>
        </w:rPr>
      </w:pPr>
    </w:p>
    <w:p w:rsidR="0045249F" w:rsidRPr="0045249F" w:rsidRDefault="0045249F" w:rsidP="0045249F">
      <w:pPr>
        <w:pStyle w:val="Cuadroextratexto"/>
        <w:framePr w:h="3300" w:hRule="exact" w:wrap="around" w:x="1508" w:y="1043"/>
        <w:rPr>
          <w:lang w:val="es-ES"/>
        </w:rPr>
      </w:pPr>
    </w:p>
    <w:p w:rsidR="0045249F" w:rsidRPr="0045249F" w:rsidRDefault="0045249F" w:rsidP="0045249F">
      <w:pPr>
        <w:pStyle w:val="Cuadroextratexto"/>
        <w:framePr w:h="3300" w:hRule="exact" w:wrap="around" w:x="1508" w:y="1043"/>
        <w:rPr>
          <w:lang w:val="es-ES"/>
        </w:rPr>
      </w:pPr>
    </w:p>
    <w:p w:rsidR="0045249F" w:rsidRPr="0045249F" w:rsidRDefault="0045249F" w:rsidP="0045249F">
      <w:pPr>
        <w:pStyle w:val="Cuadroextratexto"/>
        <w:framePr w:h="3300" w:hRule="exact" w:wrap="around" w:x="1508" w:y="1043"/>
        <w:rPr>
          <w:lang w:val="es-ES"/>
        </w:rPr>
      </w:pPr>
    </w:p>
    <w:p w:rsidR="0045249F" w:rsidRPr="0045249F" w:rsidRDefault="0045249F" w:rsidP="0045249F">
      <w:pPr>
        <w:pStyle w:val="Cuadroextratexto"/>
        <w:framePr w:h="3300" w:hRule="exact" w:wrap="around" w:x="1508" w:y="1043"/>
        <w:rPr>
          <w:lang w:val="es-ES"/>
        </w:rPr>
      </w:pPr>
    </w:p>
    <w:p w:rsidR="0045249F" w:rsidRPr="0045249F" w:rsidRDefault="0045249F" w:rsidP="0045249F">
      <w:pPr>
        <w:pStyle w:val="Cuadroextratexto"/>
        <w:framePr w:h="3300" w:hRule="exact" w:wrap="around" w:x="1508" w:y="1043"/>
        <w:rPr>
          <w:lang w:val="es-ES"/>
        </w:rPr>
      </w:pPr>
    </w:p>
    <w:p w:rsidR="0045249F" w:rsidRDefault="0045249F" w:rsidP="0045249F">
      <w:pPr>
        <w:pStyle w:val="Prrafobsico"/>
        <w:rPr>
          <w:lang w:val="es-ES"/>
        </w:rPr>
      </w:pPr>
      <w:r w:rsidRPr="0045249F">
        <w:rPr>
          <w:lang w:val="es-ES"/>
        </w:rPr>
        <w:t>Las crisis económica y financiera desencadenadas en 1847 en Francia obligaron a Luis Felipe a tomar actitudes más conservadoras que explican el nuevo estallido revol</w:t>
      </w:r>
      <w:r w:rsidRPr="0045249F">
        <w:rPr>
          <w:lang w:val="es-ES"/>
        </w:rPr>
        <w:t>u</w:t>
      </w:r>
      <w:r w:rsidRPr="0045249F">
        <w:rPr>
          <w:lang w:val="es-ES"/>
        </w:rPr>
        <w:t>cionario del año 1848.</w:t>
      </w:r>
    </w:p>
    <w:p w:rsidR="0045249F" w:rsidRDefault="00B725C7" w:rsidP="0045249F">
      <w:pPr>
        <w:pStyle w:val="Imagenpgina"/>
        <w:framePr w:w="6213" w:h="5510" w:hRule="exact" w:wrap="notBeside" w:hAnchor="page" w:x="4271" w:y="207"/>
      </w:pPr>
      <w:r>
        <mc:AlternateContent>
          <mc:Choice Requires="wpg">
            <w:drawing>
              <wp:anchor distT="0" distB="0" distL="114300" distR="114300" simplePos="0" relativeHeight="251665408" behindDoc="1" locked="0" layoutInCell="1" allowOverlap="1" wp14:anchorId="1FDEE6BF" wp14:editId="4546F5D8">
                <wp:simplePos x="0" y="0"/>
                <wp:positionH relativeFrom="page">
                  <wp:posOffset>2701290</wp:posOffset>
                </wp:positionH>
                <wp:positionV relativeFrom="paragraph">
                  <wp:posOffset>112395</wp:posOffset>
                </wp:positionV>
                <wp:extent cx="3954780" cy="2604770"/>
                <wp:effectExtent l="0" t="0" r="7620" b="5080"/>
                <wp:wrapNone/>
                <wp:docPr id="291" name="Grupo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54780" cy="2604770"/>
                          <a:chOff x="844" y="100"/>
                          <a:chExt cx="5110" cy="3473"/>
                        </a:xfrm>
                      </wpg:grpSpPr>
                      <wpg:grpSp>
                        <wpg:cNvPr id="292" name="Group 56"/>
                        <wpg:cNvGrpSpPr>
                          <a:grpSpLocks/>
                        </wpg:cNvGrpSpPr>
                        <wpg:grpSpPr bwMode="auto">
                          <a:xfrm>
                            <a:off x="854" y="110"/>
                            <a:ext cx="5090" cy="3453"/>
                            <a:chOff x="854" y="110"/>
                            <a:chExt cx="5090" cy="3453"/>
                          </a:xfrm>
                        </wpg:grpSpPr>
                        <wps:wsp>
                          <wps:cNvPr id="293" name="Freeform 57"/>
                          <wps:cNvSpPr>
                            <a:spLocks/>
                          </wps:cNvSpPr>
                          <wps:spPr bwMode="auto">
                            <a:xfrm>
                              <a:off x="854" y="110"/>
                              <a:ext cx="5090" cy="3453"/>
                            </a:xfrm>
                            <a:custGeom>
                              <a:avLst/>
                              <a:gdLst>
                                <a:gd name="T0" fmla="+- 0 854 854"/>
                                <a:gd name="T1" fmla="*/ T0 w 5090"/>
                                <a:gd name="T2" fmla="+- 0 3563 110"/>
                                <a:gd name="T3" fmla="*/ 3563 h 3453"/>
                                <a:gd name="T4" fmla="+- 0 5944 854"/>
                                <a:gd name="T5" fmla="*/ T4 w 5090"/>
                                <a:gd name="T6" fmla="+- 0 3563 110"/>
                                <a:gd name="T7" fmla="*/ 3563 h 3453"/>
                                <a:gd name="T8" fmla="+- 0 5944 854"/>
                                <a:gd name="T9" fmla="*/ T8 w 5090"/>
                                <a:gd name="T10" fmla="+- 0 110 110"/>
                                <a:gd name="T11" fmla="*/ 110 h 3453"/>
                                <a:gd name="T12" fmla="+- 0 854 854"/>
                                <a:gd name="T13" fmla="*/ T12 w 5090"/>
                                <a:gd name="T14" fmla="+- 0 110 110"/>
                                <a:gd name="T15" fmla="*/ 110 h 3453"/>
                                <a:gd name="T16" fmla="+- 0 854 854"/>
                                <a:gd name="T17" fmla="*/ T16 w 5090"/>
                                <a:gd name="T18" fmla="+- 0 3563 110"/>
                                <a:gd name="T19" fmla="*/ 3563 h 3453"/>
                              </a:gdLst>
                              <a:ahLst/>
                              <a:cxnLst>
                                <a:cxn ang="0">
                                  <a:pos x="T1" y="T3"/>
                                </a:cxn>
                                <a:cxn ang="0">
                                  <a:pos x="T5" y="T7"/>
                                </a:cxn>
                                <a:cxn ang="0">
                                  <a:pos x="T9" y="T11"/>
                                </a:cxn>
                                <a:cxn ang="0">
                                  <a:pos x="T13" y="T15"/>
                                </a:cxn>
                                <a:cxn ang="0">
                                  <a:pos x="T17" y="T19"/>
                                </a:cxn>
                              </a:cxnLst>
                              <a:rect l="0" t="0" r="r" b="b"/>
                              <a:pathLst>
                                <a:path w="5090" h="3453">
                                  <a:moveTo>
                                    <a:pt x="0" y="3453"/>
                                  </a:moveTo>
                                  <a:lnTo>
                                    <a:pt x="5090" y="3453"/>
                                  </a:lnTo>
                                  <a:lnTo>
                                    <a:pt x="5090" y="0"/>
                                  </a:lnTo>
                                  <a:lnTo>
                                    <a:pt x="0" y="0"/>
                                  </a:lnTo>
                                  <a:lnTo>
                                    <a:pt x="0" y="3453"/>
                                  </a:lnTo>
                                </a:path>
                              </a:pathLst>
                            </a:custGeom>
                            <a:solidFill>
                              <a:srgbClr val="E6E7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4" name="Picture 5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860" y="124"/>
                              <a:ext cx="5072" cy="3427"/>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95" name="Group 59"/>
                        <wpg:cNvGrpSpPr>
                          <a:grpSpLocks/>
                        </wpg:cNvGrpSpPr>
                        <wpg:grpSpPr bwMode="auto">
                          <a:xfrm>
                            <a:off x="854" y="110"/>
                            <a:ext cx="5090" cy="3453"/>
                            <a:chOff x="854" y="110"/>
                            <a:chExt cx="5090" cy="3453"/>
                          </a:xfrm>
                        </wpg:grpSpPr>
                        <wps:wsp>
                          <wps:cNvPr id="296" name="Freeform 60"/>
                          <wps:cNvSpPr>
                            <a:spLocks/>
                          </wps:cNvSpPr>
                          <wps:spPr bwMode="auto">
                            <a:xfrm>
                              <a:off x="854" y="110"/>
                              <a:ext cx="5090" cy="3453"/>
                            </a:xfrm>
                            <a:custGeom>
                              <a:avLst/>
                              <a:gdLst>
                                <a:gd name="T0" fmla="+- 0 854 854"/>
                                <a:gd name="T1" fmla="*/ T0 w 5090"/>
                                <a:gd name="T2" fmla="+- 0 110 110"/>
                                <a:gd name="T3" fmla="*/ 110 h 3453"/>
                                <a:gd name="T4" fmla="+- 0 5944 854"/>
                                <a:gd name="T5" fmla="*/ T4 w 5090"/>
                                <a:gd name="T6" fmla="+- 0 110 110"/>
                                <a:gd name="T7" fmla="*/ 110 h 3453"/>
                                <a:gd name="T8" fmla="+- 0 5944 854"/>
                                <a:gd name="T9" fmla="*/ T8 w 5090"/>
                                <a:gd name="T10" fmla="+- 0 3563 110"/>
                                <a:gd name="T11" fmla="*/ 3563 h 3453"/>
                                <a:gd name="T12" fmla="+- 0 854 854"/>
                                <a:gd name="T13" fmla="*/ T12 w 5090"/>
                                <a:gd name="T14" fmla="+- 0 3563 110"/>
                                <a:gd name="T15" fmla="*/ 3563 h 3453"/>
                                <a:gd name="T16" fmla="+- 0 854 854"/>
                                <a:gd name="T17" fmla="*/ T16 w 5090"/>
                                <a:gd name="T18" fmla="+- 0 110 110"/>
                                <a:gd name="T19" fmla="*/ 110 h 3453"/>
                              </a:gdLst>
                              <a:ahLst/>
                              <a:cxnLst>
                                <a:cxn ang="0">
                                  <a:pos x="T1" y="T3"/>
                                </a:cxn>
                                <a:cxn ang="0">
                                  <a:pos x="T5" y="T7"/>
                                </a:cxn>
                                <a:cxn ang="0">
                                  <a:pos x="T9" y="T11"/>
                                </a:cxn>
                                <a:cxn ang="0">
                                  <a:pos x="T13" y="T15"/>
                                </a:cxn>
                                <a:cxn ang="0">
                                  <a:pos x="T17" y="T19"/>
                                </a:cxn>
                              </a:cxnLst>
                              <a:rect l="0" t="0" r="r" b="b"/>
                              <a:pathLst>
                                <a:path w="5090" h="3453">
                                  <a:moveTo>
                                    <a:pt x="0" y="0"/>
                                  </a:moveTo>
                                  <a:lnTo>
                                    <a:pt x="5090" y="0"/>
                                  </a:lnTo>
                                  <a:lnTo>
                                    <a:pt x="5090" y="3453"/>
                                  </a:lnTo>
                                  <a:lnTo>
                                    <a:pt x="0" y="3453"/>
                                  </a:lnTo>
                                  <a:lnTo>
                                    <a:pt x="0" y="0"/>
                                  </a:lnTo>
                                  <a:close/>
                                </a:path>
                              </a:pathLst>
                            </a:custGeom>
                            <a:noFill/>
                            <a:ln w="77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291" o:spid="_x0000_s1026" style="position:absolute;margin-left:212.7pt;margin-top:8.85pt;width:311.4pt;height:205.1pt;z-index:-251651072;mso-position-horizontal-relative:page" coordorigin="844,100" coordsize="5110,3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">
                <v:group id="Group 56" o:spid="_x0000_s1027" style="position:absolute;left:854;top:110;width:5090;height:3453" coordorigin="854,110" coordsize="5090,34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 id="Freeform 57" o:spid="_x0000_s1028" style="position:absolute;left:854;top:110;width:5090;height:3453;visibility:visible;mso-wrap-style:square;v-text-anchor:top" coordsize="5090,3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lRUMYA&#10;AADcAAAADwAAAGRycy9kb3ducmV2LnhtbESPQWvCQBSE7wX/w/KE3uqmtliNriItLULxYBT0+Mg+&#10;k9Ds23R3jdFf7xaEHoeZ+YaZLTpTi5acrywreB4kIIhzqysuFOy2n09jED4ga6wtk4ILeVjMew8z&#10;TLU984baLBQiQtinqKAMoUml9HlJBv3ANsTRO1pnMETpCqkdniPc1HKYJCNpsOK4UGJD7yXlP9nJ&#10;KPh9m2yWa/6+YvZ68l+H7sO1+61Sj/1uOQURqAv/4Xt7pRUMJy/wdyYe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lRUMYAAADcAAAADwAAAAAAAAAAAAAAAACYAgAAZHJz&#10;L2Rvd25yZXYueG1sUEsFBgAAAAAEAAQA9QAAAIsDAAAAAA==&#10;" path="m,3453r5090,l5090,,,,,3453e" fillcolor="#e6e7e8" stroked="f">
                    <v:path arrowok="t" o:connecttype="custom" o:connectlocs="0,3563;5090,3563;5090,110;0,110;0,3563" o:connectangles="0,0,0,0,0"/>
                  </v:shape>
                  <v:shape id="Picture 58" o:spid="_x0000_s1029" type="#_x0000_t75" style="position:absolute;left:860;top:124;width:5072;height:34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9xTTFAAAA3AAAAA8AAABkcnMvZG93bnJldi54bWxEj0FrwkAUhO8F/8PyhF6Cbgy2anQTpLTQ&#10;XoRGwetj95kEs29Ddqvpv+8WCj0OM/MNsytH24kbDb51rGAxT0EQa2darhWcjm+zNQgfkA12jknB&#10;N3koi8nDDnPj7vxJtyrUIkLY56igCaHPpfS6IYt+7nri6F3cYDFEOdTSDHiPcNvJLE2fpcWW40KD&#10;Pb00pK/Vl1XwJFdVl6GuEr0+Jq/LA50/6kSpx+m434IINIb/8F/73SjINkv4PROPg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fcU0xQAAANwAAAAPAAAAAAAAAAAAAAAA&#10;AJ8CAABkcnMvZG93bnJldi54bWxQSwUGAAAAAAQABAD3AAAAkQMAAAAA&#10;">
                    <v:imagedata r:id="rId30" o:title=""/>
                  </v:shape>
                </v:group>
                <v:group id="Group 59" o:spid="_x0000_s1030" style="position:absolute;left:854;top:110;width:5090;height:3453" coordorigin="854,110" coordsize="5090,34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JzNP8UAAADcAAAADwAAAGRycy9kb3ducmV2LnhtbESPQYvCMBSE78L+h/CE&#10;vWlaF8WtRhFZlz2IoC6It0fzbIvNS2liW/+9EQSPw8x8w8yXnSlFQ7UrLCuIhxEI4tTqgjMF/8fN&#10;YArCeWSNpWVScCcHy8VHb46Jti3vqTn4TAQIuwQV5N5XiZQuzcmgG9qKOHgXWxv0QdaZ1DW2AW5K&#10;OYqiiTRYcFjIsaJ1Tun1cDMKfltsV1/xT7O9Xtb383G8O21jUuqz361mIDx1/h1+tf+0gtH3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iczT/FAAAA3AAA&#10;AA8AAAAAAAAAAAAAAAAAqgIAAGRycy9kb3ducmV2LnhtbFBLBQYAAAAABAAEAPoAAACcAwAAAAA=&#10;">
                  <v:shape id="Freeform 60" o:spid="_x0000_s1031" style="position:absolute;left:854;top:110;width:5090;height:3453;visibility:visible;mso-wrap-style:square;v-text-anchor:top" coordsize="5090,3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8j6cUA&#10;AADcAAAADwAAAGRycy9kb3ducmV2LnhtbESPQWvCQBSE70L/w/IKvTUbPUQbXUULQhSKNm3w+si+&#10;JqHZtyG7xvTfdwsFj8PMfMOsNqNpxUC9aywrmEYxCOLS6oYrBZ8f++cFCOeRNbaWScEPOdisHyYr&#10;TLW98TsNua9EgLBLUUHtfZdK6cqaDLrIdsTB+7K9QR9kX0nd4y3ATStncZxIgw2HhRo7eq2p/M6v&#10;RkHW7gp5OA9U2rdjgZf5eOr2O6WeHsftEoSn0d/D/+1MK5i9JPB3Jh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yPpxQAAANwAAAAPAAAAAAAAAAAAAAAAAJgCAABkcnMv&#10;ZG93bnJldi54bWxQSwUGAAAAAAQABAD1AAAAigMAAAAA&#10;" path="m,l5090,r,3453l,3453,,xe" filled="f" strokecolor="#231f20" strokeweight=".21556mm">
                    <v:path arrowok="t" o:connecttype="custom" o:connectlocs="0,110;5090,110;5090,3563;0,3563;0,110" o:connectangles="0,0,0,0,0"/>
                  </v:shape>
                </v:group>
                <w10:wrap anchorx="page"/>
              </v:group>
            </w:pict>
          </mc:Fallback>
        </mc:AlternateContent>
      </w:r>
    </w:p>
    <w:p w:rsidR="0045249F" w:rsidRDefault="0045249F" w:rsidP="0045249F">
      <w:pPr>
        <w:pStyle w:val="Imagenpgina"/>
        <w:framePr w:w="6213" w:h="5510" w:hRule="exact" w:wrap="notBeside" w:hAnchor="page" w:x="4271" w:y="207"/>
      </w:pPr>
    </w:p>
    <w:p w:rsidR="0045249F" w:rsidRDefault="0045249F" w:rsidP="0045249F">
      <w:pPr>
        <w:pStyle w:val="Imagenpgina"/>
        <w:framePr w:w="6213" w:h="5510" w:hRule="exact" w:wrap="notBeside" w:hAnchor="page" w:x="4271" w:y="207"/>
      </w:pPr>
    </w:p>
    <w:p w:rsidR="0045249F" w:rsidRDefault="0045249F" w:rsidP="0045249F">
      <w:pPr>
        <w:pStyle w:val="Imagenpgina"/>
        <w:framePr w:w="6213" w:h="5510" w:hRule="exact" w:wrap="notBeside" w:hAnchor="page" w:x="4271" w:y="207"/>
      </w:pPr>
    </w:p>
    <w:p w:rsidR="0045249F" w:rsidRDefault="0045249F" w:rsidP="0045249F">
      <w:pPr>
        <w:pStyle w:val="Imagenpgina"/>
        <w:framePr w:w="6213" w:h="5510" w:hRule="exact" w:wrap="notBeside" w:hAnchor="page" w:x="4271" w:y="207"/>
      </w:pPr>
    </w:p>
    <w:p w:rsidR="0045249F" w:rsidRDefault="0045249F" w:rsidP="0045249F">
      <w:pPr>
        <w:pStyle w:val="Imagenpgina"/>
        <w:framePr w:w="6213" w:h="5510" w:hRule="exact" w:wrap="notBeside" w:hAnchor="page" w:x="4271" w:y="207"/>
      </w:pPr>
    </w:p>
    <w:p w:rsidR="00B00814" w:rsidRDefault="00B00814" w:rsidP="0045249F">
      <w:pPr>
        <w:pStyle w:val="Imagenpgina"/>
        <w:framePr w:w="6213" w:h="5510" w:hRule="exact" w:wrap="notBeside" w:hAnchor="page" w:x="4271" w:y="207"/>
        <w:rPr>
          <w:i/>
        </w:rPr>
      </w:pPr>
    </w:p>
    <w:p w:rsidR="00B00814" w:rsidRDefault="00B00814" w:rsidP="0045249F">
      <w:pPr>
        <w:pStyle w:val="Imagenpgina"/>
        <w:framePr w:w="6213" w:h="5510" w:hRule="exact" w:wrap="notBeside" w:hAnchor="page" w:x="4271" w:y="207"/>
        <w:rPr>
          <w:i/>
        </w:rPr>
      </w:pPr>
    </w:p>
    <w:p w:rsidR="00B00814" w:rsidRDefault="00B00814" w:rsidP="0045249F">
      <w:pPr>
        <w:pStyle w:val="Imagenpgina"/>
        <w:framePr w:w="6213" w:h="5510" w:hRule="exact" w:wrap="notBeside" w:hAnchor="page" w:x="4271" w:y="207"/>
        <w:rPr>
          <w:i/>
        </w:rPr>
      </w:pPr>
    </w:p>
    <w:p w:rsidR="00B00814" w:rsidRDefault="00B00814" w:rsidP="0045249F">
      <w:pPr>
        <w:pStyle w:val="Imagenpgina"/>
        <w:framePr w:w="6213" w:h="5510" w:hRule="exact" w:wrap="notBeside" w:hAnchor="page" w:x="4271" w:y="207"/>
        <w:rPr>
          <w:i/>
        </w:rPr>
      </w:pPr>
    </w:p>
    <w:p w:rsidR="00B00814" w:rsidRDefault="00B00814" w:rsidP="0045249F">
      <w:pPr>
        <w:pStyle w:val="Imagenpgina"/>
        <w:framePr w:w="6213" w:h="5510" w:hRule="exact" w:wrap="notBeside" w:hAnchor="page" w:x="4271" w:y="207"/>
        <w:rPr>
          <w:i/>
        </w:rPr>
      </w:pPr>
    </w:p>
    <w:p w:rsidR="0045249F" w:rsidRPr="000867F5" w:rsidRDefault="0045249F" w:rsidP="0045249F">
      <w:pPr>
        <w:pStyle w:val="Imagenpgina"/>
        <w:framePr w:w="6213" w:h="5510" w:hRule="exact" w:wrap="notBeside" w:hAnchor="page" w:x="4271" w:y="207"/>
        <w:rPr>
          <w:i/>
        </w:rPr>
      </w:pPr>
      <w:r w:rsidRPr="000867F5">
        <w:rPr>
          <w:i/>
        </w:rPr>
        <w:t>La balsa del Medusa. Téodore Gericault,</w:t>
      </w:r>
      <w:r w:rsidR="000867F5">
        <w:rPr>
          <w:i/>
        </w:rPr>
        <w:t xml:space="preserve"> 1819. Museo del Louvre, Paris.</w:t>
      </w:r>
      <w:r w:rsidRPr="000867F5">
        <w:rPr>
          <w:i/>
        </w:rPr>
        <w:t>(Wikipedia.org. Dominio público)</w:t>
      </w:r>
    </w:p>
    <w:p w:rsidR="008458D5" w:rsidRPr="008458D5" w:rsidRDefault="008458D5" w:rsidP="008458D5">
      <w:pPr>
        <w:pStyle w:val="Prrafobsico"/>
        <w:rPr>
          <w:lang w:val="es-ES"/>
        </w:rPr>
      </w:pPr>
    </w:p>
    <w:p w:rsidR="004E7268" w:rsidRDefault="004E7268" w:rsidP="00F47D9D">
      <w:pPr>
        <w:pStyle w:val="Prrafobsico"/>
      </w:pPr>
    </w:p>
    <w:p w:rsidR="00B03251" w:rsidRPr="00B03251" w:rsidRDefault="00B03251" w:rsidP="00B03251">
      <w:pPr>
        <w:pStyle w:val="Cuadroextra"/>
        <w:framePr w:h="5326" w:hRule="exact" w:wrap="around" w:x="1357" w:y="377"/>
        <w:rPr>
          <w:lang w:val="es-ES"/>
        </w:rPr>
      </w:pPr>
      <w:r w:rsidRPr="00B03251">
        <w:rPr>
          <w:lang w:val="es-ES"/>
        </w:rPr>
        <w:t>La burguesía se ha engreído de ella c</w:t>
      </w:r>
      <w:r w:rsidRPr="00B03251">
        <w:rPr>
          <w:lang w:val="es-ES"/>
        </w:rPr>
        <w:t>o</w:t>
      </w:r>
      <w:r w:rsidRPr="00B03251">
        <w:rPr>
          <w:lang w:val="es-ES"/>
        </w:rPr>
        <w:t>mo todos los poderes que la han precedido (...) No ve más; se r</w:t>
      </w:r>
      <w:r w:rsidRPr="00B03251">
        <w:rPr>
          <w:lang w:val="es-ES"/>
        </w:rPr>
        <w:t>e</w:t>
      </w:r>
      <w:r w:rsidRPr="00B03251">
        <w:rPr>
          <w:lang w:val="es-ES"/>
        </w:rPr>
        <w:t>pite a sí misma por miles de bocas: el Estado soy yo, y no hace más que olvidar al pueblo, separarse de él; donde llega la democracia, queda en parte mutilada</w:t>
      </w:r>
    </w:p>
    <w:p w:rsidR="00B03251" w:rsidRPr="00B03251" w:rsidRDefault="00B03251" w:rsidP="00B03251">
      <w:pPr>
        <w:pStyle w:val="Cuadroextra"/>
        <w:framePr w:h="5326" w:hRule="exact" w:wrap="around" w:x="1357" w:y="377"/>
        <w:rPr>
          <w:lang w:val="es-ES"/>
        </w:rPr>
      </w:pPr>
      <w:r w:rsidRPr="00B03251">
        <w:rPr>
          <w:lang w:val="es-ES"/>
        </w:rPr>
        <w:t>(...) La burguesía sin pueblo es la cabeza sin brazo.</w:t>
      </w:r>
      <w:r w:rsidRPr="00B03251">
        <w:rPr>
          <w:lang w:val="es-ES"/>
        </w:rPr>
        <w:tab/>
        <w:t xml:space="preserve">E. </w:t>
      </w:r>
      <w:proofErr w:type="spellStart"/>
      <w:r w:rsidRPr="00B03251">
        <w:rPr>
          <w:lang w:val="es-ES"/>
        </w:rPr>
        <w:t>Qu</w:t>
      </w:r>
      <w:r w:rsidRPr="00B03251">
        <w:rPr>
          <w:lang w:val="es-ES"/>
        </w:rPr>
        <w:t>i</w:t>
      </w:r>
      <w:r w:rsidRPr="00B03251">
        <w:rPr>
          <w:lang w:val="es-ES"/>
        </w:rPr>
        <w:t>net</w:t>
      </w:r>
      <w:proofErr w:type="spellEnd"/>
      <w:r w:rsidRPr="00B03251">
        <w:rPr>
          <w:lang w:val="es-ES"/>
        </w:rPr>
        <w:t>, Advertencia al país, 1840.</w:t>
      </w:r>
    </w:p>
    <w:p w:rsidR="00B03251" w:rsidRPr="00B03251" w:rsidRDefault="00B03251" w:rsidP="00B03251">
      <w:pPr>
        <w:pStyle w:val="Cuadroextratexto"/>
        <w:framePr w:h="5326" w:hRule="exact" w:wrap="around" w:x="1357" w:y="377"/>
        <w:rPr>
          <w:lang w:val="es-ES"/>
        </w:rPr>
      </w:pPr>
    </w:p>
    <w:p w:rsidR="00B03251" w:rsidRPr="00B03251" w:rsidRDefault="00B03251" w:rsidP="00B03251">
      <w:pPr>
        <w:pStyle w:val="Cuadroextratexto"/>
        <w:framePr w:h="5326" w:hRule="exact" w:wrap="around" w:x="1357" w:y="377"/>
        <w:rPr>
          <w:lang w:val="es-ES"/>
        </w:rPr>
      </w:pPr>
    </w:p>
    <w:p w:rsidR="00B03251" w:rsidRPr="00B03251" w:rsidRDefault="00B03251" w:rsidP="00B03251">
      <w:pPr>
        <w:pStyle w:val="Cuadroextratexto"/>
        <w:framePr w:h="5326" w:hRule="exact" w:wrap="around" w:x="1357" w:y="377"/>
        <w:rPr>
          <w:lang w:val="es-ES"/>
        </w:rPr>
      </w:pPr>
    </w:p>
    <w:p w:rsidR="00B03251" w:rsidRPr="00B03251" w:rsidRDefault="00B03251" w:rsidP="00B03251">
      <w:pPr>
        <w:pStyle w:val="Cuadroextratexto"/>
        <w:framePr w:h="5326" w:hRule="exact" w:wrap="around" w:x="1357" w:y="377"/>
        <w:rPr>
          <w:lang w:val="es-ES"/>
        </w:rPr>
      </w:pPr>
    </w:p>
    <w:p w:rsidR="00B03251" w:rsidRPr="00B03251" w:rsidRDefault="00B03251" w:rsidP="00B03251">
      <w:pPr>
        <w:pStyle w:val="Cuadroextratexto"/>
        <w:framePr w:h="5326" w:hRule="exact" w:wrap="around" w:x="1357" w:y="377"/>
        <w:rPr>
          <w:lang w:val="es-ES"/>
        </w:rPr>
      </w:pPr>
    </w:p>
    <w:p w:rsidR="00B03251" w:rsidRPr="00B03251" w:rsidRDefault="00B03251" w:rsidP="00B03251">
      <w:pPr>
        <w:pStyle w:val="Cuadroextratexto"/>
        <w:framePr w:h="5326" w:hRule="exact" w:wrap="around" w:x="1357" w:y="377"/>
        <w:rPr>
          <w:lang w:val="es-ES"/>
        </w:rPr>
      </w:pPr>
    </w:p>
    <w:p w:rsidR="00E1257F" w:rsidRDefault="0045249F" w:rsidP="0045249F">
      <w:pPr>
        <w:pStyle w:val="Nivel3"/>
      </w:pPr>
      <w:bookmarkStart w:id="16" w:name="_Toc429988939"/>
      <w:r>
        <w:t xml:space="preserve">4.2.3. </w:t>
      </w:r>
      <w:r w:rsidRPr="0045249F">
        <w:t>Las revoluciones democráticas de 1848</w:t>
      </w:r>
      <w:bookmarkEnd w:id="16"/>
    </w:p>
    <w:p w:rsidR="00141EC2" w:rsidRPr="00141EC2" w:rsidRDefault="00141EC2" w:rsidP="00141EC2">
      <w:pPr>
        <w:pStyle w:val="Prrafobsico"/>
        <w:rPr>
          <w:lang w:val="es-ES"/>
        </w:rPr>
      </w:pPr>
      <w:r w:rsidRPr="00141EC2">
        <w:rPr>
          <w:lang w:val="es-ES"/>
        </w:rPr>
        <w:t>La nueva oleada revolucionaria también partió de Francia donde, nuevamente, la subida del precio de los alimentos afectó a campesinos y a obreros, hundió los precios indu</w:t>
      </w:r>
      <w:r w:rsidRPr="00141EC2">
        <w:rPr>
          <w:lang w:val="es-ES"/>
        </w:rPr>
        <w:t>s</w:t>
      </w:r>
      <w:r w:rsidRPr="00141EC2">
        <w:rPr>
          <w:lang w:val="es-ES"/>
        </w:rPr>
        <w:t>triales e incidió sobre los empresarios. En la Revolución se introdujeron actitudes y exigencias más radicales, y adquirió rasgos de carácter socialista, democrático y republicano. Los revolucionarios ahora defendían la República porque la co</w:t>
      </w:r>
      <w:r w:rsidRPr="00141EC2">
        <w:rPr>
          <w:lang w:val="es-ES"/>
        </w:rPr>
        <w:t>n</w:t>
      </w:r>
      <w:r w:rsidRPr="00141EC2">
        <w:rPr>
          <w:lang w:val="es-ES"/>
        </w:rPr>
        <w:t>sideraban el estado superior de madurez política de una N</w:t>
      </w:r>
      <w:r w:rsidRPr="00141EC2">
        <w:rPr>
          <w:lang w:val="es-ES"/>
        </w:rPr>
        <w:t>a</w:t>
      </w:r>
      <w:r w:rsidRPr="00141EC2">
        <w:rPr>
          <w:lang w:val="es-ES"/>
        </w:rPr>
        <w:t>ción.</w:t>
      </w:r>
    </w:p>
    <w:p w:rsidR="00141EC2" w:rsidRDefault="00141EC2" w:rsidP="00141EC2">
      <w:pPr>
        <w:pStyle w:val="Prrafobsico"/>
        <w:rPr>
          <w:lang w:val="es-ES"/>
        </w:rPr>
      </w:pPr>
      <w:r w:rsidRPr="00141EC2">
        <w:rPr>
          <w:lang w:val="es-ES"/>
        </w:rPr>
        <w:t>La masa de indigentes que acudió a París en busca de trabajo y a quienes la burguesía consideraba clases peligr</w:t>
      </w:r>
      <w:r w:rsidRPr="00141EC2">
        <w:rPr>
          <w:lang w:val="es-ES"/>
        </w:rPr>
        <w:t>o</w:t>
      </w:r>
      <w:r w:rsidRPr="00141EC2">
        <w:rPr>
          <w:lang w:val="es-ES"/>
        </w:rPr>
        <w:t>sas, comenzó a adquirir conciencia de sus derechos políticos y pidió sufragio universal masculino y libertad de prensa, además de abogar por la soberanía popular en lugar de la nacional.</w:t>
      </w:r>
    </w:p>
    <w:p w:rsidR="00B725C7" w:rsidRDefault="00141EC2" w:rsidP="00B725C7">
      <w:pPr>
        <w:pStyle w:val="Prrafobsico"/>
        <w:rPr>
          <w:lang w:val="es-ES"/>
        </w:rPr>
      </w:pPr>
      <w:r>
        <w:rPr>
          <w:lang w:val="es-ES"/>
        </w:rPr>
        <w:t xml:space="preserve">La </w:t>
      </w:r>
      <w:r w:rsidRPr="00141EC2">
        <w:rPr>
          <w:lang w:val="es-ES"/>
        </w:rPr>
        <w:t xml:space="preserve">participación obrera en la nueva revolución fue </w:t>
      </w:r>
      <w:proofErr w:type="gramStart"/>
      <w:r w:rsidRPr="00141EC2">
        <w:rPr>
          <w:lang w:val="es-ES"/>
        </w:rPr>
        <w:t>resu</w:t>
      </w:r>
      <w:r w:rsidRPr="00141EC2">
        <w:rPr>
          <w:lang w:val="es-ES"/>
        </w:rPr>
        <w:t>l</w:t>
      </w:r>
      <w:r w:rsidRPr="00141EC2">
        <w:rPr>
          <w:lang w:val="es-ES"/>
        </w:rPr>
        <w:t>tado</w:t>
      </w:r>
      <w:proofErr w:type="gramEnd"/>
      <w:r w:rsidRPr="00141EC2">
        <w:rPr>
          <w:lang w:val="es-ES"/>
        </w:rPr>
        <w:t xml:space="preserve"> de la miseria y no de una verdadera concienciación p</w:t>
      </w:r>
      <w:r w:rsidRPr="00141EC2">
        <w:rPr>
          <w:lang w:val="es-ES"/>
        </w:rPr>
        <w:t>o</w:t>
      </w:r>
      <w:r w:rsidRPr="00141EC2">
        <w:rPr>
          <w:lang w:val="es-ES"/>
        </w:rPr>
        <w:t>lítica.</w:t>
      </w:r>
      <w:r w:rsidR="00B725C7" w:rsidRPr="00B725C7">
        <w:rPr>
          <w:lang w:val="es-ES"/>
        </w:rPr>
        <w:t xml:space="preserve"> </w:t>
      </w:r>
    </w:p>
    <w:p w:rsidR="00B725C7" w:rsidRDefault="00B725C7" w:rsidP="00B725C7">
      <w:pPr>
        <w:pStyle w:val="Prrafobsico"/>
        <w:rPr>
          <w:lang w:val="es-ES"/>
        </w:rPr>
      </w:pPr>
      <w:r w:rsidRPr="00141EC2">
        <w:rPr>
          <w:lang w:val="es-ES"/>
        </w:rPr>
        <w:t>El año 1848 es una fecha clave en la historia del mov</w:t>
      </w:r>
      <w:r w:rsidRPr="00141EC2">
        <w:rPr>
          <w:lang w:val="es-ES"/>
        </w:rPr>
        <w:t>i</w:t>
      </w:r>
      <w:r w:rsidRPr="00141EC2">
        <w:rPr>
          <w:lang w:val="es-ES"/>
        </w:rPr>
        <w:t>miento obrero. Las doctrinas de los socialistas utópicos (que se estudiarán en la próxima Unidad) comenzaron a difundi</w:t>
      </w:r>
      <w:r w:rsidRPr="00141EC2">
        <w:rPr>
          <w:lang w:val="es-ES"/>
        </w:rPr>
        <w:t>r</w:t>
      </w:r>
      <w:r w:rsidRPr="00141EC2">
        <w:rPr>
          <w:lang w:val="es-ES"/>
        </w:rPr>
        <w:t>se en los periódicos; aquel año Marx y Engels publicaron también El Manifiesto comunista; y los obreros comenzaron a pedir el derecho a la huelga y la reducción de la jornada laboral a diez horas.</w:t>
      </w:r>
    </w:p>
    <w:p w:rsidR="00B725C7" w:rsidRDefault="00B725C7" w:rsidP="00B725C7">
      <w:pPr>
        <w:pStyle w:val="Prrafobsico"/>
        <w:rPr>
          <w:lang w:val="es-ES"/>
        </w:rPr>
      </w:pPr>
      <w:r w:rsidRPr="00141EC2">
        <w:rPr>
          <w:lang w:val="es-ES"/>
        </w:rPr>
        <w:t>A finales de enero de 1848 Alexis de Tocqueville, profu</w:t>
      </w:r>
      <w:r w:rsidRPr="00141EC2">
        <w:rPr>
          <w:lang w:val="es-ES"/>
        </w:rPr>
        <w:t>n</w:t>
      </w:r>
      <w:r w:rsidRPr="00141EC2">
        <w:rPr>
          <w:lang w:val="es-ES"/>
        </w:rPr>
        <w:t>do admirador de la democracia estadounidense cuyo fu</w:t>
      </w:r>
      <w:r w:rsidRPr="00141EC2">
        <w:rPr>
          <w:lang w:val="es-ES"/>
        </w:rPr>
        <w:t>n</w:t>
      </w:r>
      <w:r w:rsidRPr="00141EC2">
        <w:rPr>
          <w:lang w:val="es-ES"/>
        </w:rPr>
        <w:t>cionamiento había tenido ocasión de conocer personalme</w:t>
      </w:r>
      <w:r w:rsidRPr="00141EC2">
        <w:rPr>
          <w:lang w:val="es-ES"/>
        </w:rPr>
        <w:t>n</w:t>
      </w:r>
      <w:r w:rsidRPr="00141EC2">
        <w:rPr>
          <w:lang w:val="es-ES"/>
        </w:rPr>
        <w:t>te, advertía a la Cámara de Diputados de los peligros de la revolución</w:t>
      </w:r>
      <w:r>
        <w:rPr>
          <w:lang w:val="es-ES"/>
        </w:rPr>
        <w:t>.</w:t>
      </w:r>
    </w:p>
    <w:p w:rsidR="00B725C7" w:rsidRPr="00141EC2" w:rsidRDefault="00B725C7" w:rsidP="00B725C7">
      <w:pPr>
        <w:pStyle w:val="Prrafobsico"/>
        <w:rPr>
          <w:lang w:val="es-ES"/>
        </w:rPr>
      </w:pPr>
      <w:r w:rsidRPr="00141EC2">
        <w:rPr>
          <w:lang w:val="es-ES"/>
        </w:rPr>
        <w:t>En febrero hubo una manifestación de obreros y est</w:t>
      </w:r>
      <w:r w:rsidRPr="00141EC2">
        <w:rPr>
          <w:lang w:val="es-ES"/>
        </w:rPr>
        <w:t>u</w:t>
      </w:r>
      <w:r w:rsidRPr="00141EC2">
        <w:rPr>
          <w:lang w:val="es-ES"/>
        </w:rPr>
        <w:t>diantes que recibió el apoyo de la Guardia Nacional. Luis F</w:t>
      </w:r>
      <w:r w:rsidRPr="00141EC2">
        <w:rPr>
          <w:lang w:val="es-ES"/>
        </w:rPr>
        <w:t>e</w:t>
      </w:r>
      <w:r w:rsidRPr="00141EC2">
        <w:rPr>
          <w:lang w:val="es-ES"/>
        </w:rPr>
        <w:t xml:space="preserve">lipe de </w:t>
      </w:r>
      <w:proofErr w:type="spellStart"/>
      <w:r w:rsidRPr="00141EC2">
        <w:rPr>
          <w:lang w:val="es-ES"/>
        </w:rPr>
        <w:t>Orléans</w:t>
      </w:r>
      <w:proofErr w:type="spellEnd"/>
      <w:r w:rsidRPr="00141EC2">
        <w:rPr>
          <w:lang w:val="es-ES"/>
        </w:rPr>
        <w:t xml:space="preserve"> se exilió y en Francia se proclamó una corta Segunda República (1848-1851) de la que fue su preside</w:t>
      </w:r>
      <w:r w:rsidRPr="00141EC2">
        <w:rPr>
          <w:lang w:val="es-ES"/>
        </w:rPr>
        <w:t>n</w:t>
      </w:r>
      <w:r w:rsidRPr="00141EC2">
        <w:rPr>
          <w:lang w:val="es-ES"/>
        </w:rPr>
        <w:t>te Luis Napoleón, sobrino de Napoleón Bonaparte.</w:t>
      </w:r>
    </w:p>
    <w:p w:rsidR="00B725C7" w:rsidRDefault="00B725C7" w:rsidP="00B725C7">
      <w:pPr>
        <w:pStyle w:val="Prrafobsico"/>
        <w:rPr>
          <w:lang w:val="es-ES"/>
        </w:rPr>
      </w:pPr>
      <w:r>
        <w:rPr>
          <w:lang w:val="es-ES"/>
        </w:rPr>
        <w:t>S</w:t>
      </w:r>
      <w:r w:rsidRPr="00141EC2">
        <w:rPr>
          <w:lang w:val="es-ES"/>
        </w:rPr>
        <w:t>e aceptó el sufragio universal masculino y, muy a pesar de los liberales republicanos, el socialismo participó en el nuevo gobierno creando los Talleres nacionales que fueron costosos, improductivos y focos de subversión.</w:t>
      </w:r>
    </w:p>
    <w:p w:rsidR="00141EC2" w:rsidRPr="00141EC2" w:rsidRDefault="00141EC2" w:rsidP="00141EC2">
      <w:pPr>
        <w:pStyle w:val="Prrafobsico"/>
        <w:rPr>
          <w:lang w:val="es-ES"/>
        </w:rPr>
      </w:pPr>
    </w:p>
    <w:p w:rsidR="00B03251" w:rsidRPr="00B03251" w:rsidRDefault="00B03251" w:rsidP="00B03251">
      <w:pPr>
        <w:pStyle w:val="Cuadroextra"/>
        <w:framePr w:h="7988" w:hRule="exact" w:wrap="around" w:x="1390" w:y="940"/>
        <w:rPr>
          <w:lang w:val="es-ES"/>
        </w:rPr>
      </w:pPr>
      <w:r w:rsidRPr="00B03251">
        <w:rPr>
          <w:lang w:val="es-ES"/>
        </w:rPr>
        <w:t>Siento un cierto t</w:t>
      </w:r>
      <w:r w:rsidRPr="00B03251">
        <w:rPr>
          <w:lang w:val="es-ES"/>
        </w:rPr>
        <w:t>e</w:t>
      </w:r>
      <w:r w:rsidRPr="00B03251">
        <w:rPr>
          <w:lang w:val="es-ES"/>
        </w:rPr>
        <w:t>mor ante el porvenir. El sentimiento de inestabilidad, pr</w:t>
      </w:r>
      <w:r w:rsidRPr="00B03251">
        <w:rPr>
          <w:lang w:val="es-ES"/>
        </w:rPr>
        <w:t>e</w:t>
      </w:r>
      <w:r w:rsidRPr="00B03251">
        <w:rPr>
          <w:lang w:val="es-ES"/>
        </w:rPr>
        <w:t>cursor de las revol</w:t>
      </w:r>
      <w:r w:rsidRPr="00B03251">
        <w:rPr>
          <w:lang w:val="es-ES"/>
        </w:rPr>
        <w:t>u</w:t>
      </w:r>
      <w:r w:rsidRPr="00B03251">
        <w:rPr>
          <w:lang w:val="es-ES"/>
        </w:rPr>
        <w:t>ciones, existe en el país hasta el más a</w:t>
      </w:r>
      <w:r w:rsidRPr="00B03251">
        <w:rPr>
          <w:lang w:val="es-ES"/>
        </w:rPr>
        <w:t>l</w:t>
      </w:r>
      <w:r w:rsidRPr="00B03251">
        <w:rPr>
          <w:lang w:val="es-ES"/>
        </w:rPr>
        <w:t>to grado. (...) las co</w:t>
      </w:r>
      <w:r w:rsidRPr="00B03251">
        <w:rPr>
          <w:lang w:val="es-ES"/>
        </w:rPr>
        <w:t>s</w:t>
      </w:r>
      <w:r w:rsidRPr="00B03251">
        <w:rPr>
          <w:lang w:val="es-ES"/>
        </w:rPr>
        <w:t>tumbres públicas s</w:t>
      </w:r>
      <w:r w:rsidRPr="00B03251">
        <w:rPr>
          <w:lang w:val="es-ES"/>
        </w:rPr>
        <w:t>u</w:t>
      </w:r>
      <w:r w:rsidRPr="00B03251">
        <w:rPr>
          <w:lang w:val="es-ES"/>
        </w:rPr>
        <w:t>fren una continua a</w:t>
      </w:r>
      <w:r w:rsidRPr="00B03251">
        <w:rPr>
          <w:lang w:val="es-ES"/>
        </w:rPr>
        <w:t>l</w:t>
      </w:r>
      <w:r w:rsidRPr="00B03251">
        <w:rPr>
          <w:lang w:val="es-ES"/>
        </w:rPr>
        <w:t>teración. (...) Mirad lo que sucede dentro de la clase trabajadora que hoy, es preciso reconocerlo, se ma</w:t>
      </w:r>
      <w:r w:rsidRPr="00B03251">
        <w:rPr>
          <w:lang w:val="es-ES"/>
        </w:rPr>
        <w:t>n</w:t>
      </w:r>
      <w:r w:rsidRPr="00B03251">
        <w:rPr>
          <w:lang w:val="es-ES"/>
        </w:rPr>
        <w:t>tiene tranquila. ¿No veis que sus pasi</w:t>
      </w:r>
      <w:r w:rsidRPr="00B03251">
        <w:rPr>
          <w:lang w:val="es-ES"/>
        </w:rPr>
        <w:t>o</w:t>
      </w:r>
      <w:r w:rsidRPr="00B03251">
        <w:rPr>
          <w:lang w:val="es-ES"/>
        </w:rPr>
        <w:t>nes han dejado de ser políticas para convertirse en soci</w:t>
      </w:r>
      <w:r w:rsidRPr="00B03251">
        <w:rPr>
          <w:lang w:val="es-ES"/>
        </w:rPr>
        <w:t>a</w:t>
      </w:r>
      <w:r w:rsidRPr="00B03251">
        <w:rPr>
          <w:lang w:val="es-ES"/>
        </w:rPr>
        <w:t>les? Discute la just</w:t>
      </w:r>
      <w:r w:rsidRPr="00B03251">
        <w:rPr>
          <w:lang w:val="es-ES"/>
        </w:rPr>
        <w:t>i</w:t>
      </w:r>
      <w:r w:rsidRPr="00B03251">
        <w:rPr>
          <w:lang w:val="es-ES"/>
        </w:rPr>
        <w:t>cia del reparto y de la propiedad (...) Do</w:t>
      </w:r>
      <w:r w:rsidRPr="00B03251">
        <w:rPr>
          <w:lang w:val="es-ES"/>
        </w:rPr>
        <w:t>r</w:t>
      </w:r>
      <w:r w:rsidRPr="00B03251">
        <w:rPr>
          <w:lang w:val="es-ES"/>
        </w:rPr>
        <w:t>mimos sobre un vo</w:t>
      </w:r>
      <w:r w:rsidRPr="00B03251">
        <w:rPr>
          <w:lang w:val="es-ES"/>
        </w:rPr>
        <w:t>l</w:t>
      </w:r>
      <w:r w:rsidRPr="00B03251">
        <w:rPr>
          <w:lang w:val="es-ES"/>
        </w:rPr>
        <w:t>cán.</w:t>
      </w:r>
    </w:p>
    <w:p w:rsidR="00B03251" w:rsidRPr="00B03251" w:rsidRDefault="00B03251" w:rsidP="00B03251">
      <w:pPr>
        <w:pStyle w:val="Cuadroextra"/>
        <w:framePr w:h="7988" w:hRule="exact" w:wrap="around" w:x="1390" w:y="940"/>
        <w:rPr>
          <w:lang w:val="es-ES"/>
        </w:rPr>
      </w:pPr>
      <w:r w:rsidRPr="00B03251">
        <w:rPr>
          <w:lang w:val="es-ES"/>
        </w:rPr>
        <w:t>Alexis de Tocqueville, Cámara de Dip</w:t>
      </w:r>
      <w:r w:rsidRPr="00B03251">
        <w:rPr>
          <w:lang w:val="es-ES"/>
        </w:rPr>
        <w:t>u</w:t>
      </w:r>
      <w:r w:rsidRPr="00B03251">
        <w:rPr>
          <w:lang w:val="es-ES"/>
        </w:rPr>
        <w:t>tados, 1848.</w:t>
      </w:r>
    </w:p>
    <w:p w:rsidR="00B03251" w:rsidRPr="00B03251" w:rsidRDefault="00B03251" w:rsidP="00B03251">
      <w:pPr>
        <w:pStyle w:val="Cuadroextratexto"/>
        <w:framePr w:h="7988" w:hRule="exact" w:wrap="around" w:x="1390" w:y="940"/>
        <w:rPr>
          <w:lang w:val="es-ES"/>
        </w:rPr>
      </w:pPr>
    </w:p>
    <w:p w:rsidR="00B03251" w:rsidRPr="00B03251" w:rsidRDefault="00B03251" w:rsidP="00B03251">
      <w:pPr>
        <w:pStyle w:val="Cuadroextratexto"/>
        <w:framePr w:h="7988" w:hRule="exact" w:wrap="around" w:x="1390" w:y="940"/>
        <w:rPr>
          <w:lang w:val="es-ES"/>
        </w:rPr>
      </w:pPr>
    </w:p>
    <w:p w:rsidR="00B03251" w:rsidRPr="00B03251" w:rsidRDefault="00B03251" w:rsidP="00B03251">
      <w:pPr>
        <w:pStyle w:val="Cuadroextratexto"/>
        <w:framePr w:h="7988" w:hRule="exact" w:wrap="around" w:x="1390" w:y="940"/>
        <w:rPr>
          <w:lang w:val="es-ES"/>
        </w:rPr>
      </w:pPr>
    </w:p>
    <w:p w:rsidR="00B03251" w:rsidRPr="00B03251" w:rsidRDefault="00B03251" w:rsidP="00B03251">
      <w:pPr>
        <w:pStyle w:val="Cuadroextratexto"/>
        <w:framePr w:h="7988" w:hRule="exact" w:wrap="around" w:x="1390" w:y="940"/>
        <w:rPr>
          <w:lang w:val="es-ES"/>
        </w:rPr>
      </w:pPr>
    </w:p>
    <w:p w:rsidR="00B03251" w:rsidRPr="00B03251" w:rsidRDefault="00B03251" w:rsidP="00B03251">
      <w:pPr>
        <w:pStyle w:val="Cuadroextratexto"/>
        <w:framePr w:h="7988" w:hRule="exact" w:wrap="around" w:x="1390" w:y="940"/>
        <w:rPr>
          <w:lang w:val="es-ES"/>
        </w:rPr>
      </w:pPr>
    </w:p>
    <w:p w:rsidR="00B03251" w:rsidRPr="00B03251" w:rsidRDefault="00B03251" w:rsidP="00B03251">
      <w:pPr>
        <w:pStyle w:val="Cuadroextratexto"/>
        <w:framePr w:h="7988" w:hRule="exact" w:wrap="around" w:x="1390" w:y="940"/>
        <w:rPr>
          <w:lang w:val="es-ES"/>
        </w:rPr>
      </w:pPr>
    </w:p>
    <w:p w:rsidR="00B03251" w:rsidRPr="00B03251" w:rsidRDefault="00B03251" w:rsidP="00B03251">
      <w:pPr>
        <w:pStyle w:val="Cuadroextratexto"/>
        <w:framePr w:h="7988" w:hRule="exact" w:wrap="around" w:x="1390" w:y="940"/>
        <w:rPr>
          <w:lang w:val="es-ES"/>
        </w:rPr>
      </w:pPr>
    </w:p>
    <w:p w:rsidR="00B03251" w:rsidRPr="00B03251" w:rsidRDefault="00B03251" w:rsidP="00B03251">
      <w:pPr>
        <w:pStyle w:val="Cuadroextratexto"/>
        <w:framePr w:h="7988" w:hRule="exact" w:wrap="around" w:x="1390" w:y="940"/>
        <w:rPr>
          <w:lang w:val="es-ES"/>
        </w:rPr>
      </w:pPr>
    </w:p>
    <w:p w:rsidR="00B03251" w:rsidRDefault="00B03251" w:rsidP="00F47D9D">
      <w:pPr>
        <w:pStyle w:val="Prrafobsico"/>
        <w:rPr>
          <w:lang w:val="es-ES"/>
        </w:rPr>
      </w:pPr>
    </w:p>
    <w:p w:rsidR="00B03251" w:rsidRDefault="00B03251" w:rsidP="00B03251">
      <w:pPr>
        <w:pStyle w:val="LecturaAutoryobra"/>
        <w:jc w:val="left"/>
      </w:pPr>
      <w:r>
        <w:t>El gobierno francés de Luis Napoleón se vio en la obligación de tener que dar explicaciones al liberalismo europeo.</w:t>
      </w:r>
    </w:p>
    <w:p w:rsidR="00B03251" w:rsidRDefault="00B03251" w:rsidP="00B03251">
      <w:pPr>
        <w:pStyle w:val="LecturaAutoryobra"/>
        <w:jc w:val="left"/>
      </w:pPr>
      <w:r>
        <w:t>La República Francesa desea entrar en la familia de los g</w:t>
      </w:r>
      <w:r>
        <w:t>o</w:t>
      </w:r>
      <w:r>
        <w:t>biernos instituidos como una potencia normal, y no como un f</w:t>
      </w:r>
      <w:r>
        <w:t>e</w:t>
      </w:r>
      <w:r>
        <w:t>nómeno perturbador del orden europeo.</w:t>
      </w:r>
      <w:r>
        <w:tab/>
      </w:r>
    </w:p>
    <w:p w:rsidR="00B03251" w:rsidRDefault="00B03251" w:rsidP="00B03251">
      <w:pPr>
        <w:pStyle w:val="LecturaAutoryobra"/>
      </w:pPr>
      <w:r>
        <w:t>A. de Lamartine, Manifiesto a Europa, 1848</w:t>
      </w:r>
    </w:p>
    <w:p w:rsidR="00B03251" w:rsidRPr="00B03251" w:rsidRDefault="00B03251" w:rsidP="00B03251">
      <w:pPr>
        <w:pStyle w:val="Lecturaeditorialy"/>
      </w:pPr>
    </w:p>
    <w:p w:rsidR="00141EC2" w:rsidRPr="00141EC2" w:rsidRDefault="00141EC2" w:rsidP="00141EC2">
      <w:pPr>
        <w:pStyle w:val="Prrafobsico"/>
        <w:rPr>
          <w:lang w:val="es-ES"/>
        </w:rPr>
      </w:pPr>
      <w:r w:rsidRPr="00141EC2">
        <w:rPr>
          <w:lang w:val="es-ES"/>
        </w:rPr>
        <w:t>En junio de 1848 los obreros se volvieron a levantar al conocer el proyecto de alejarlos de París para impulsar el crecimiento de la red del ferrocarril.</w:t>
      </w:r>
    </w:p>
    <w:p w:rsidR="00B03251" w:rsidRPr="0008763B" w:rsidRDefault="00B03251" w:rsidP="00B03251">
      <w:pPr>
        <w:pStyle w:val="Cuadroextra"/>
        <w:framePr w:h="7486" w:hRule="exact" w:wrap="around" w:x="1289" w:y="877"/>
        <w:rPr>
          <w:lang w:val="es-ES"/>
        </w:rPr>
      </w:pPr>
      <w:r w:rsidRPr="00B03251">
        <w:rPr>
          <w:lang w:val="es-ES"/>
        </w:rPr>
        <w:t>Somos un pueblo de 22 millones de ho</w:t>
      </w:r>
      <w:r w:rsidRPr="00B03251">
        <w:rPr>
          <w:lang w:val="es-ES"/>
        </w:rPr>
        <w:t>m</w:t>
      </w:r>
      <w:r w:rsidRPr="00B03251">
        <w:rPr>
          <w:lang w:val="es-ES"/>
        </w:rPr>
        <w:t>bres, conocidos de</w:t>
      </w:r>
      <w:r w:rsidRPr="00B03251">
        <w:rPr>
          <w:lang w:val="es-ES"/>
        </w:rPr>
        <w:t>s</w:t>
      </w:r>
      <w:r w:rsidRPr="00B03251">
        <w:rPr>
          <w:lang w:val="es-ES"/>
        </w:rPr>
        <w:t>de tiempos inmem</w:t>
      </w:r>
      <w:r w:rsidRPr="00B03251">
        <w:rPr>
          <w:lang w:val="es-ES"/>
        </w:rPr>
        <w:t>o</w:t>
      </w:r>
      <w:r w:rsidRPr="00B03251">
        <w:rPr>
          <w:lang w:val="es-ES"/>
        </w:rPr>
        <w:t>riales con un mismo nombre -el de pueblo italiano; encerrados en los límites más precisos que Dios haya trazado nunca, el mar y las mont</w:t>
      </w:r>
      <w:r w:rsidRPr="00B03251">
        <w:rPr>
          <w:lang w:val="es-ES"/>
        </w:rPr>
        <w:t>a</w:t>
      </w:r>
      <w:r w:rsidRPr="00B03251">
        <w:rPr>
          <w:lang w:val="es-ES"/>
        </w:rPr>
        <w:t>ñas más altas de E</w:t>
      </w:r>
      <w:r w:rsidRPr="00B03251">
        <w:rPr>
          <w:lang w:val="es-ES"/>
        </w:rPr>
        <w:t>u</w:t>
      </w:r>
      <w:r w:rsidRPr="00B03251">
        <w:rPr>
          <w:lang w:val="es-ES"/>
        </w:rPr>
        <w:t>ropa; que hablan la misma lengua mod</w:t>
      </w:r>
      <w:r w:rsidRPr="00B03251">
        <w:rPr>
          <w:lang w:val="es-ES"/>
        </w:rPr>
        <w:t>i</w:t>
      </w:r>
      <w:r w:rsidRPr="00B03251">
        <w:rPr>
          <w:lang w:val="es-ES"/>
        </w:rPr>
        <w:t>ficada por dialectos menos distintos e</w:t>
      </w:r>
      <w:r w:rsidRPr="00B03251">
        <w:rPr>
          <w:lang w:val="es-ES"/>
        </w:rPr>
        <w:t>n</w:t>
      </w:r>
      <w:r w:rsidRPr="00B03251">
        <w:rPr>
          <w:lang w:val="es-ES"/>
        </w:rPr>
        <w:t>tre sí que el escocés y el inglés (...); con las mismas tradici</w:t>
      </w:r>
      <w:r w:rsidRPr="00B03251">
        <w:rPr>
          <w:lang w:val="es-ES"/>
        </w:rPr>
        <w:t>o</w:t>
      </w:r>
      <w:r w:rsidRPr="00B03251">
        <w:rPr>
          <w:lang w:val="es-ES"/>
        </w:rPr>
        <w:t xml:space="preserve">nes (...); orgullosos del pasado político.                                                                                                                            </w:t>
      </w:r>
      <w:r w:rsidRPr="0008763B">
        <w:rPr>
          <w:lang w:val="es-ES"/>
        </w:rPr>
        <w:t xml:space="preserve">G. </w:t>
      </w:r>
      <w:proofErr w:type="spellStart"/>
      <w:r w:rsidRPr="0008763B">
        <w:rPr>
          <w:lang w:val="es-ES"/>
        </w:rPr>
        <w:t>Mazzini</w:t>
      </w:r>
      <w:proofErr w:type="spellEnd"/>
      <w:r w:rsidRPr="0008763B">
        <w:rPr>
          <w:lang w:val="es-ES"/>
        </w:rPr>
        <w:t>, Italia, Austria y el Papa, 1845.</w:t>
      </w:r>
    </w:p>
    <w:p w:rsidR="00B03251" w:rsidRPr="0008763B" w:rsidRDefault="00B03251" w:rsidP="00B03251">
      <w:pPr>
        <w:pStyle w:val="Cuadroextratexto"/>
        <w:framePr w:h="7486" w:hRule="exact" w:wrap="around" w:x="1289" w:y="877"/>
        <w:rPr>
          <w:lang w:val="es-ES"/>
        </w:rPr>
      </w:pPr>
    </w:p>
    <w:p w:rsidR="00B03251" w:rsidRPr="0008763B" w:rsidRDefault="00B03251" w:rsidP="00B03251">
      <w:pPr>
        <w:pStyle w:val="Cuadroextratexto"/>
        <w:framePr w:h="7486" w:hRule="exact" w:wrap="around" w:x="1289" w:y="877"/>
        <w:rPr>
          <w:lang w:val="es-ES"/>
        </w:rPr>
      </w:pPr>
    </w:p>
    <w:p w:rsidR="00B03251" w:rsidRPr="0008763B" w:rsidRDefault="00B03251" w:rsidP="00B03251">
      <w:pPr>
        <w:pStyle w:val="Cuadroextratexto"/>
        <w:framePr w:h="7486" w:hRule="exact" w:wrap="around" w:x="1289" w:y="877"/>
        <w:rPr>
          <w:lang w:val="es-ES"/>
        </w:rPr>
      </w:pPr>
    </w:p>
    <w:p w:rsidR="00B03251" w:rsidRPr="0008763B" w:rsidRDefault="00B03251" w:rsidP="00B03251">
      <w:pPr>
        <w:pStyle w:val="Cuadroextratexto"/>
        <w:framePr w:h="7486" w:hRule="exact" w:wrap="around" w:x="1289" w:y="877"/>
        <w:rPr>
          <w:lang w:val="es-ES"/>
        </w:rPr>
      </w:pPr>
    </w:p>
    <w:p w:rsidR="00B03251" w:rsidRPr="0008763B" w:rsidRDefault="00B03251" w:rsidP="00B03251">
      <w:pPr>
        <w:pStyle w:val="Cuadroextratexto"/>
        <w:framePr w:h="7486" w:hRule="exact" w:wrap="around" w:x="1289" w:y="877"/>
        <w:rPr>
          <w:lang w:val="es-ES"/>
        </w:rPr>
      </w:pPr>
    </w:p>
    <w:p w:rsidR="00B03251" w:rsidRPr="0008763B" w:rsidRDefault="00B03251" w:rsidP="00B03251">
      <w:pPr>
        <w:pStyle w:val="Cuadroextratexto"/>
        <w:framePr w:h="7486" w:hRule="exact" w:wrap="around" w:x="1289" w:y="877"/>
        <w:rPr>
          <w:lang w:val="es-ES"/>
        </w:rPr>
      </w:pPr>
    </w:p>
    <w:p w:rsidR="00B03251" w:rsidRPr="0008763B" w:rsidRDefault="00B03251" w:rsidP="00B03251">
      <w:pPr>
        <w:pStyle w:val="Cuadroextratexto"/>
        <w:framePr w:h="7486" w:hRule="exact" w:wrap="around" w:x="1289" w:y="877"/>
        <w:rPr>
          <w:lang w:val="es-ES"/>
        </w:rPr>
      </w:pPr>
    </w:p>
    <w:p w:rsidR="00B03251" w:rsidRPr="0008763B" w:rsidRDefault="00B03251" w:rsidP="00B03251">
      <w:pPr>
        <w:pStyle w:val="Cuadroextratexto"/>
        <w:framePr w:h="7486" w:hRule="exact" w:wrap="around" w:x="1289" w:y="877"/>
        <w:rPr>
          <w:lang w:val="es-ES"/>
        </w:rPr>
      </w:pPr>
    </w:p>
    <w:p w:rsidR="00B03251" w:rsidRPr="0008763B" w:rsidRDefault="00B03251" w:rsidP="00B03251">
      <w:pPr>
        <w:pStyle w:val="Cuadroextratexto"/>
        <w:framePr w:h="7486" w:hRule="exact" w:wrap="around" w:x="1289" w:y="877"/>
        <w:rPr>
          <w:lang w:val="es-ES"/>
        </w:rPr>
      </w:pPr>
    </w:p>
    <w:p w:rsidR="00B03251" w:rsidRPr="0008763B" w:rsidRDefault="00B03251" w:rsidP="00B03251">
      <w:pPr>
        <w:pStyle w:val="Cuadroextratexto"/>
        <w:framePr w:h="7486" w:hRule="exact" w:wrap="around" w:x="1289" w:y="877"/>
        <w:rPr>
          <w:lang w:val="es-ES"/>
        </w:rPr>
      </w:pPr>
    </w:p>
    <w:p w:rsidR="00B03251" w:rsidRPr="0008763B" w:rsidRDefault="00B03251" w:rsidP="00B03251">
      <w:pPr>
        <w:pStyle w:val="Cuadroextratexto"/>
        <w:framePr w:h="7486" w:hRule="exact" w:wrap="around" w:x="1289" w:y="877"/>
        <w:rPr>
          <w:lang w:val="es-ES"/>
        </w:rPr>
      </w:pPr>
    </w:p>
    <w:p w:rsidR="00E1257F" w:rsidRDefault="00141EC2" w:rsidP="00141EC2">
      <w:pPr>
        <w:pStyle w:val="Prrafobsico"/>
        <w:rPr>
          <w:lang w:val="es-ES"/>
        </w:rPr>
      </w:pPr>
      <w:r w:rsidRPr="00141EC2">
        <w:rPr>
          <w:lang w:val="es-ES"/>
        </w:rPr>
        <w:t>El 2 de diciembre de 1851, Luis Napoleón, apoyado por los monárquicos, dio un golpe de Estado y proclamó el II I</w:t>
      </w:r>
      <w:r w:rsidRPr="00141EC2">
        <w:rPr>
          <w:lang w:val="es-ES"/>
        </w:rPr>
        <w:t>m</w:t>
      </w:r>
      <w:r w:rsidRPr="00141EC2">
        <w:rPr>
          <w:lang w:val="es-ES"/>
        </w:rPr>
        <w:t>perio (1851-1870) como Napoleón III. Francia pasó de ser una república social a ser una monarquía autoritaria conse</w:t>
      </w:r>
      <w:r w:rsidRPr="00141EC2">
        <w:rPr>
          <w:lang w:val="es-ES"/>
        </w:rPr>
        <w:t>r</w:t>
      </w:r>
      <w:r w:rsidRPr="00141EC2">
        <w:rPr>
          <w:lang w:val="es-ES"/>
        </w:rPr>
        <w:t>vadora, aunque su titular sería responsable ante los franc</w:t>
      </w:r>
      <w:r w:rsidRPr="00141EC2">
        <w:rPr>
          <w:lang w:val="es-ES"/>
        </w:rPr>
        <w:t>e</w:t>
      </w:r>
      <w:r w:rsidRPr="00141EC2">
        <w:rPr>
          <w:lang w:val="es-ES"/>
        </w:rPr>
        <w:t>ses. Ciertos derechos políticos se restringieron pero se ma</w:t>
      </w:r>
      <w:r w:rsidRPr="00141EC2">
        <w:rPr>
          <w:lang w:val="es-ES"/>
        </w:rPr>
        <w:t>n</w:t>
      </w:r>
      <w:r w:rsidRPr="00141EC2">
        <w:rPr>
          <w:lang w:val="es-ES"/>
        </w:rPr>
        <w:t>tuvo el sufragio universal masculino que los franceses var</w:t>
      </w:r>
      <w:r w:rsidRPr="00141EC2">
        <w:rPr>
          <w:lang w:val="es-ES"/>
        </w:rPr>
        <w:t>o</w:t>
      </w:r>
      <w:r w:rsidRPr="00141EC2">
        <w:rPr>
          <w:lang w:val="es-ES"/>
        </w:rPr>
        <w:t>nes ya no perderían nunca.</w:t>
      </w:r>
    </w:p>
    <w:p w:rsidR="00141EC2" w:rsidRDefault="00141EC2" w:rsidP="00141EC2">
      <w:pPr>
        <w:pStyle w:val="Prrafobsico"/>
        <w:rPr>
          <w:lang w:val="es-ES"/>
        </w:rPr>
      </w:pPr>
      <w:r w:rsidRPr="00141EC2">
        <w:rPr>
          <w:lang w:val="es-ES"/>
        </w:rPr>
        <w:t>Napoleón III fue el primer jefe de Estado de una gran p</w:t>
      </w:r>
      <w:r w:rsidRPr="00141EC2">
        <w:rPr>
          <w:lang w:val="es-ES"/>
        </w:rPr>
        <w:t>o</w:t>
      </w:r>
      <w:r w:rsidRPr="00141EC2">
        <w:rPr>
          <w:lang w:val="es-ES"/>
        </w:rPr>
        <w:t>tencia que creyó en el principio de las nacionalidades. Por eso luchó contra la obra de la Santa Alianza y deseó modif</w:t>
      </w:r>
      <w:r w:rsidRPr="00141EC2">
        <w:rPr>
          <w:lang w:val="es-ES"/>
        </w:rPr>
        <w:t>i</w:t>
      </w:r>
      <w:r w:rsidRPr="00141EC2">
        <w:rPr>
          <w:lang w:val="es-ES"/>
        </w:rPr>
        <w:t>car el mapa creado en el Congreso de Viena (lo que acabaría perjudicando a Francia). Además, defendió que el orden i</w:t>
      </w:r>
      <w:r w:rsidRPr="00141EC2">
        <w:rPr>
          <w:lang w:val="es-ES"/>
        </w:rPr>
        <w:t>n</w:t>
      </w:r>
      <w:r w:rsidRPr="00141EC2">
        <w:rPr>
          <w:lang w:val="es-ES"/>
        </w:rPr>
        <w:t>ternacional debía estar regido por las grandes potencias, como siempre, y no por el sistema de congresos.</w:t>
      </w:r>
    </w:p>
    <w:p w:rsidR="00141EC2" w:rsidRPr="00141EC2" w:rsidRDefault="00141EC2" w:rsidP="00141EC2">
      <w:pPr>
        <w:pStyle w:val="Prrafobsico"/>
        <w:rPr>
          <w:lang w:val="es-ES"/>
        </w:rPr>
      </w:pPr>
      <w:r w:rsidRPr="00141EC2">
        <w:rPr>
          <w:lang w:val="es-ES"/>
        </w:rPr>
        <w:t>A partir de marzo de 1848 nuevos movimientos revol</w:t>
      </w:r>
      <w:r w:rsidRPr="00141EC2">
        <w:rPr>
          <w:lang w:val="es-ES"/>
        </w:rPr>
        <w:t>u</w:t>
      </w:r>
      <w:r w:rsidRPr="00141EC2">
        <w:rPr>
          <w:lang w:val="es-ES"/>
        </w:rPr>
        <w:t>cionarios estallaron en las principales ciudades europeas (Viena, Berlín, Praga, Milán, Turín y Roma) para reclamar los principios básicos del liberalismo y de la democracia. En a</w:t>
      </w:r>
      <w:r w:rsidRPr="00141EC2">
        <w:rPr>
          <w:lang w:val="es-ES"/>
        </w:rPr>
        <w:t>l</w:t>
      </w:r>
      <w:r w:rsidRPr="00141EC2">
        <w:rPr>
          <w:lang w:val="es-ES"/>
        </w:rPr>
        <w:t>gunos lugares, el movimiento tuvo también carácter naci</w:t>
      </w:r>
      <w:r w:rsidRPr="00141EC2">
        <w:rPr>
          <w:lang w:val="es-ES"/>
        </w:rPr>
        <w:t>o</w:t>
      </w:r>
      <w:r w:rsidRPr="00141EC2">
        <w:rPr>
          <w:lang w:val="es-ES"/>
        </w:rPr>
        <w:t>nalista.</w:t>
      </w:r>
    </w:p>
    <w:p w:rsidR="00E1257F" w:rsidRDefault="00141EC2" w:rsidP="00F47D9D">
      <w:pPr>
        <w:pStyle w:val="Prrafobsico"/>
        <w:rPr>
          <w:lang w:val="es-ES"/>
        </w:rPr>
      </w:pPr>
      <w:r>
        <w:rPr>
          <w:lang w:val="es-ES"/>
        </w:rPr>
        <w:t>E</w:t>
      </w:r>
      <w:r w:rsidRPr="00141EC2">
        <w:rPr>
          <w:lang w:val="es-ES"/>
        </w:rPr>
        <w:t>n la península itálica los escritores nacionalistas y lib</w:t>
      </w:r>
      <w:r w:rsidRPr="00141EC2">
        <w:rPr>
          <w:lang w:val="es-ES"/>
        </w:rPr>
        <w:t>e</w:t>
      </w:r>
      <w:r w:rsidRPr="00141EC2">
        <w:rPr>
          <w:lang w:val="es-ES"/>
        </w:rPr>
        <w:t xml:space="preserve">rales, unidos por el sentimiento </w:t>
      </w:r>
      <w:proofErr w:type="spellStart"/>
      <w:r w:rsidRPr="00141EC2">
        <w:rPr>
          <w:lang w:val="es-ES"/>
        </w:rPr>
        <w:t>antiaustriaco</w:t>
      </w:r>
      <w:proofErr w:type="spellEnd"/>
      <w:r w:rsidRPr="00141EC2">
        <w:rPr>
          <w:lang w:val="es-ES"/>
        </w:rPr>
        <w:t>, reclamaron constituciones y la unidad de los estados y territorios reo</w:t>
      </w:r>
      <w:r w:rsidRPr="00141EC2">
        <w:rPr>
          <w:lang w:val="es-ES"/>
        </w:rPr>
        <w:t>r</w:t>
      </w:r>
      <w:r w:rsidRPr="00141EC2">
        <w:rPr>
          <w:lang w:val="es-ES"/>
        </w:rPr>
        <w:t>ganizados por el Congreso de Viena.</w:t>
      </w:r>
    </w:p>
    <w:p w:rsidR="00141EC2" w:rsidRPr="00141EC2" w:rsidRDefault="00141EC2" w:rsidP="00141EC2">
      <w:pPr>
        <w:pStyle w:val="Prrafobsico"/>
        <w:rPr>
          <w:lang w:val="es-ES"/>
        </w:rPr>
      </w:pPr>
      <w:r w:rsidRPr="00141EC2">
        <w:rPr>
          <w:lang w:val="es-ES"/>
        </w:rPr>
        <w:t>El rey de Piamonte-Cerdeña y el Papa otorgaron sendas constituciones a sus súbditos; pero la región de Lombardía no logró la independencia de Austria.</w:t>
      </w:r>
    </w:p>
    <w:p w:rsidR="00141EC2" w:rsidRPr="00141EC2" w:rsidRDefault="00141EC2" w:rsidP="00141EC2">
      <w:pPr>
        <w:pStyle w:val="Prrafobsico"/>
        <w:rPr>
          <w:lang w:val="es-ES"/>
        </w:rPr>
      </w:pPr>
      <w:r w:rsidRPr="00141EC2">
        <w:rPr>
          <w:lang w:val="es-ES"/>
        </w:rPr>
        <w:t xml:space="preserve">La situación más extrema se produjo en los Estados de la Iglesia en cuya capital, Roma, se proclamó la </w:t>
      </w:r>
      <w:proofErr w:type="spellStart"/>
      <w:r w:rsidRPr="00141EC2">
        <w:rPr>
          <w:lang w:val="es-ES"/>
        </w:rPr>
        <w:t>Repú</w:t>
      </w:r>
      <w:proofErr w:type="spellEnd"/>
      <w:r w:rsidRPr="00141EC2">
        <w:rPr>
          <w:lang w:val="es-ES"/>
        </w:rPr>
        <w:t xml:space="preserve">- </w:t>
      </w:r>
      <w:proofErr w:type="spellStart"/>
      <w:r w:rsidRPr="00141EC2">
        <w:rPr>
          <w:lang w:val="es-ES"/>
        </w:rPr>
        <w:t>blica</w:t>
      </w:r>
      <w:proofErr w:type="spellEnd"/>
      <w:r w:rsidRPr="00141EC2">
        <w:rPr>
          <w:lang w:val="es-ES"/>
        </w:rPr>
        <w:t>. Con la ayuda de los austriacos el Pontífice volvió a recuperar su trono, de nuevo con carácter absoluto, en 1850.</w:t>
      </w:r>
    </w:p>
    <w:p w:rsidR="00141EC2" w:rsidRPr="00141EC2" w:rsidRDefault="00141EC2" w:rsidP="00141EC2">
      <w:pPr>
        <w:pStyle w:val="Prrafobsico"/>
        <w:rPr>
          <w:lang w:val="es-ES"/>
        </w:rPr>
      </w:pPr>
      <w:r w:rsidRPr="00141EC2">
        <w:rPr>
          <w:lang w:val="es-ES"/>
        </w:rPr>
        <w:t>En el Imperio austriaco, la mayor potencia territorial e</w:t>
      </w:r>
      <w:r w:rsidRPr="00141EC2">
        <w:rPr>
          <w:lang w:val="es-ES"/>
        </w:rPr>
        <w:t>u</w:t>
      </w:r>
      <w:r w:rsidRPr="00141EC2">
        <w:rPr>
          <w:lang w:val="es-ES"/>
        </w:rPr>
        <w:t>ropea después de Rusia, los cambios fueron importantes:</w:t>
      </w:r>
    </w:p>
    <w:p w:rsidR="00AF2A44" w:rsidRDefault="00AF2A44" w:rsidP="00141EC2">
      <w:pPr>
        <w:pStyle w:val="Prrafobsico"/>
        <w:rPr>
          <w:lang w:val="es-ES"/>
        </w:rPr>
      </w:pPr>
    </w:p>
    <w:p w:rsidR="00AF2A44" w:rsidRDefault="00AF2A44" w:rsidP="00141EC2">
      <w:pPr>
        <w:pStyle w:val="Prrafobsico"/>
        <w:rPr>
          <w:lang w:val="es-ES"/>
        </w:rPr>
      </w:pPr>
    </w:p>
    <w:p w:rsidR="00141EC2" w:rsidRPr="00141EC2" w:rsidRDefault="00141EC2" w:rsidP="00141EC2">
      <w:pPr>
        <w:pStyle w:val="Prrafobsico"/>
        <w:rPr>
          <w:lang w:val="es-ES"/>
        </w:rPr>
      </w:pPr>
      <w:r w:rsidRPr="00141EC2">
        <w:rPr>
          <w:rFonts w:hint="eastAsia"/>
          <w:lang w:val="es-ES"/>
        </w:rPr>
        <w:t>●</w:t>
      </w:r>
      <w:r w:rsidRPr="00141EC2">
        <w:rPr>
          <w:rFonts w:hint="eastAsia"/>
          <w:lang w:val="es-ES"/>
        </w:rPr>
        <w:t xml:space="preserve">  Se abolió la servidumbre de los campesinos.</w:t>
      </w:r>
    </w:p>
    <w:p w:rsidR="00141EC2" w:rsidRPr="00141EC2" w:rsidRDefault="00141EC2" w:rsidP="00141EC2">
      <w:pPr>
        <w:pStyle w:val="Prrafobsico"/>
        <w:rPr>
          <w:lang w:val="es-ES"/>
        </w:rPr>
      </w:pPr>
      <w:r>
        <w:rPr>
          <w:lang w:val="es-ES"/>
        </w:rPr>
        <w:t xml:space="preserve"> </w:t>
      </w:r>
      <w:r w:rsidRPr="00141EC2">
        <w:rPr>
          <w:rFonts w:hint="eastAsia"/>
          <w:lang w:val="es-ES"/>
        </w:rPr>
        <w:t>●</w:t>
      </w:r>
      <w:r w:rsidRPr="00141EC2">
        <w:rPr>
          <w:rFonts w:hint="eastAsia"/>
          <w:lang w:val="es-ES"/>
        </w:rPr>
        <w:t xml:space="preserve">   Triunfaron las primeras tendencias disgregadoras nacionalistas de los húngaros y de los checos, que cons</w:t>
      </w:r>
      <w:r w:rsidRPr="00141EC2">
        <w:rPr>
          <w:rFonts w:hint="eastAsia"/>
          <w:lang w:val="es-ES"/>
        </w:rPr>
        <w:t>i</w:t>
      </w:r>
      <w:r w:rsidRPr="00141EC2">
        <w:rPr>
          <w:rFonts w:hint="eastAsia"/>
          <w:lang w:val="es-ES"/>
        </w:rPr>
        <w:t>guieron sus propias asambleas políticas.</w:t>
      </w:r>
    </w:p>
    <w:p w:rsidR="00141EC2" w:rsidRDefault="00141EC2" w:rsidP="00B03251">
      <w:pPr>
        <w:pStyle w:val="Prrafobsico"/>
        <w:rPr>
          <w:lang w:val="es-ES"/>
        </w:rPr>
      </w:pPr>
      <w:r w:rsidRPr="00141EC2">
        <w:rPr>
          <w:rFonts w:hint="eastAsia"/>
          <w:lang w:val="es-ES"/>
        </w:rPr>
        <w:t>●</w:t>
      </w:r>
      <w:r w:rsidRPr="00141EC2">
        <w:rPr>
          <w:rFonts w:hint="eastAsia"/>
          <w:lang w:val="es-ES"/>
        </w:rPr>
        <w:t xml:space="preserve">  Pero fracasaron las aspiraciones de los liberales ante la postura absolutista de su emperador Francisco José I. Francisco José I era muy popular entre sus súbditos y logró mantener en un primer mome</w:t>
      </w:r>
      <w:r w:rsidR="00B03251">
        <w:rPr>
          <w:rFonts w:hint="eastAsia"/>
          <w:lang w:val="es-ES"/>
        </w:rPr>
        <w:t>nto la integridad de su imperio</w:t>
      </w:r>
      <w:r w:rsidR="00B03251">
        <w:rPr>
          <w:lang w:val="es-ES"/>
        </w:rPr>
        <w:t xml:space="preserve"> </w:t>
      </w:r>
      <w:r w:rsidRPr="00141EC2">
        <w:rPr>
          <w:lang w:val="es-ES"/>
        </w:rPr>
        <w:t>multinacional. En 1867, y después de haber perdido la r</w:t>
      </w:r>
      <w:r w:rsidRPr="00141EC2">
        <w:rPr>
          <w:lang w:val="es-ES"/>
        </w:rPr>
        <w:t>e</w:t>
      </w:r>
      <w:r w:rsidRPr="00141EC2">
        <w:rPr>
          <w:lang w:val="es-ES"/>
        </w:rPr>
        <w:t>gión italiana del Véneto, tuvo que reconocer la igualdad de derechos</w:t>
      </w:r>
      <w:r w:rsidR="00B03251">
        <w:rPr>
          <w:lang w:val="es-ES"/>
        </w:rPr>
        <w:t xml:space="preserve"> </w:t>
      </w:r>
      <w:r w:rsidRPr="00141EC2">
        <w:rPr>
          <w:lang w:val="es-ES"/>
        </w:rPr>
        <w:t>de los húngaros. En adelante el imperio sería dual y se denominaría Imperio Austro-Húngaro. Cada una de a</w:t>
      </w:r>
      <w:r w:rsidRPr="00141EC2">
        <w:rPr>
          <w:lang w:val="es-ES"/>
        </w:rPr>
        <w:t>m</w:t>
      </w:r>
      <w:r w:rsidRPr="00141EC2">
        <w:rPr>
          <w:lang w:val="es-ES"/>
        </w:rPr>
        <w:t>bas partes tendría su propio gobierno y su parlamento, y s</w:t>
      </w:r>
      <w:r w:rsidRPr="00141EC2">
        <w:rPr>
          <w:lang w:val="es-ES"/>
        </w:rPr>
        <w:t>ó</w:t>
      </w:r>
      <w:r w:rsidRPr="00141EC2">
        <w:rPr>
          <w:lang w:val="es-ES"/>
        </w:rPr>
        <w:t>lo serían comunes el ejército y la política exterior. Austria conservaría el gobierno de Bohemia, Moravia, Polonia au</w:t>
      </w:r>
      <w:r w:rsidRPr="00141EC2">
        <w:rPr>
          <w:lang w:val="es-ES"/>
        </w:rPr>
        <w:t>s</w:t>
      </w:r>
      <w:r w:rsidRPr="00141EC2">
        <w:rPr>
          <w:lang w:val="es-ES"/>
        </w:rPr>
        <w:t>triaca y Dalmacia, con lo que adquiriría mayor peso indu</w:t>
      </w:r>
      <w:r w:rsidRPr="00141EC2">
        <w:rPr>
          <w:lang w:val="es-ES"/>
        </w:rPr>
        <w:t>s</w:t>
      </w:r>
      <w:r w:rsidRPr="00141EC2">
        <w:rPr>
          <w:lang w:val="es-ES"/>
        </w:rPr>
        <w:t>trial; y Hungría, el de Eslovaquia, Croacia, Eslovenia y Tra</w:t>
      </w:r>
      <w:r w:rsidRPr="00141EC2">
        <w:rPr>
          <w:lang w:val="es-ES"/>
        </w:rPr>
        <w:t>n</w:t>
      </w:r>
      <w:r w:rsidRPr="00141EC2">
        <w:rPr>
          <w:lang w:val="es-ES"/>
        </w:rPr>
        <w:t>silvania que eran regiones con una economía de base agr</w:t>
      </w:r>
      <w:r w:rsidRPr="00141EC2">
        <w:rPr>
          <w:lang w:val="es-ES"/>
        </w:rPr>
        <w:t>í</w:t>
      </w:r>
      <w:r w:rsidRPr="00141EC2">
        <w:rPr>
          <w:lang w:val="es-ES"/>
        </w:rPr>
        <w:t>cola.</w:t>
      </w:r>
    </w:p>
    <w:p w:rsidR="00386930" w:rsidRDefault="00386930" w:rsidP="00B03251">
      <w:pPr>
        <w:pStyle w:val="Prrafobsico"/>
        <w:rPr>
          <w:lang w:val="es-ES"/>
        </w:rPr>
      </w:pPr>
    </w:p>
    <w:p w:rsidR="00B03251" w:rsidRDefault="00B03251" w:rsidP="00386930">
      <w:pPr>
        <w:pStyle w:val="Imagenpgina"/>
        <w:framePr w:w="7954" w:h="5292" w:hRule="exact" w:wrap="notBeside" w:hAnchor="page" w:x="2446" w:y="10"/>
      </w:pPr>
      <w:r>
        <mc:AlternateContent>
          <mc:Choice Requires="wpg">
            <w:drawing>
              <wp:anchor distT="0" distB="0" distL="114300" distR="114300" simplePos="0" relativeHeight="251671552" behindDoc="1" locked="0" layoutInCell="1" allowOverlap="1" wp14:anchorId="4E522BBF" wp14:editId="416514C7">
                <wp:simplePos x="0" y="0"/>
                <wp:positionH relativeFrom="page">
                  <wp:posOffset>1551940</wp:posOffset>
                </wp:positionH>
                <wp:positionV relativeFrom="paragraph">
                  <wp:posOffset>4445</wp:posOffset>
                </wp:positionV>
                <wp:extent cx="5029200" cy="2966085"/>
                <wp:effectExtent l="0" t="0" r="19050" b="24765"/>
                <wp:wrapNone/>
                <wp:docPr id="443" name="Grupo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2966085"/>
                          <a:chOff x="1698" y="-6321"/>
                          <a:chExt cx="9354" cy="6185"/>
                        </a:xfrm>
                      </wpg:grpSpPr>
                      <pic:pic xmlns:pic="http://schemas.openxmlformats.org/drawingml/2006/picture">
                        <pic:nvPicPr>
                          <pic:cNvPr id="444" name="Picture 8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704" y="-6315"/>
                            <a:ext cx="9317" cy="6129"/>
                          </a:xfrm>
                          <a:prstGeom prst="rect">
                            <a:avLst/>
                          </a:prstGeom>
                          <a:noFill/>
                          <a:extLst>
                            <a:ext uri="{909E8E84-426E-40DD-AFC4-6F175D3DCCD1}">
                              <a14:hiddenFill xmlns:a14="http://schemas.microsoft.com/office/drawing/2010/main">
                                <a:solidFill>
                                  <a:srgbClr val="FFFFFF"/>
                                </a:solidFill>
                              </a14:hiddenFill>
                            </a:ext>
                          </a:extLst>
                        </pic:spPr>
                      </pic:pic>
                      <wpg:grpSp>
                        <wpg:cNvPr id="445" name="Group 87"/>
                        <wpg:cNvGrpSpPr>
                          <a:grpSpLocks/>
                        </wpg:cNvGrpSpPr>
                        <wpg:grpSpPr bwMode="auto">
                          <a:xfrm>
                            <a:off x="1704" y="-6315"/>
                            <a:ext cx="9342" cy="6173"/>
                            <a:chOff x="1704" y="-6315"/>
                            <a:chExt cx="9342" cy="6173"/>
                          </a:xfrm>
                        </wpg:grpSpPr>
                        <wps:wsp>
                          <wps:cNvPr id="446" name="Freeform 88"/>
                          <wps:cNvSpPr>
                            <a:spLocks/>
                          </wps:cNvSpPr>
                          <wps:spPr bwMode="auto">
                            <a:xfrm>
                              <a:off x="1704" y="-6315"/>
                              <a:ext cx="9342" cy="6173"/>
                            </a:xfrm>
                            <a:custGeom>
                              <a:avLst/>
                              <a:gdLst>
                                <a:gd name="T0" fmla="+- 0 1704 1704"/>
                                <a:gd name="T1" fmla="*/ T0 w 9342"/>
                                <a:gd name="T2" fmla="+- 0 -6315 -6315"/>
                                <a:gd name="T3" fmla="*/ -6315 h 6173"/>
                                <a:gd name="T4" fmla="+- 0 11046 1704"/>
                                <a:gd name="T5" fmla="*/ T4 w 9342"/>
                                <a:gd name="T6" fmla="+- 0 -6315 -6315"/>
                                <a:gd name="T7" fmla="*/ -6315 h 6173"/>
                                <a:gd name="T8" fmla="+- 0 11046 1704"/>
                                <a:gd name="T9" fmla="*/ T8 w 9342"/>
                                <a:gd name="T10" fmla="+- 0 -142 -6315"/>
                                <a:gd name="T11" fmla="*/ -142 h 6173"/>
                                <a:gd name="T12" fmla="+- 0 1704 1704"/>
                                <a:gd name="T13" fmla="*/ T12 w 9342"/>
                                <a:gd name="T14" fmla="+- 0 -142 -6315"/>
                                <a:gd name="T15" fmla="*/ -142 h 6173"/>
                                <a:gd name="T16" fmla="+- 0 1704 1704"/>
                                <a:gd name="T17" fmla="*/ T16 w 9342"/>
                                <a:gd name="T18" fmla="+- 0 -6315 -6315"/>
                                <a:gd name="T19" fmla="*/ -6315 h 6173"/>
                              </a:gdLst>
                              <a:ahLst/>
                              <a:cxnLst>
                                <a:cxn ang="0">
                                  <a:pos x="T1" y="T3"/>
                                </a:cxn>
                                <a:cxn ang="0">
                                  <a:pos x="T5" y="T7"/>
                                </a:cxn>
                                <a:cxn ang="0">
                                  <a:pos x="T9" y="T11"/>
                                </a:cxn>
                                <a:cxn ang="0">
                                  <a:pos x="T13" y="T15"/>
                                </a:cxn>
                                <a:cxn ang="0">
                                  <a:pos x="T17" y="T19"/>
                                </a:cxn>
                              </a:cxnLst>
                              <a:rect l="0" t="0" r="r" b="b"/>
                              <a:pathLst>
                                <a:path w="9342" h="6173">
                                  <a:moveTo>
                                    <a:pt x="0" y="0"/>
                                  </a:moveTo>
                                  <a:lnTo>
                                    <a:pt x="9342" y="0"/>
                                  </a:lnTo>
                                  <a:lnTo>
                                    <a:pt x="9342" y="6173"/>
                                  </a:lnTo>
                                  <a:lnTo>
                                    <a:pt x="0" y="6173"/>
                                  </a:lnTo>
                                  <a:lnTo>
                                    <a:pt x="0" y="0"/>
                                  </a:lnTo>
                                  <a:close/>
                                </a:path>
                              </a:pathLst>
                            </a:custGeom>
                            <a:noFill/>
                            <a:ln w="776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upo 443" o:spid="_x0000_s1026" style="position:absolute;margin-left:122.2pt;margin-top:.35pt;width:396pt;height:233.55pt;z-index:-251644928;mso-position-horizontal-relative:page" coordorigin="1698,-6321" coordsize="9354,6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">
                <v:shape id="Picture 86" o:spid="_x0000_s1027" type="#_x0000_t75" style="position:absolute;left:1704;top:-6315;width:9317;height:6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nkePFAAAA3AAAAA8AAABkcnMvZG93bnJldi54bWxEj1FLw0AQhN8F/8Oxgi9iLpYokuZapNhQ&#10;KCK2xeclt01Cc3sxt6bx33sFwcdhZr5hiuXkOjXSEFrPBh6SFBRx5W3LtYHDfn3/DCoIssXOMxn4&#10;oQDLxfVVgbn1Z/6gcSe1ihAOORpoRPpc61A15DAkvieO3tEPDiXKodZ2wHOEu07P0vRJO2w5LjTY&#10;06qh6rT7dgbK00q+3l4P+nG8K9077T83WymNub2ZXuaghCb5D/+1N9ZAlmVwOROPgF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p5HjxQAAANwAAAAPAAAAAAAAAAAAAAAA&#10;AJ8CAABkcnMvZG93bnJldi54bWxQSwUGAAAAAAQABAD3AAAAkQMAAAAA&#10;">
                  <v:imagedata r:id="rId32" o:title=""/>
                </v:shape>
                <v:group id="Group 87" o:spid="_x0000_s1028" style="position:absolute;left:1704;top:-6315;width:9342;height:6173" coordorigin="1704,-6315" coordsize="9342,61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LcjgMUAAADcAAAADwAAAGRycy9kb3ducmV2LnhtbESPQYvCMBSE78L+h/CE&#10;vWnaXZWlGkXEXTyIoC6It0fzbIvNS2liW/+9EQSPw8x8w8wWnSlFQ7UrLCuIhxEI4tTqgjMF/8ff&#10;wQ8I55E1lpZJwZ0cLOYfvRkm2ra8p+bgMxEg7BJUkHtfJVK6NCeDbmgr4uBdbG3QB1lnUtfYBrgp&#10;5VcUTaTBgsNCjhWtckqvh5tR8Ndiu/yO1832elndz8fx7rSNSanPfrecgvDU+Xf41d5oBa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C3I4DFAAAA3AAA&#10;AA8AAAAAAAAAAAAAAAAAqgIAAGRycy9kb3ducmV2LnhtbFBLBQYAAAAABAAEAPoAAACcAwAAAAA=&#10;">
                  <v:shape id="Freeform 88" o:spid="_x0000_s1029" style="position:absolute;left:1704;top:-6315;width:9342;height:6173;visibility:visible;mso-wrap-style:square;v-text-anchor:top" coordsize="9342,6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NLwsUA&#10;AADcAAAADwAAAGRycy9kb3ducmV2LnhtbESPQWuDQBSE74X+h+UVeil1rYgRk00IoUJvoTGE5vZw&#10;X1TivhV3G+2/zxYKPQ4z8w2z2symFzcaXWdZwVsUgyCure64UXCsytcchPPIGnvLpOCHHGzWjw8r&#10;LLSd+JNuB9+IAGFXoILW+6GQ0tUtGXSRHYiDd7GjQR/k2Eg94hTgppdJHGfSYMdhocWBdi3V18O3&#10;UeDky9d7chqyc7mfZVJWdbKwuVLPT/N2CcLT7P/Df+0PrSBNM/g9E46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E0vCxQAAANwAAAAPAAAAAAAAAAAAAAAAAJgCAABkcnMv&#10;ZG93bnJldi54bWxQSwUGAAAAAAQABAD1AAAAigMAAAAA&#10;" path="m,l9342,r,6173l,6173,,xe" filled="f" strokecolor="#231f20" strokeweight=".21556mm">
                    <v:path arrowok="t" o:connecttype="custom" o:connectlocs="0,-6315;9342,-6315;9342,-142;0,-142;0,-6315" o:connectangles="0,0,0,0,0"/>
                  </v:shape>
                </v:group>
                <w10:wrap anchorx="page"/>
              </v:group>
            </w:pict>
          </mc:Fallback>
        </mc:AlternateContent>
      </w:r>
    </w:p>
    <w:p w:rsidR="00B03251" w:rsidRDefault="00B03251" w:rsidP="00386930">
      <w:pPr>
        <w:pStyle w:val="Imagenpgina"/>
        <w:framePr w:w="7954" w:h="5292" w:hRule="exact" w:wrap="notBeside" w:hAnchor="page" w:x="2446" w:y="10"/>
      </w:pPr>
    </w:p>
    <w:p w:rsidR="00B03251" w:rsidRDefault="00B03251" w:rsidP="00386930">
      <w:pPr>
        <w:pStyle w:val="Imagenpgina"/>
        <w:framePr w:w="7954" w:h="5292" w:hRule="exact" w:wrap="notBeside" w:hAnchor="page" w:x="2446" w:y="10"/>
      </w:pPr>
    </w:p>
    <w:p w:rsidR="00B03251" w:rsidRDefault="00B03251" w:rsidP="00386930">
      <w:pPr>
        <w:pStyle w:val="Imagenpgina"/>
        <w:framePr w:w="7954" w:h="5292" w:hRule="exact" w:wrap="notBeside" w:hAnchor="page" w:x="2446" w:y="10"/>
      </w:pPr>
    </w:p>
    <w:p w:rsidR="00B03251" w:rsidRDefault="00B03251" w:rsidP="00386930">
      <w:pPr>
        <w:pStyle w:val="Imagenpgina"/>
        <w:framePr w:w="7954" w:h="5292" w:hRule="exact" w:wrap="notBeside" w:hAnchor="page" w:x="2446" w:y="10"/>
      </w:pPr>
    </w:p>
    <w:p w:rsidR="00B03251" w:rsidRDefault="00B03251" w:rsidP="00386930">
      <w:pPr>
        <w:pStyle w:val="Imagenpgina"/>
        <w:framePr w:w="7954" w:h="5292" w:hRule="exact" w:wrap="notBeside" w:hAnchor="page" w:x="2446" w:y="10"/>
      </w:pPr>
    </w:p>
    <w:p w:rsidR="00B03251" w:rsidRDefault="00B03251" w:rsidP="00386930">
      <w:pPr>
        <w:pStyle w:val="Imagenpgina"/>
        <w:framePr w:w="7954" w:h="5292" w:hRule="exact" w:wrap="notBeside" w:hAnchor="page" w:x="2446" w:y="10"/>
      </w:pPr>
    </w:p>
    <w:p w:rsidR="00B725C7" w:rsidRDefault="00B725C7" w:rsidP="00386930">
      <w:pPr>
        <w:pStyle w:val="Imagenpgina"/>
        <w:framePr w:w="7954" w:h="5292" w:hRule="exact" w:wrap="notBeside" w:hAnchor="page" w:x="2446" w:y="10"/>
        <w:rPr>
          <w:i/>
        </w:rPr>
      </w:pPr>
    </w:p>
    <w:p w:rsidR="00B725C7" w:rsidRDefault="00B725C7" w:rsidP="00386930">
      <w:pPr>
        <w:pStyle w:val="Imagenpgina"/>
        <w:framePr w:w="7954" w:h="5292" w:hRule="exact" w:wrap="notBeside" w:hAnchor="page" w:x="2446" w:y="10"/>
        <w:rPr>
          <w:i/>
        </w:rPr>
      </w:pPr>
    </w:p>
    <w:p w:rsidR="00B725C7" w:rsidRDefault="00B725C7" w:rsidP="00386930">
      <w:pPr>
        <w:pStyle w:val="Imagenpgina"/>
        <w:framePr w:w="7954" w:h="5292" w:hRule="exact" w:wrap="notBeside" w:hAnchor="page" w:x="2446" w:y="10"/>
        <w:rPr>
          <w:i/>
        </w:rPr>
      </w:pPr>
    </w:p>
    <w:p w:rsidR="00B725C7" w:rsidRDefault="00B725C7" w:rsidP="00386930">
      <w:pPr>
        <w:pStyle w:val="Imagenpgina"/>
        <w:framePr w:w="7954" w:h="5292" w:hRule="exact" w:wrap="notBeside" w:hAnchor="page" w:x="2446" w:y="10"/>
        <w:rPr>
          <w:i/>
        </w:rPr>
      </w:pPr>
    </w:p>
    <w:p w:rsidR="00B725C7" w:rsidRDefault="00B725C7" w:rsidP="00386930">
      <w:pPr>
        <w:pStyle w:val="Imagenpgina"/>
        <w:framePr w:w="7954" w:h="5292" w:hRule="exact" w:wrap="notBeside" w:hAnchor="page" w:x="2446" w:y="10"/>
        <w:rPr>
          <w:i/>
        </w:rPr>
      </w:pPr>
    </w:p>
    <w:p w:rsidR="00B03251" w:rsidRPr="000867F5" w:rsidRDefault="00386930" w:rsidP="00386930">
      <w:pPr>
        <w:pStyle w:val="Imagenpgina"/>
        <w:framePr w:w="7954" w:h="5292" w:hRule="exact" w:wrap="notBeside" w:hAnchor="page" w:x="2446" w:y="10"/>
        <w:rPr>
          <w:i/>
        </w:rPr>
      </w:pPr>
      <w:r w:rsidRPr="000867F5">
        <w:rPr>
          <w:i/>
        </w:rPr>
        <w:t>Lugares donde estallaron las revoluciones burguesas de 1820, 1830 y 1848.</w:t>
      </w:r>
    </w:p>
    <w:p w:rsidR="00141EC2" w:rsidRPr="00141EC2" w:rsidRDefault="00141EC2" w:rsidP="00141EC2">
      <w:pPr>
        <w:pStyle w:val="Prrafobsico"/>
        <w:rPr>
          <w:lang w:val="es-ES"/>
        </w:rPr>
      </w:pPr>
      <w:r w:rsidRPr="00141EC2">
        <w:rPr>
          <w:lang w:val="es-ES"/>
        </w:rPr>
        <w:t xml:space="preserve">En los Estados alemanes en 1834 los industriales, como vimos en la Unidad anterior, impulsaron la creación del </w:t>
      </w:r>
      <w:proofErr w:type="spellStart"/>
      <w:r w:rsidRPr="00141EC2">
        <w:rPr>
          <w:lang w:val="es-ES"/>
        </w:rPr>
        <w:t>Zol</w:t>
      </w:r>
      <w:r w:rsidRPr="00141EC2">
        <w:rPr>
          <w:lang w:val="es-ES"/>
        </w:rPr>
        <w:t>l</w:t>
      </w:r>
      <w:r w:rsidRPr="00141EC2">
        <w:rPr>
          <w:lang w:val="es-ES"/>
        </w:rPr>
        <w:t>verein</w:t>
      </w:r>
      <w:proofErr w:type="spellEnd"/>
      <w:r w:rsidRPr="00141EC2">
        <w:rPr>
          <w:lang w:val="es-ES"/>
        </w:rPr>
        <w:t>, o Unión Aduanera, que favoreció la expansión del f</w:t>
      </w:r>
      <w:r w:rsidRPr="00141EC2">
        <w:rPr>
          <w:lang w:val="es-ES"/>
        </w:rPr>
        <w:t>e</w:t>
      </w:r>
      <w:r w:rsidRPr="00141EC2">
        <w:rPr>
          <w:lang w:val="es-ES"/>
        </w:rPr>
        <w:t>rrocarril y la prosperidad de la burguesía. Las sublevaciones populares de 1846, provocadas por la llamada crisis de la patata, animaron a los liberales a pedir al rey de Prusia la constitución de un Parlamento y la redacción de una Const</w:t>
      </w:r>
      <w:r w:rsidRPr="00141EC2">
        <w:rPr>
          <w:lang w:val="es-ES"/>
        </w:rPr>
        <w:t>i</w:t>
      </w:r>
      <w:r w:rsidRPr="00141EC2">
        <w:rPr>
          <w:lang w:val="es-ES"/>
        </w:rPr>
        <w:t>tución. En 1849 se reunió la asamblea constituyente elegida por sufragio universal masculino, el Parlamento de Fran</w:t>
      </w:r>
      <w:r w:rsidRPr="00141EC2">
        <w:rPr>
          <w:lang w:val="es-ES"/>
        </w:rPr>
        <w:t>k</w:t>
      </w:r>
      <w:r w:rsidRPr="00141EC2">
        <w:rPr>
          <w:lang w:val="es-ES"/>
        </w:rPr>
        <w:t>furt, y se abordó un proyecto de unidad política. Este proye</w:t>
      </w:r>
      <w:r w:rsidRPr="00141EC2">
        <w:rPr>
          <w:lang w:val="es-ES"/>
        </w:rPr>
        <w:t>c</w:t>
      </w:r>
      <w:r w:rsidRPr="00141EC2">
        <w:rPr>
          <w:lang w:val="es-ES"/>
        </w:rPr>
        <w:t>to fracasó porque existían discrepancias respecto al nuevo concepto de nación.</w:t>
      </w:r>
    </w:p>
    <w:p w:rsidR="00141EC2" w:rsidRPr="00141EC2" w:rsidRDefault="00141EC2" w:rsidP="00141EC2">
      <w:pPr>
        <w:pStyle w:val="Prrafobsico"/>
        <w:rPr>
          <w:lang w:val="es-ES"/>
        </w:rPr>
      </w:pPr>
      <w:r w:rsidRPr="00141EC2">
        <w:rPr>
          <w:rFonts w:hint="eastAsia"/>
          <w:lang w:val="es-ES"/>
        </w:rPr>
        <w:t>●</w:t>
      </w:r>
      <w:r w:rsidRPr="00141EC2">
        <w:rPr>
          <w:rFonts w:hint="eastAsia"/>
          <w:lang w:val="es-ES"/>
        </w:rPr>
        <w:t xml:space="preserve">   Unos eran partidarios de formar la Gran Alemania, en la que se integrarían las regiones austriacas de pasado ge</w:t>
      </w:r>
      <w:r w:rsidRPr="00141EC2">
        <w:rPr>
          <w:rFonts w:hint="eastAsia"/>
          <w:lang w:val="es-ES"/>
        </w:rPr>
        <w:t>r</w:t>
      </w:r>
      <w:r w:rsidRPr="00141EC2">
        <w:rPr>
          <w:rFonts w:hint="eastAsia"/>
          <w:lang w:val="es-ES"/>
        </w:rPr>
        <w:t>mánico como Tirol y Bohemia, la Alsacia francesa, Suiza y Holanda.</w:t>
      </w:r>
    </w:p>
    <w:p w:rsidR="00141EC2" w:rsidRPr="00141EC2" w:rsidRDefault="00141EC2" w:rsidP="00141EC2">
      <w:pPr>
        <w:pStyle w:val="Prrafobsico"/>
        <w:rPr>
          <w:lang w:val="es-ES"/>
        </w:rPr>
      </w:pPr>
      <w:r w:rsidRPr="00141EC2">
        <w:rPr>
          <w:rFonts w:hint="eastAsia"/>
          <w:lang w:val="es-ES"/>
        </w:rPr>
        <w:t>●</w:t>
      </w:r>
      <w:r w:rsidRPr="00141EC2">
        <w:rPr>
          <w:rFonts w:hint="eastAsia"/>
          <w:lang w:val="es-ES"/>
        </w:rPr>
        <w:t xml:space="preserve">   Otros preferían la Pequeña Alemania, de la que qu</w:t>
      </w:r>
      <w:r w:rsidRPr="00141EC2">
        <w:rPr>
          <w:rFonts w:hint="eastAsia"/>
          <w:lang w:val="es-ES"/>
        </w:rPr>
        <w:t>e</w:t>
      </w:r>
      <w:r w:rsidRPr="00141EC2">
        <w:rPr>
          <w:rFonts w:hint="eastAsia"/>
          <w:lang w:val="es-ES"/>
        </w:rPr>
        <w:t>daría excluida Austria, y así el peso de la unificación recaería sobre el reino de Prusia.</w:t>
      </w:r>
    </w:p>
    <w:p w:rsidR="00141EC2" w:rsidRPr="00141EC2" w:rsidRDefault="00141EC2" w:rsidP="00141EC2">
      <w:pPr>
        <w:pStyle w:val="Prrafobsico"/>
        <w:rPr>
          <w:lang w:val="es-ES"/>
        </w:rPr>
      </w:pPr>
      <w:r w:rsidRPr="00141EC2">
        <w:rPr>
          <w:lang w:val="es-ES"/>
        </w:rPr>
        <w:t>En Prusia, Francisco Guillermo I  rechazó la corona del f</w:t>
      </w:r>
      <w:r w:rsidRPr="00141EC2">
        <w:rPr>
          <w:lang w:val="es-ES"/>
        </w:rPr>
        <w:t>u</w:t>
      </w:r>
      <w:r w:rsidRPr="00141EC2">
        <w:rPr>
          <w:lang w:val="es-ES"/>
        </w:rPr>
        <w:t>turo estado de Alemania por considerar que los representa</w:t>
      </w:r>
      <w:r w:rsidRPr="00141EC2">
        <w:rPr>
          <w:lang w:val="es-ES"/>
        </w:rPr>
        <w:t>n</w:t>
      </w:r>
      <w:r w:rsidRPr="00141EC2">
        <w:rPr>
          <w:lang w:val="es-ES"/>
        </w:rPr>
        <w:t>tes del pueblo no tenían capacidad legal para ofrecérsela. No obstante, desde 1850 puso en práctica un gobierno constitucional basado en el sufragio censitario, aunque esta Constitución no la redactó una asamblea constituyente.</w:t>
      </w:r>
    </w:p>
    <w:p w:rsidR="00E1257F" w:rsidRPr="00141EC2" w:rsidRDefault="00141EC2" w:rsidP="00141EC2">
      <w:pPr>
        <w:pStyle w:val="Prrafobsico"/>
        <w:rPr>
          <w:lang w:val="es-ES"/>
        </w:rPr>
      </w:pPr>
      <w:r w:rsidRPr="00141EC2">
        <w:rPr>
          <w:lang w:val="es-ES"/>
        </w:rPr>
        <w:t>Las revoluciones de 1848 sólo triunfaron en Francia y Piamonte porque los soberanos absolutistas se apoyaron mutuamente y porque las burguesías revolucionarias no a</w:t>
      </w:r>
      <w:r w:rsidRPr="00141EC2">
        <w:rPr>
          <w:lang w:val="es-ES"/>
        </w:rPr>
        <w:t>c</w:t>
      </w:r>
      <w:r w:rsidRPr="00141EC2">
        <w:rPr>
          <w:lang w:val="es-ES"/>
        </w:rPr>
        <w:t>tuaron con decisión por temor a las reacciones del prolet</w:t>
      </w:r>
      <w:r w:rsidRPr="00141EC2">
        <w:rPr>
          <w:lang w:val="es-ES"/>
        </w:rPr>
        <w:t>a</w:t>
      </w:r>
      <w:r w:rsidRPr="00141EC2">
        <w:rPr>
          <w:lang w:val="es-ES"/>
        </w:rPr>
        <w:t>riado.</w:t>
      </w:r>
    </w:p>
    <w:p w:rsidR="00E1257F" w:rsidRDefault="00E1257F" w:rsidP="00F47D9D">
      <w:pPr>
        <w:pStyle w:val="Prrafobsico"/>
      </w:pPr>
    </w:p>
    <w:p w:rsidR="007D6952" w:rsidRDefault="007D6952" w:rsidP="00F47D9D">
      <w:pPr>
        <w:pStyle w:val="Prrafobsico"/>
      </w:pPr>
    </w:p>
    <w:p w:rsidR="007D6952" w:rsidRDefault="007D6952" w:rsidP="00F47D9D">
      <w:pPr>
        <w:pStyle w:val="Prrafobsico"/>
      </w:pPr>
    </w:p>
    <w:p w:rsidR="007D6952" w:rsidRDefault="007D6952" w:rsidP="00F47D9D">
      <w:pPr>
        <w:pStyle w:val="Prrafobsico"/>
      </w:pPr>
    </w:p>
    <w:p w:rsidR="007D6952" w:rsidRDefault="007D6952" w:rsidP="00F47D9D">
      <w:pPr>
        <w:pStyle w:val="Prrafobsico"/>
      </w:pPr>
    </w:p>
    <w:p w:rsidR="007D6952" w:rsidRDefault="007D6952" w:rsidP="00F47D9D">
      <w:pPr>
        <w:pStyle w:val="Prrafobsico"/>
      </w:pPr>
    </w:p>
    <w:p w:rsidR="007D6952" w:rsidRDefault="007D6952" w:rsidP="00F47D9D">
      <w:pPr>
        <w:pStyle w:val="Prrafobsico"/>
      </w:pPr>
    </w:p>
    <w:p w:rsidR="007D6952" w:rsidRDefault="007D6952" w:rsidP="00F47D9D">
      <w:pPr>
        <w:pStyle w:val="Prrafobsico"/>
      </w:pPr>
    </w:p>
    <w:p w:rsidR="007D6952" w:rsidRDefault="007D6952" w:rsidP="00F47D9D">
      <w:pPr>
        <w:pStyle w:val="Prrafobsico"/>
      </w:pPr>
    </w:p>
    <w:p w:rsidR="007D6952" w:rsidRDefault="007D6952" w:rsidP="00F47D9D">
      <w:pPr>
        <w:pStyle w:val="Prrafobsico"/>
      </w:pPr>
    </w:p>
    <w:p w:rsidR="007D6952" w:rsidRDefault="007D6952" w:rsidP="00F47D9D">
      <w:pPr>
        <w:pStyle w:val="Prrafobsico"/>
      </w:pPr>
    </w:p>
    <w:p w:rsidR="007D6952" w:rsidRDefault="007D6952" w:rsidP="00F47D9D">
      <w:pPr>
        <w:pStyle w:val="Prrafobsico"/>
      </w:pPr>
    </w:p>
    <w:p w:rsidR="007D6952" w:rsidRDefault="007D6952" w:rsidP="00F47D9D">
      <w:pPr>
        <w:pStyle w:val="Prrafobsico"/>
      </w:pPr>
    </w:p>
    <w:p w:rsidR="007D6952" w:rsidRDefault="007D6952" w:rsidP="00F47D9D">
      <w:pPr>
        <w:pStyle w:val="Prrafobsico"/>
      </w:pPr>
    </w:p>
    <w:p w:rsidR="007D6952" w:rsidRDefault="007D6952" w:rsidP="00F47D9D">
      <w:pPr>
        <w:pStyle w:val="Prrafobsico"/>
      </w:pPr>
    </w:p>
    <w:p w:rsidR="007D6952" w:rsidRDefault="007D6952" w:rsidP="00F47D9D">
      <w:pPr>
        <w:pStyle w:val="Prrafobsico"/>
      </w:pPr>
    </w:p>
    <w:p w:rsidR="007D6952" w:rsidRDefault="007D6952" w:rsidP="00F47D9D">
      <w:pPr>
        <w:pStyle w:val="Prrafobsico"/>
      </w:pPr>
    </w:p>
    <w:p w:rsidR="007D6952" w:rsidRDefault="007D6952" w:rsidP="00F47D9D">
      <w:pPr>
        <w:pStyle w:val="Prrafobsico"/>
      </w:pPr>
    </w:p>
    <w:p w:rsidR="007D6952" w:rsidRDefault="007D6952" w:rsidP="00F47D9D">
      <w:pPr>
        <w:pStyle w:val="Prrafobsico"/>
      </w:pPr>
    </w:p>
    <w:tbl>
      <w:tblPr>
        <w:tblpPr w:leftFromText="141" w:rightFromText="141" w:vertAnchor="text" w:horzAnchor="page" w:tblpX="1876" w:tblpY="32"/>
        <w:tblW w:w="9298" w:type="dxa"/>
        <w:tblLayout w:type="fixed"/>
        <w:tblCellMar>
          <w:left w:w="0" w:type="dxa"/>
          <w:right w:w="0" w:type="dxa"/>
        </w:tblCellMar>
        <w:tblLook w:val="01E0" w:firstRow="1" w:lastRow="1" w:firstColumn="1" w:lastColumn="1" w:noHBand="0" w:noVBand="0"/>
      </w:tblPr>
      <w:tblGrid>
        <w:gridCol w:w="1732"/>
        <w:gridCol w:w="2730"/>
        <w:gridCol w:w="4836"/>
      </w:tblGrid>
      <w:tr w:rsidR="00386930" w:rsidRPr="000B1AF4" w:rsidTr="00386930">
        <w:trPr>
          <w:trHeight w:hRule="exact" w:val="1186"/>
        </w:trPr>
        <w:tc>
          <w:tcPr>
            <w:tcW w:w="1732" w:type="dxa"/>
            <w:tcBorders>
              <w:top w:val="single" w:sz="32" w:space="0" w:color="C6CAB6"/>
              <w:left w:val="single" w:sz="32" w:space="0" w:color="C6CAB6"/>
              <w:bottom w:val="single" w:sz="16" w:space="0" w:color="C6CAB6"/>
              <w:right w:val="single" w:sz="16" w:space="0" w:color="C6CAB6"/>
            </w:tcBorders>
            <w:shd w:val="clear" w:color="auto" w:fill="BAC0A8"/>
          </w:tcPr>
          <w:p w:rsidR="00386930" w:rsidRPr="00C40DC6" w:rsidRDefault="00386930" w:rsidP="00154885"/>
        </w:tc>
        <w:tc>
          <w:tcPr>
            <w:tcW w:w="2730" w:type="dxa"/>
            <w:tcBorders>
              <w:top w:val="single" w:sz="32" w:space="0" w:color="C6CAB6"/>
              <w:left w:val="single" w:sz="16" w:space="0" w:color="C6CAB6"/>
              <w:bottom w:val="single" w:sz="16" w:space="0" w:color="C6CAB6"/>
              <w:right w:val="single" w:sz="8" w:space="0" w:color="C6CAB6"/>
            </w:tcBorders>
            <w:shd w:val="clear" w:color="auto" w:fill="BAC0A8"/>
          </w:tcPr>
          <w:p w:rsidR="00386930" w:rsidRPr="00C40DC6" w:rsidRDefault="00386930" w:rsidP="00386930">
            <w:pPr>
              <w:spacing w:before="19" w:line="180" w:lineRule="exact"/>
              <w:ind w:left="367" w:right="347" w:firstLine="8"/>
              <w:jc w:val="center"/>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E</w:t>
            </w:r>
            <w:r w:rsidRPr="00C40DC6">
              <w:rPr>
                <w:rFonts w:ascii="Arial Narrow" w:eastAsia="Arial Narrow" w:hAnsi="Arial Narrow" w:cs="Arial Narrow"/>
                <w:color w:val="231F20"/>
                <w:spacing w:val="-11"/>
                <w:sz w:val="18"/>
                <w:szCs w:val="18"/>
              </w:rPr>
              <w:t>T</w:t>
            </w:r>
            <w:r w:rsidRPr="00C40DC6">
              <w:rPr>
                <w:rFonts w:ascii="Arial Narrow" w:eastAsia="Arial Narrow" w:hAnsi="Arial Narrow" w:cs="Arial Narrow"/>
                <w:color w:val="231F20"/>
                <w:sz w:val="18"/>
                <w:szCs w:val="18"/>
              </w:rPr>
              <w:t>A</w:t>
            </w:r>
            <w:r w:rsidRPr="00C40DC6">
              <w:rPr>
                <w:rFonts w:ascii="Arial Narrow" w:eastAsia="Arial Narrow" w:hAnsi="Arial Narrow" w:cs="Arial Narrow"/>
                <w:color w:val="231F20"/>
                <w:spacing w:val="-11"/>
                <w:sz w:val="18"/>
                <w:szCs w:val="18"/>
              </w:rPr>
              <w:t>P</w:t>
            </w:r>
            <w:r w:rsidRPr="00C40DC6">
              <w:rPr>
                <w:rFonts w:ascii="Arial Narrow" w:eastAsia="Arial Narrow" w:hAnsi="Arial Narrow" w:cs="Arial Narrow"/>
                <w:color w:val="231F20"/>
                <w:sz w:val="18"/>
                <w:szCs w:val="18"/>
              </w:rPr>
              <w:t>AS</w:t>
            </w:r>
            <w:r w:rsidRPr="00C40DC6">
              <w:rPr>
                <w:rFonts w:ascii="Arial Narrow" w:eastAsia="Arial Narrow" w:hAnsi="Arial Narrow" w:cs="Arial Narrow"/>
                <w:color w:val="231F20"/>
                <w:spacing w:val="-6"/>
                <w:sz w:val="18"/>
                <w:szCs w:val="18"/>
              </w:rPr>
              <w:t xml:space="preserve"> </w:t>
            </w:r>
            <w:r w:rsidRPr="00C40DC6">
              <w:rPr>
                <w:rFonts w:ascii="Arial Narrow" w:eastAsia="Arial Narrow" w:hAnsi="Arial Narrow" w:cs="Arial Narrow"/>
                <w:color w:val="231F20"/>
                <w:sz w:val="18"/>
                <w:szCs w:val="18"/>
              </w:rPr>
              <w:t>DE</w:t>
            </w:r>
            <w:r w:rsidRPr="00C40DC6">
              <w:rPr>
                <w:rFonts w:ascii="Arial Narrow" w:eastAsia="Arial Narrow" w:hAnsi="Arial Narrow" w:cs="Arial Narrow"/>
                <w:color w:val="231F20"/>
                <w:spacing w:val="-2"/>
                <w:sz w:val="18"/>
                <w:szCs w:val="18"/>
              </w:rPr>
              <w:t xml:space="preserve"> </w:t>
            </w:r>
            <w:r w:rsidRPr="00C40DC6">
              <w:rPr>
                <w:rFonts w:ascii="Arial Narrow" w:eastAsia="Arial Narrow" w:hAnsi="Arial Narrow" w:cs="Arial Narrow"/>
                <w:color w:val="231F20"/>
                <w:sz w:val="18"/>
                <w:szCs w:val="18"/>
              </w:rPr>
              <w:t>LA</w:t>
            </w:r>
            <w:r w:rsidRPr="00C40DC6">
              <w:rPr>
                <w:rFonts w:ascii="Arial Narrow" w:eastAsia="Arial Narrow" w:hAnsi="Arial Narrow" w:cs="Arial Narrow"/>
                <w:color w:val="231F20"/>
                <w:spacing w:val="-2"/>
                <w:sz w:val="18"/>
                <w:szCs w:val="18"/>
              </w:rPr>
              <w:t xml:space="preserve"> </w:t>
            </w:r>
            <w:r w:rsidRPr="00C40DC6">
              <w:rPr>
                <w:rFonts w:ascii="Arial Narrow" w:eastAsia="Arial Narrow" w:hAnsi="Arial Narrow" w:cs="Arial Narrow"/>
                <w:color w:val="231F20"/>
                <w:w w:val="99"/>
                <w:sz w:val="18"/>
                <w:szCs w:val="18"/>
              </w:rPr>
              <w:t>REVOLUCIÓN</w:t>
            </w:r>
            <w:r w:rsidRPr="00C40DC6">
              <w:rPr>
                <w:rFonts w:ascii="Arial Narrow" w:eastAsia="Arial Narrow" w:hAnsi="Arial Narrow" w:cs="Arial Narrow"/>
                <w:color w:val="231F20"/>
                <w:sz w:val="18"/>
                <w:szCs w:val="18"/>
              </w:rPr>
              <w:t xml:space="preserve"> FRANCESA</w:t>
            </w:r>
            <w:r w:rsidRPr="00C40DC6">
              <w:rPr>
                <w:rFonts w:ascii="Arial Narrow" w:eastAsia="Arial Narrow" w:hAnsi="Arial Narrow" w:cs="Arial Narrow"/>
                <w:color w:val="231F20"/>
                <w:spacing w:val="-8"/>
                <w:sz w:val="18"/>
                <w:szCs w:val="18"/>
              </w:rPr>
              <w:t xml:space="preserve"> </w:t>
            </w:r>
            <w:r w:rsidRPr="00C40DC6">
              <w:rPr>
                <w:rFonts w:ascii="Arial Narrow" w:eastAsia="Arial Narrow" w:hAnsi="Arial Narrow" w:cs="Arial Narrow"/>
                <w:color w:val="231F20"/>
                <w:sz w:val="18"/>
                <w:szCs w:val="18"/>
              </w:rPr>
              <w:t xml:space="preserve">(MODELO </w:t>
            </w:r>
            <w:r w:rsidRPr="00C40DC6">
              <w:rPr>
                <w:rFonts w:ascii="Arial Narrow" w:eastAsia="Arial Narrow" w:hAnsi="Arial Narrow" w:cs="Arial Narrow"/>
                <w:color w:val="231F20"/>
                <w:w w:val="99"/>
                <w:sz w:val="18"/>
                <w:szCs w:val="18"/>
              </w:rPr>
              <w:t>CONSTITUCIONAL)</w:t>
            </w:r>
          </w:p>
        </w:tc>
        <w:tc>
          <w:tcPr>
            <w:tcW w:w="4836" w:type="dxa"/>
            <w:tcBorders>
              <w:top w:val="single" w:sz="32" w:space="0" w:color="C6CAB6"/>
              <w:left w:val="single" w:sz="8" w:space="0" w:color="C6CAB6"/>
              <w:bottom w:val="single" w:sz="16" w:space="0" w:color="C6CAB6"/>
              <w:right w:val="single" w:sz="32" w:space="0" w:color="C6CAB6"/>
            </w:tcBorders>
            <w:shd w:val="clear" w:color="auto" w:fill="BAC0A8"/>
          </w:tcPr>
          <w:p w:rsidR="00386930" w:rsidRPr="00C40DC6" w:rsidRDefault="00386930" w:rsidP="00386930">
            <w:pPr>
              <w:spacing w:before="9" w:line="100" w:lineRule="exact"/>
              <w:rPr>
                <w:sz w:val="10"/>
                <w:szCs w:val="10"/>
              </w:rPr>
            </w:pPr>
          </w:p>
          <w:p w:rsidR="00386930" w:rsidRPr="00C40DC6" w:rsidRDefault="00386930" w:rsidP="00386930">
            <w:pPr>
              <w:spacing w:line="180" w:lineRule="exact"/>
              <w:ind w:left="548" w:right="487" w:firstLine="854"/>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MOVIMIEN</w:t>
            </w:r>
            <w:r w:rsidRPr="00C40DC6">
              <w:rPr>
                <w:rFonts w:ascii="Arial Narrow" w:eastAsia="Arial Narrow" w:hAnsi="Arial Narrow" w:cs="Arial Narrow"/>
                <w:color w:val="231F20"/>
                <w:spacing w:val="-3"/>
                <w:sz w:val="18"/>
                <w:szCs w:val="18"/>
              </w:rPr>
              <w:t>T</w:t>
            </w:r>
            <w:r w:rsidRPr="00C40DC6">
              <w:rPr>
                <w:rFonts w:ascii="Arial Narrow" w:eastAsia="Arial Narrow" w:hAnsi="Arial Narrow" w:cs="Arial Narrow"/>
                <w:color w:val="231F20"/>
                <w:sz w:val="18"/>
                <w:szCs w:val="18"/>
              </w:rPr>
              <w:t>OS</w:t>
            </w:r>
            <w:r w:rsidRPr="00C40DC6">
              <w:rPr>
                <w:rFonts w:ascii="Arial Narrow" w:eastAsia="Arial Narrow" w:hAnsi="Arial Narrow" w:cs="Arial Narrow"/>
                <w:color w:val="231F20"/>
                <w:spacing w:val="-8"/>
                <w:sz w:val="18"/>
                <w:szCs w:val="18"/>
              </w:rPr>
              <w:t xml:space="preserve"> </w:t>
            </w:r>
            <w:r w:rsidRPr="00C40DC6">
              <w:rPr>
                <w:rFonts w:ascii="Arial Narrow" w:eastAsia="Arial Narrow" w:hAnsi="Arial Narrow" w:cs="Arial Narrow"/>
                <w:color w:val="231F20"/>
                <w:sz w:val="18"/>
                <w:szCs w:val="18"/>
              </w:rPr>
              <w:t>REVOLUCIONARIOS BURGUESES</w:t>
            </w:r>
            <w:r w:rsidRPr="00C40DC6">
              <w:rPr>
                <w:rFonts w:ascii="Arial Narrow" w:eastAsia="Arial Narrow" w:hAnsi="Arial Narrow" w:cs="Arial Narrow"/>
                <w:color w:val="231F20"/>
                <w:spacing w:val="-9"/>
                <w:sz w:val="18"/>
                <w:szCs w:val="18"/>
              </w:rPr>
              <w:t xml:space="preserve"> </w:t>
            </w:r>
            <w:r w:rsidRPr="00C40DC6">
              <w:rPr>
                <w:rFonts w:ascii="Arial Narrow" w:eastAsia="Arial Narrow" w:hAnsi="Arial Narrow" w:cs="Arial Narrow"/>
                <w:color w:val="231F20"/>
                <w:w w:val="99"/>
                <w:sz w:val="18"/>
                <w:szCs w:val="18"/>
              </w:rPr>
              <w:t>POSTERIORES</w:t>
            </w:r>
            <w:r w:rsidRPr="00C40DC6">
              <w:rPr>
                <w:rFonts w:ascii="Arial Narrow" w:eastAsia="Arial Narrow" w:hAnsi="Arial Narrow" w:cs="Arial Narrow"/>
                <w:color w:val="231F20"/>
                <w:spacing w:val="-8"/>
                <w:w w:val="99"/>
                <w:sz w:val="18"/>
                <w:szCs w:val="18"/>
              </w:rPr>
              <w:t xml:space="preserve"> </w:t>
            </w:r>
            <w:r w:rsidRPr="00C40DC6">
              <w:rPr>
                <w:rFonts w:ascii="Arial Narrow" w:eastAsia="Arial Narrow" w:hAnsi="Arial Narrow" w:cs="Arial Narrow"/>
                <w:color w:val="231F20"/>
                <w:sz w:val="18"/>
                <w:szCs w:val="18"/>
              </w:rPr>
              <w:t>A</w:t>
            </w:r>
            <w:r w:rsidRPr="00C40DC6">
              <w:rPr>
                <w:rFonts w:ascii="Arial Narrow" w:eastAsia="Arial Narrow" w:hAnsi="Arial Narrow" w:cs="Arial Narrow"/>
                <w:color w:val="231F20"/>
                <w:spacing w:val="-9"/>
                <w:sz w:val="18"/>
                <w:szCs w:val="18"/>
              </w:rPr>
              <w:t xml:space="preserve"> </w:t>
            </w:r>
            <w:r w:rsidRPr="00C40DC6">
              <w:rPr>
                <w:rFonts w:ascii="Arial Narrow" w:eastAsia="Arial Narrow" w:hAnsi="Arial Narrow" w:cs="Arial Narrow"/>
                <w:color w:val="231F20"/>
                <w:sz w:val="18"/>
                <w:szCs w:val="18"/>
              </w:rPr>
              <w:t>LA</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z w:val="18"/>
                <w:szCs w:val="18"/>
              </w:rPr>
              <w:t>REVOLUCIÓN</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z w:val="18"/>
                <w:szCs w:val="18"/>
              </w:rPr>
              <w:t>FRANCESA</w:t>
            </w:r>
          </w:p>
        </w:tc>
      </w:tr>
      <w:tr w:rsidR="00386930" w:rsidRPr="000B1AF4" w:rsidTr="00386930">
        <w:trPr>
          <w:trHeight w:hRule="exact" w:val="3128"/>
        </w:trPr>
        <w:tc>
          <w:tcPr>
            <w:tcW w:w="1732" w:type="dxa"/>
            <w:tcBorders>
              <w:top w:val="single" w:sz="16" w:space="0" w:color="C6CAB6"/>
              <w:left w:val="single" w:sz="32" w:space="0" w:color="C6CAB6"/>
              <w:bottom w:val="single" w:sz="8" w:space="0" w:color="C6CAB6"/>
              <w:right w:val="single" w:sz="16" w:space="0" w:color="C6CAB6"/>
            </w:tcBorders>
            <w:shd w:val="clear" w:color="auto" w:fill="BAC0A8"/>
          </w:tcPr>
          <w:p w:rsidR="00386930" w:rsidRPr="00C40DC6" w:rsidRDefault="00386930" w:rsidP="00154885">
            <w:pPr>
              <w:spacing w:before="1" w:line="170" w:lineRule="exact"/>
              <w:rPr>
                <w:sz w:val="17"/>
                <w:szCs w:val="17"/>
              </w:rPr>
            </w:pPr>
          </w:p>
          <w:p w:rsidR="00386930" w:rsidRPr="00C40DC6" w:rsidRDefault="00386930" w:rsidP="00154885">
            <w:pPr>
              <w:spacing w:line="200" w:lineRule="exact"/>
              <w:rPr>
                <w:sz w:val="20"/>
                <w:szCs w:val="20"/>
              </w:rPr>
            </w:pPr>
          </w:p>
          <w:p w:rsidR="00386930" w:rsidRPr="00C40DC6" w:rsidRDefault="00386930" w:rsidP="00154885">
            <w:pPr>
              <w:spacing w:line="200" w:lineRule="exact"/>
              <w:rPr>
                <w:sz w:val="20"/>
                <w:szCs w:val="20"/>
              </w:rPr>
            </w:pPr>
          </w:p>
          <w:p w:rsidR="00386930" w:rsidRDefault="00386930" w:rsidP="00154885">
            <w:pPr>
              <w:spacing w:line="180" w:lineRule="exact"/>
              <w:ind w:left="98" w:right="78" w:firstLine="0"/>
              <w:rPr>
                <w:rFonts w:ascii="Arial Narrow" w:eastAsia="Arial Narrow" w:hAnsi="Arial Narrow" w:cs="Arial Narrow"/>
                <w:sz w:val="16"/>
                <w:szCs w:val="16"/>
              </w:rPr>
            </w:pPr>
            <w:r>
              <w:rPr>
                <w:rFonts w:ascii="Arial Narrow" w:eastAsia="Arial Narrow" w:hAnsi="Arial Narrow" w:cs="Arial Narrow"/>
                <w:color w:val="231F20"/>
                <w:w w:val="99"/>
                <w:sz w:val="18"/>
                <w:szCs w:val="18"/>
              </w:rPr>
              <w:t xml:space="preserve">LIBERALISMO DOCTRINARIO </w:t>
            </w:r>
            <w:r>
              <w:rPr>
                <w:rFonts w:ascii="Arial Narrow" w:eastAsia="Arial Narrow" w:hAnsi="Arial Narrow" w:cs="Arial Narrow"/>
                <w:color w:val="231F20"/>
                <w:sz w:val="16"/>
                <w:szCs w:val="16"/>
              </w:rPr>
              <w:t>(SUFRAGIO</w:t>
            </w:r>
            <w:r>
              <w:rPr>
                <w:rFonts w:ascii="Arial Narrow" w:eastAsia="Arial Narrow" w:hAnsi="Arial Narrow" w:cs="Arial Narrow"/>
                <w:color w:val="231F20"/>
                <w:spacing w:val="-7"/>
                <w:sz w:val="16"/>
                <w:szCs w:val="16"/>
              </w:rPr>
              <w:t xml:space="preserve"> </w:t>
            </w:r>
            <w:r>
              <w:rPr>
                <w:rFonts w:ascii="Arial Narrow" w:eastAsia="Arial Narrow" w:hAnsi="Arial Narrow" w:cs="Arial Narrow"/>
                <w:color w:val="231F20"/>
                <w:w w:val="99"/>
                <w:sz w:val="16"/>
                <w:szCs w:val="16"/>
              </w:rPr>
              <w:t>CENSI</w:t>
            </w:r>
            <w:r>
              <w:rPr>
                <w:rFonts w:ascii="Arial Narrow" w:eastAsia="Arial Narrow" w:hAnsi="Arial Narrow" w:cs="Arial Narrow"/>
                <w:color w:val="231F20"/>
                <w:spacing w:val="-9"/>
                <w:w w:val="99"/>
                <w:sz w:val="16"/>
                <w:szCs w:val="16"/>
              </w:rPr>
              <w:t>T</w:t>
            </w:r>
            <w:r>
              <w:rPr>
                <w:rFonts w:ascii="Arial Narrow" w:eastAsia="Arial Narrow" w:hAnsi="Arial Narrow" w:cs="Arial Narrow"/>
                <w:color w:val="231F20"/>
                <w:w w:val="99"/>
                <w:sz w:val="16"/>
                <w:szCs w:val="16"/>
              </w:rPr>
              <w:t>ARIO)</w:t>
            </w:r>
          </w:p>
        </w:tc>
        <w:tc>
          <w:tcPr>
            <w:tcW w:w="2730" w:type="dxa"/>
            <w:tcBorders>
              <w:top w:val="single" w:sz="16" w:space="0" w:color="C6CAB6"/>
              <w:left w:val="single" w:sz="16" w:space="0" w:color="C6CAB6"/>
              <w:bottom w:val="single" w:sz="8" w:space="0" w:color="C6CAB6"/>
              <w:right w:val="single" w:sz="8" w:space="0" w:color="C6CAB6"/>
            </w:tcBorders>
            <w:shd w:val="clear" w:color="auto" w:fill="EAE3B1"/>
          </w:tcPr>
          <w:p w:rsidR="00386930" w:rsidRPr="00386930" w:rsidRDefault="00386930" w:rsidP="00154885">
            <w:pPr>
              <w:spacing w:line="200" w:lineRule="exact"/>
              <w:jc w:val="center"/>
              <w:rPr>
                <w:sz w:val="16"/>
                <w:szCs w:val="16"/>
              </w:rPr>
            </w:pPr>
          </w:p>
          <w:p w:rsidR="00386930" w:rsidRPr="00386930" w:rsidRDefault="00386930" w:rsidP="00154885">
            <w:pPr>
              <w:spacing w:before="8" w:line="280" w:lineRule="exact"/>
              <w:jc w:val="center"/>
              <w:rPr>
                <w:sz w:val="16"/>
                <w:szCs w:val="16"/>
              </w:rPr>
            </w:pPr>
          </w:p>
          <w:p w:rsidR="00386930" w:rsidRPr="00386930" w:rsidRDefault="00386930" w:rsidP="00154885">
            <w:pPr>
              <w:ind w:left="1038" w:right="1018" w:firstLine="0"/>
              <w:rPr>
                <w:rFonts w:ascii="Arial Narrow" w:eastAsia="Arial Narrow" w:hAnsi="Arial Narrow" w:cs="Arial Narrow"/>
                <w:sz w:val="16"/>
                <w:szCs w:val="16"/>
              </w:rPr>
            </w:pPr>
            <w:r w:rsidRPr="00386930">
              <w:rPr>
                <w:rFonts w:ascii="Arial Narrow" w:eastAsia="Arial Narrow" w:hAnsi="Arial Narrow" w:cs="Arial Narrow"/>
                <w:color w:val="231F20"/>
                <w:sz w:val="16"/>
                <w:szCs w:val="16"/>
              </w:rPr>
              <w:t>1789-1791</w:t>
            </w:r>
          </w:p>
          <w:p w:rsidR="00386930" w:rsidRPr="00386930" w:rsidRDefault="00386930" w:rsidP="00154885">
            <w:pPr>
              <w:spacing w:before="30"/>
              <w:ind w:left="265" w:right="245"/>
              <w:jc w:val="center"/>
              <w:rPr>
                <w:rFonts w:ascii="Arial Narrow" w:eastAsia="Arial Narrow" w:hAnsi="Arial Narrow" w:cs="Arial Narrow"/>
                <w:sz w:val="16"/>
                <w:szCs w:val="16"/>
              </w:rPr>
            </w:pPr>
            <w:r w:rsidRPr="00386930">
              <w:rPr>
                <w:rFonts w:ascii="Arial Narrow" w:eastAsia="Arial Narrow" w:hAnsi="Arial Narrow" w:cs="Arial Narrow"/>
                <w:color w:val="231F20"/>
                <w:w w:val="99"/>
                <w:sz w:val="16"/>
                <w:szCs w:val="16"/>
                <w:u w:val="single" w:color="231F20"/>
              </w:rPr>
              <w:t>MONARQUÍA</w:t>
            </w:r>
            <w:r w:rsidRPr="00386930">
              <w:rPr>
                <w:rFonts w:ascii="Arial Narrow" w:eastAsia="Arial Narrow" w:hAnsi="Arial Narrow" w:cs="Arial Narrow"/>
                <w:color w:val="231F20"/>
                <w:spacing w:val="-8"/>
                <w:w w:val="99"/>
                <w:sz w:val="16"/>
                <w:szCs w:val="16"/>
                <w:u w:val="single" w:color="231F20"/>
              </w:rPr>
              <w:t xml:space="preserve"> </w:t>
            </w:r>
            <w:r w:rsidRPr="00386930">
              <w:rPr>
                <w:rFonts w:ascii="Arial Narrow" w:eastAsia="Arial Narrow" w:hAnsi="Arial Narrow" w:cs="Arial Narrow"/>
                <w:color w:val="231F20"/>
                <w:w w:val="99"/>
                <w:sz w:val="16"/>
                <w:szCs w:val="16"/>
                <w:u w:val="single" w:color="231F20"/>
              </w:rPr>
              <w:t>CONSTITUCIONAL</w:t>
            </w:r>
          </w:p>
          <w:p w:rsidR="00386930" w:rsidRPr="00386930" w:rsidRDefault="00386930" w:rsidP="00154885">
            <w:pPr>
              <w:spacing w:before="30"/>
              <w:ind w:left="521" w:right="501"/>
              <w:jc w:val="center"/>
              <w:rPr>
                <w:rFonts w:ascii="Arial Narrow" w:eastAsia="Arial Narrow" w:hAnsi="Arial Narrow" w:cs="Arial Narrow"/>
                <w:sz w:val="16"/>
                <w:szCs w:val="16"/>
              </w:rPr>
            </w:pPr>
            <w:r w:rsidRPr="00386930">
              <w:rPr>
                <w:rFonts w:ascii="Arial Narrow" w:eastAsia="Arial Narrow" w:hAnsi="Arial Narrow" w:cs="Arial Narrow"/>
                <w:b/>
                <w:bCs/>
                <w:color w:val="231F20"/>
                <w:sz w:val="16"/>
                <w:szCs w:val="16"/>
              </w:rPr>
              <w:t>CONSTITUCIÓN</w:t>
            </w:r>
            <w:r w:rsidRPr="00386930">
              <w:rPr>
                <w:rFonts w:ascii="Arial Narrow" w:eastAsia="Arial Narrow" w:hAnsi="Arial Narrow" w:cs="Arial Narrow"/>
                <w:b/>
                <w:bCs/>
                <w:color w:val="231F20"/>
                <w:spacing w:val="-11"/>
                <w:sz w:val="16"/>
                <w:szCs w:val="16"/>
              </w:rPr>
              <w:t xml:space="preserve"> </w:t>
            </w:r>
            <w:r w:rsidRPr="00386930">
              <w:rPr>
                <w:rFonts w:ascii="Arial Narrow" w:eastAsia="Arial Narrow" w:hAnsi="Arial Narrow" w:cs="Arial Narrow"/>
                <w:b/>
                <w:bCs/>
                <w:color w:val="231F20"/>
                <w:sz w:val="16"/>
                <w:szCs w:val="16"/>
              </w:rPr>
              <w:t>DE</w:t>
            </w:r>
            <w:r w:rsidRPr="00386930">
              <w:rPr>
                <w:rFonts w:ascii="Arial Narrow" w:eastAsia="Arial Narrow" w:hAnsi="Arial Narrow" w:cs="Arial Narrow"/>
                <w:b/>
                <w:bCs/>
                <w:color w:val="231F20"/>
                <w:spacing w:val="-2"/>
                <w:sz w:val="16"/>
                <w:szCs w:val="16"/>
              </w:rPr>
              <w:t xml:space="preserve"> </w:t>
            </w:r>
            <w:r w:rsidRPr="00386930">
              <w:rPr>
                <w:rFonts w:ascii="Arial Narrow" w:eastAsia="Arial Narrow" w:hAnsi="Arial Narrow" w:cs="Arial Narrow"/>
                <w:b/>
                <w:bCs/>
                <w:color w:val="231F20"/>
                <w:sz w:val="16"/>
                <w:szCs w:val="16"/>
              </w:rPr>
              <w:t>1791</w:t>
            </w:r>
          </w:p>
        </w:tc>
        <w:tc>
          <w:tcPr>
            <w:tcW w:w="4836" w:type="dxa"/>
            <w:tcBorders>
              <w:top w:val="single" w:sz="16" w:space="0" w:color="C6CAB6"/>
              <w:left w:val="single" w:sz="8" w:space="0" w:color="C6CAB6"/>
              <w:bottom w:val="single" w:sz="8" w:space="0" w:color="C6CAB6"/>
              <w:right w:val="single" w:sz="32" w:space="0" w:color="C6CAB6"/>
            </w:tcBorders>
            <w:shd w:val="clear" w:color="auto" w:fill="E9ECDD"/>
          </w:tcPr>
          <w:p w:rsidR="00386930" w:rsidRPr="00C40DC6" w:rsidRDefault="00386930" w:rsidP="00386930">
            <w:pPr>
              <w:spacing w:before="14"/>
              <w:ind w:left="133" w:right="-20"/>
              <w:rPr>
                <w:rFonts w:ascii="Arial Narrow" w:eastAsia="Arial Narrow" w:hAnsi="Arial Narrow" w:cs="Arial Narrow"/>
                <w:sz w:val="18"/>
                <w:szCs w:val="18"/>
              </w:rPr>
            </w:pPr>
            <w:r w:rsidRPr="00C40DC6">
              <w:rPr>
                <w:rFonts w:ascii="Arial Narrow" w:eastAsia="Arial Narrow" w:hAnsi="Arial Narrow" w:cs="Arial Narrow"/>
                <w:b/>
                <w:bCs/>
                <w:color w:val="231F20"/>
                <w:sz w:val="18"/>
                <w:szCs w:val="18"/>
              </w:rPr>
              <w:t>1820:</w:t>
            </w:r>
          </w:p>
          <w:p w:rsidR="00386930" w:rsidRPr="00C40DC6" w:rsidRDefault="00386930" w:rsidP="00386930">
            <w:pPr>
              <w:spacing w:before="30"/>
              <w:ind w:left="133" w:right="-20"/>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z w:val="18"/>
                <w:szCs w:val="18"/>
              </w:rPr>
              <w:t>ES</w:t>
            </w:r>
            <w:r w:rsidRPr="00C40DC6">
              <w:rPr>
                <w:rFonts w:ascii="Arial Narrow" w:eastAsia="Arial Narrow" w:hAnsi="Arial Narrow" w:cs="Arial Narrow"/>
                <w:color w:val="231F20"/>
                <w:spacing w:val="-11"/>
                <w:sz w:val="18"/>
                <w:szCs w:val="18"/>
              </w:rPr>
              <w:t>P</w:t>
            </w:r>
            <w:r w:rsidRPr="00C40DC6">
              <w:rPr>
                <w:rFonts w:ascii="Arial Narrow" w:eastAsia="Arial Narrow" w:hAnsi="Arial Narrow" w:cs="Arial Narrow"/>
                <w:color w:val="231F20"/>
                <w:sz w:val="18"/>
                <w:szCs w:val="18"/>
              </w:rPr>
              <w:t>AÑA:</w:t>
            </w:r>
            <w:r w:rsidRPr="00C40DC6">
              <w:rPr>
                <w:rFonts w:ascii="Arial Narrow" w:eastAsia="Arial Narrow" w:hAnsi="Arial Narrow" w:cs="Arial Narrow"/>
                <w:color w:val="231F20"/>
                <w:spacing w:val="-8"/>
                <w:sz w:val="18"/>
                <w:szCs w:val="18"/>
              </w:rPr>
              <w:t xml:space="preserve"> </w:t>
            </w:r>
            <w:r w:rsidRPr="00C40DC6">
              <w:rPr>
                <w:rFonts w:ascii="Arial Narrow" w:eastAsia="Arial Narrow" w:hAnsi="Arial Narrow" w:cs="Arial Narrow"/>
                <w:color w:val="231F20"/>
                <w:spacing w:val="-5"/>
                <w:sz w:val="18"/>
                <w:szCs w:val="18"/>
              </w:rPr>
              <w:t>T</w:t>
            </w:r>
            <w:r w:rsidRPr="00C40DC6">
              <w:rPr>
                <w:rFonts w:ascii="Arial Narrow" w:eastAsia="Arial Narrow" w:hAnsi="Arial Narrow" w:cs="Arial Narrow"/>
                <w:color w:val="231F20"/>
                <w:sz w:val="18"/>
                <w:szCs w:val="18"/>
              </w:rPr>
              <w:t>rienio</w:t>
            </w:r>
            <w:r w:rsidRPr="00C40DC6">
              <w:rPr>
                <w:rFonts w:ascii="Arial Narrow" w:eastAsia="Arial Narrow" w:hAnsi="Arial Narrow" w:cs="Arial Narrow"/>
                <w:color w:val="231F20"/>
                <w:spacing w:val="-1"/>
                <w:sz w:val="18"/>
                <w:szCs w:val="18"/>
              </w:rPr>
              <w:t xml:space="preserve"> </w:t>
            </w:r>
            <w:r w:rsidRPr="00C40DC6">
              <w:rPr>
                <w:rFonts w:ascii="Arial Narrow" w:eastAsia="Arial Narrow" w:hAnsi="Arial Narrow" w:cs="Arial Narrow"/>
                <w:color w:val="231F20"/>
                <w:sz w:val="18"/>
                <w:szCs w:val="18"/>
              </w:rPr>
              <w:t>Liberal</w:t>
            </w:r>
          </w:p>
          <w:p w:rsidR="00386930" w:rsidRPr="00C40DC6" w:rsidRDefault="00386930" w:rsidP="00386930">
            <w:pPr>
              <w:spacing w:before="30"/>
              <w:ind w:left="133" w:right="-20"/>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z w:val="18"/>
                <w:szCs w:val="18"/>
              </w:rPr>
              <w:t>GRECIA:</w:t>
            </w:r>
            <w:r w:rsidRPr="00C40DC6">
              <w:rPr>
                <w:rFonts w:ascii="Arial Narrow" w:eastAsia="Arial Narrow" w:hAnsi="Arial Narrow" w:cs="Arial Narrow"/>
                <w:color w:val="231F20"/>
                <w:spacing w:val="-6"/>
                <w:sz w:val="18"/>
                <w:szCs w:val="18"/>
              </w:rPr>
              <w:t xml:space="preserve"> </w:t>
            </w:r>
            <w:r w:rsidRPr="00C40DC6">
              <w:rPr>
                <w:rFonts w:ascii="Arial Narrow" w:eastAsia="Arial Narrow" w:hAnsi="Arial Narrow" w:cs="Arial Narrow"/>
                <w:color w:val="231F20"/>
                <w:sz w:val="18"/>
                <w:szCs w:val="18"/>
              </w:rPr>
              <w:t>Nacionalismo (disgregador)</w:t>
            </w:r>
          </w:p>
          <w:p w:rsidR="00386930" w:rsidRPr="00C40DC6" w:rsidRDefault="00386930" w:rsidP="00386930">
            <w:pPr>
              <w:spacing w:before="30"/>
              <w:ind w:left="133" w:right="-20"/>
              <w:rPr>
                <w:rFonts w:ascii="Arial Narrow" w:eastAsia="Arial Narrow" w:hAnsi="Arial Narrow" w:cs="Arial Narrow"/>
                <w:sz w:val="18"/>
                <w:szCs w:val="18"/>
              </w:rPr>
            </w:pPr>
            <w:r w:rsidRPr="00C40DC6">
              <w:rPr>
                <w:rFonts w:ascii="Arial Narrow" w:eastAsia="Arial Narrow" w:hAnsi="Arial Narrow" w:cs="Arial Narrow"/>
                <w:b/>
                <w:bCs/>
                <w:color w:val="231F20"/>
                <w:sz w:val="18"/>
                <w:szCs w:val="18"/>
              </w:rPr>
              <w:t>1830:</w:t>
            </w:r>
          </w:p>
          <w:p w:rsidR="00386930" w:rsidRPr="00C40DC6" w:rsidRDefault="00386930" w:rsidP="00386930">
            <w:pPr>
              <w:spacing w:before="30"/>
              <w:ind w:left="133" w:right="-20"/>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z w:val="18"/>
                <w:szCs w:val="18"/>
              </w:rPr>
              <w:t>FRANCIA:</w:t>
            </w:r>
            <w:r w:rsidRPr="00C40DC6">
              <w:rPr>
                <w:rFonts w:ascii="Arial Narrow" w:eastAsia="Arial Narrow" w:hAnsi="Arial Narrow" w:cs="Arial Narrow"/>
                <w:color w:val="231F20"/>
                <w:spacing w:val="-7"/>
                <w:sz w:val="18"/>
                <w:szCs w:val="18"/>
              </w:rPr>
              <w:t xml:space="preserve"> </w:t>
            </w:r>
            <w:r w:rsidRPr="00C40DC6">
              <w:rPr>
                <w:rFonts w:ascii="Arial Narrow" w:eastAsia="Arial Narrow" w:hAnsi="Arial Narrow" w:cs="Arial Narrow"/>
                <w:color w:val="231F20"/>
                <w:sz w:val="18"/>
                <w:szCs w:val="18"/>
              </w:rPr>
              <w:t xml:space="preserve">Luis Felipe de </w:t>
            </w:r>
            <w:proofErr w:type="spellStart"/>
            <w:r w:rsidRPr="00C40DC6">
              <w:rPr>
                <w:rFonts w:ascii="Arial Narrow" w:eastAsia="Arial Narrow" w:hAnsi="Arial Narrow" w:cs="Arial Narrow"/>
                <w:color w:val="231F20"/>
                <w:sz w:val="18"/>
                <w:szCs w:val="18"/>
              </w:rPr>
              <w:t>Orléans</w:t>
            </w:r>
            <w:proofErr w:type="spellEnd"/>
          </w:p>
          <w:p w:rsidR="00386930" w:rsidRPr="00C40DC6" w:rsidRDefault="00386930" w:rsidP="00386930">
            <w:pPr>
              <w:spacing w:before="30"/>
              <w:ind w:left="133" w:right="-20"/>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z w:val="18"/>
                <w:szCs w:val="18"/>
              </w:rPr>
              <w:t>BÉLGICA:</w:t>
            </w:r>
            <w:r w:rsidRPr="00C40DC6">
              <w:rPr>
                <w:rFonts w:ascii="Arial Narrow" w:eastAsia="Arial Narrow" w:hAnsi="Arial Narrow" w:cs="Arial Narrow"/>
                <w:color w:val="231F20"/>
                <w:spacing w:val="-7"/>
                <w:sz w:val="18"/>
                <w:szCs w:val="18"/>
              </w:rPr>
              <w:t xml:space="preserve"> </w:t>
            </w:r>
            <w:r w:rsidRPr="00C40DC6">
              <w:rPr>
                <w:rFonts w:ascii="Arial Narrow" w:eastAsia="Arial Narrow" w:hAnsi="Arial Narrow" w:cs="Arial Narrow"/>
                <w:color w:val="231F20"/>
                <w:sz w:val="18"/>
                <w:szCs w:val="18"/>
              </w:rPr>
              <w:t>Leopoldo I. Nacionalismo (disgregador)</w:t>
            </w:r>
          </w:p>
          <w:p w:rsidR="00386930" w:rsidRPr="00C40DC6" w:rsidRDefault="00386930" w:rsidP="00386930">
            <w:pPr>
              <w:spacing w:before="30"/>
              <w:ind w:left="133" w:right="-20"/>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z w:val="18"/>
                <w:szCs w:val="18"/>
              </w:rPr>
              <w:t>I</w:t>
            </w:r>
            <w:r w:rsidRPr="00C40DC6">
              <w:rPr>
                <w:rFonts w:ascii="Arial Narrow" w:eastAsia="Arial Narrow" w:hAnsi="Arial Narrow" w:cs="Arial Narrow"/>
                <w:color w:val="231F20"/>
                <w:spacing w:val="-11"/>
                <w:sz w:val="18"/>
                <w:szCs w:val="18"/>
              </w:rPr>
              <w:t>T</w:t>
            </w:r>
            <w:r w:rsidRPr="00C40DC6">
              <w:rPr>
                <w:rFonts w:ascii="Arial Narrow" w:eastAsia="Arial Narrow" w:hAnsi="Arial Narrow" w:cs="Arial Narrow"/>
                <w:color w:val="231F20"/>
                <w:sz w:val="18"/>
                <w:szCs w:val="18"/>
              </w:rPr>
              <w:t>ALIA,</w:t>
            </w:r>
            <w:r w:rsidRPr="00C40DC6">
              <w:rPr>
                <w:rFonts w:ascii="Arial Narrow" w:eastAsia="Arial Narrow" w:hAnsi="Arial Narrow" w:cs="Arial Narrow"/>
                <w:color w:val="231F20"/>
                <w:spacing w:val="-12"/>
                <w:sz w:val="18"/>
                <w:szCs w:val="18"/>
              </w:rPr>
              <w:t xml:space="preserve"> </w:t>
            </w:r>
            <w:r w:rsidRPr="00C40DC6">
              <w:rPr>
                <w:rFonts w:ascii="Arial Narrow" w:eastAsia="Arial Narrow" w:hAnsi="Arial Narrow" w:cs="Arial Narrow"/>
                <w:color w:val="231F20"/>
                <w:w w:val="99"/>
                <w:sz w:val="18"/>
                <w:szCs w:val="18"/>
              </w:rPr>
              <w:t>ALEMANIA</w:t>
            </w:r>
            <w:r w:rsidRPr="00C40DC6">
              <w:rPr>
                <w:rFonts w:ascii="Arial Narrow" w:eastAsia="Arial Narrow" w:hAnsi="Arial Narrow" w:cs="Arial Narrow"/>
                <w:color w:val="231F20"/>
                <w:spacing w:val="-11"/>
                <w:w w:val="99"/>
                <w:sz w:val="18"/>
                <w:szCs w:val="18"/>
              </w:rPr>
              <w:t xml:space="preserve"> </w:t>
            </w:r>
            <w:r w:rsidRPr="00C40DC6">
              <w:rPr>
                <w:rFonts w:ascii="Arial Narrow" w:eastAsia="Arial Narrow" w:hAnsi="Arial Narrow" w:cs="Arial Narrow"/>
                <w:color w:val="231F20"/>
                <w:sz w:val="18"/>
                <w:szCs w:val="18"/>
              </w:rPr>
              <w:t>Y</w:t>
            </w:r>
            <w:r w:rsidRPr="00C40DC6">
              <w:rPr>
                <w:rFonts w:ascii="Arial Narrow" w:eastAsia="Arial Narrow" w:hAnsi="Arial Narrow" w:cs="Arial Narrow"/>
                <w:color w:val="231F20"/>
                <w:spacing w:val="-3"/>
                <w:sz w:val="18"/>
                <w:szCs w:val="18"/>
              </w:rPr>
              <w:t xml:space="preserve"> </w:t>
            </w:r>
            <w:r w:rsidRPr="00C40DC6">
              <w:rPr>
                <w:rFonts w:ascii="Arial Narrow" w:eastAsia="Arial Narrow" w:hAnsi="Arial Narrow" w:cs="Arial Narrow"/>
                <w:color w:val="231F20"/>
                <w:sz w:val="18"/>
                <w:szCs w:val="18"/>
              </w:rPr>
              <w:t>POLONIA. No</w:t>
            </w:r>
            <w:r w:rsidRPr="00C40DC6">
              <w:rPr>
                <w:rFonts w:ascii="Arial Narrow" w:eastAsia="Arial Narrow" w:hAnsi="Arial Narrow" w:cs="Arial Narrow"/>
                <w:color w:val="231F20"/>
                <w:spacing w:val="-2"/>
                <w:sz w:val="18"/>
                <w:szCs w:val="18"/>
              </w:rPr>
              <w:t xml:space="preserve"> </w:t>
            </w:r>
            <w:r w:rsidRPr="00C40DC6">
              <w:rPr>
                <w:rFonts w:ascii="Arial Narrow" w:eastAsia="Arial Narrow" w:hAnsi="Arial Narrow" w:cs="Arial Narrow"/>
                <w:color w:val="231F20"/>
                <w:sz w:val="18"/>
                <w:szCs w:val="18"/>
              </w:rPr>
              <w:t>triunfa el nacionalismo.</w:t>
            </w:r>
          </w:p>
        </w:tc>
      </w:tr>
      <w:tr w:rsidR="00386930" w:rsidRPr="000B1AF4" w:rsidTr="00386930">
        <w:trPr>
          <w:trHeight w:hRule="exact" w:val="2984"/>
        </w:trPr>
        <w:tc>
          <w:tcPr>
            <w:tcW w:w="1732" w:type="dxa"/>
            <w:tcBorders>
              <w:top w:val="single" w:sz="8" w:space="0" w:color="C6CAB6"/>
              <w:left w:val="single" w:sz="32" w:space="0" w:color="C6CAB6"/>
              <w:bottom w:val="single" w:sz="8" w:space="0" w:color="C6CAB6"/>
              <w:right w:val="single" w:sz="16" w:space="0" w:color="C6CAB6"/>
            </w:tcBorders>
            <w:shd w:val="clear" w:color="auto" w:fill="BAC0A8"/>
          </w:tcPr>
          <w:p w:rsidR="00386930" w:rsidRPr="00C40DC6" w:rsidRDefault="00386930" w:rsidP="00154885">
            <w:pPr>
              <w:spacing w:before="2" w:line="170" w:lineRule="exact"/>
              <w:rPr>
                <w:sz w:val="17"/>
                <w:szCs w:val="17"/>
              </w:rPr>
            </w:pPr>
          </w:p>
          <w:p w:rsidR="00386930" w:rsidRPr="00C40DC6" w:rsidRDefault="00386930" w:rsidP="00154885">
            <w:pPr>
              <w:spacing w:line="200" w:lineRule="exact"/>
              <w:rPr>
                <w:sz w:val="20"/>
                <w:szCs w:val="20"/>
              </w:rPr>
            </w:pPr>
          </w:p>
          <w:p w:rsidR="00386930" w:rsidRPr="00C40DC6" w:rsidRDefault="00386930" w:rsidP="00154885">
            <w:pPr>
              <w:spacing w:line="200" w:lineRule="exact"/>
              <w:rPr>
                <w:sz w:val="20"/>
                <w:szCs w:val="20"/>
              </w:rPr>
            </w:pPr>
          </w:p>
          <w:p w:rsidR="00386930" w:rsidRDefault="00386930" w:rsidP="00154885">
            <w:pPr>
              <w:ind w:right="361"/>
              <w:rPr>
                <w:rFonts w:ascii="Arial Narrow" w:eastAsia="Arial Narrow" w:hAnsi="Arial Narrow" w:cs="Arial Narrow"/>
                <w:sz w:val="18"/>
                <w:szCs w:val="18"/>
              </w:rPr>
            </w:pPr>
            <w:r>
              <w:rPr>
                <w:rFonts w:ascii="Arial Narrow" w:eastAsia="Arial Narrow" w:hAnsi="Arial Narrow" w:cs="Arial Narrow"/>
                <w:color w:val="231F20"/>
                <w:w w:val="99"/>
                <w:sz w:val="18"/>
                <w:szCs w:val="18"/>
              </w:rPr>
              <w:t>DEMOCRACIA</w:t>
            </w:r>
          </w:p>
          <w:p w:rsidR="00386930" w:rsidRDefault="00386930" w:rsidP="00154885">
            <w:pPr>
              <w:spacing w:before="49"/>
              <w:ind w:left="106" w:right="86"/>
              <w:rPr>
                <w:rFonts w:ascii="Arial Narrow" w:eastAsia="Arial Narrow" w:hAnsi="Arial Narrow" w:cs="Arial Narrow"/>
                <w:sz w:val="16"/>
                <w:szCs w:val="16"/>
              </w:rPr>
            </w:pPr>
            <w:r>
              <w:rPr>
                <w:rFonts w:ascii="Arial Narrow" w:eastAsia="Arial Narrow" w:hAnsi="Arial Narrow" w:cs="Arial Narrow"/>
                <w:color w:val="231F20"/>
                <w:sz w:val="16"/>
                <w:szCs w:val="16"/>
              </w:rPr>
              <w:t>(SUFRAGIO</w:t>
            </w:r>
            <w:r>
              <w:rPr>
                <w:rFonts w:ascii="Arial Narrow" w:eastAsia="Arial Narrow" w:hAnsi="Arial Narrow" w:cs="Arial Narrow"/>
                <w:color w:val="231F20"/>
                <w:spacing w:val="-7"/>
                <w:sz w:val="16"/>
                <w:szCs w:val="16"/>
              </w:rPr>
              <w:t xml:space="preserve"> </w:t>
            </w:r>
            <w:r>
              <w:rPr>
                <w:rFonts w:ascii="Arial Narrow" w:eastAsia="Arial Narrow" w:hAnsi="Arial Narrow" w:cs="Arial Narrow"/>
                <w:color w:val="231F20"/>
                <w:w w:val="99"/>
                <w:sz w:val="16"/>
                <w:szCs w:val="16"/>
              </w:rPr>
              <w:t>UNIVERSAL)</w:t>
            </w:r>
          </w:p>
        </w:tc>
        <w:tc>
          <w:tcPr>
            <w:tcW w:w="2730" w:type="dxa"/>
            <w:tcBorders>
              <w:top w:val="single" w:sz="8" w:space="0" w:color="C6CAB6"/>
              <w:left w:val="single" w:sz="16" w:space="0" w:color="C6CAB6"/>
              <w:bottom w:val="single" w:sz="8" w:space="0" w:color="C6CAB6"/>
              <w:right w:val="single" w:sz="8" w:space="0" w:color="C6CAB6"/>
            </w:tcBorders>
            <w:shd w:val="clear" w:color="auto" w:fill="EAE3B1"/>
          </w:tcPr>
          <w:p w:rsidR="00386930" w:rsidRPr="00386930" w:rsidRDefault="00386930" w:rsidP="00154885">
            <w:pPr>
              <w:spacing w:line="200" w:lineRule="exact"/>
              <w:jc w:val="center"/>
              <w:rPr>
                <w:sz w:val="16"/>
                <w:szCs w:val="16"/>
              </w:rPr>
            </w:pPr>
          </w:p>
          <w:p w:rsidR="00386930" w:rsidRPr="00386930" w:rsidRDefault="00386930" w:rsidP="00154885">
            <w:pPr>
              <w:spacing w:before="12" w:line="240" w:lineRule="exact"/>
              <w:jc w:val="center"/>
              <w:rPr>
                <w:sz w:val="16"/>
                <w:szCs w:val="16"/>
              </w:rPr>
            </w:pPr>
          </w:p>
          <w:p w:rsidR="00386930" w:rsidRPr="00386930" w:rsidRDefault="00386930" w:rsidP="00154885">
            <w:pPr>
              <w:ind w:left="1038" w:right="1018" w:firstLine="0"/>
              <w:rPr>
                <w:rFonts w:ascii="Arial Narrow" w:eastAsia="Arial Narrow" w:hAnsi="Arial Narrow" w:cs="Arial Narrow"/>
                <w:sz w:val="16"/>
                <w:szCs w:val="16"/>
              </w:rPr>
            </w:pPr>
            <w:r w:rsidRPr="00386930">
              <w:rPr>
                <w:rFonts w:ascii="Arial Narrow" w:eastAsia="Arial Narrow" w:hAnsi="Arial Narrow" w:cs="Arial Narrow"/>
                <w:color w:val="231F20"/>
                <w:sz w:val="16"/>
                <w:szCs w:val="16"/>
              </w:rPr>
              <w:t>1792-1794</w:t>
            </w:r>
          </w:p>
          <w:p w:rsidR="00386930" w:rsidRPr="00386930" w:rsidRDefault="00386930" w:rsidP="00154885">
            <w:pPr>
              <w:spacing w:before="30"/>
              <w:ind w:left="970" w:right="950" w:firstLine="0"/>
              <w:rPr>
                <w:rFonts w:ascii="Arial Narrow" w:eastAsia="Arial Narrow" w:hAnsi="Arial Narrow" w:cs="Arial Narrow"/>
                <w:sz w:val="16"/>
                <w:szCs w:val="16"/>
              </w:rPr>
            </w:pPr>
            <w:r w:rsidRPr="00386930">
              <w:rPr>
                <w:rFonts w:ascii="Arial Narrow" w:eastAsia="Arial Narrow" w:hAnsi="Arial Narrow" w:cs="Arial Narrow"/>
                <w:color w:val="231F20"/>
                <w:w w:val="99"/>
                <w:sz w:val="16"/>
                <w:szCs w:val="16"/>
                <w:u w:val="single" w:color="231F20"/>
              </w:rPr>
              <w:t>REPÚBLICA</w:t>
            </w:r>
          </w:p>
          <w:p w:rsidR="00386930" w:rsidRPr="00386930" w:rsidRDefault="00386930" w:rsidP="00154885">
            <w:pPr>
              <w:spacing w:before="30"/>
              <w:ind w:left="521" w:right="501"/>
              <w:jc w:val="center"/>
              <w:rPr>
                <w:rFonts w:ascii="Arial Narrow" w:eastAsia="Arial Narrow" w:hAnsi="Arial Narrow" w:cs="Arial Narrow"/>
                <w:sz w:val="16"/>
                <w:szCs w:val="16"/>
              </w:rPr>
            </w:pPr>
            <w:r w:rsidRPr="00386930">
              <w:rPr>
                <w:rFonts w:ascii="Arial Narrow" w:eastAsia="Arial Narrow" w:hAnsi="Arial Narrow" w:cs="Arial Narrow"/>
                <w:b/>
                <w:bCs/>
                <w:color w:val="231F20"/>
                <w:sz w:val="16"/>
                <w:szCs w:val="16"/>
              </w:rPr>
              <w:t>CONSTITUCIÓN</w:t>
            </w:r>
            <w:r w:rsidRPr="00386930">
              <w:rPr>
                <w:rFonts w:ascii="Arial Narrow" w:eastAsia="Arial Narrow" w:hAnsi="Arial Narrow" w:cs="Arial Narrow"/>
                <w:b/>
                <w:bCs/>
                <w:color w:val="231F20"/>
                <w:spacing w:val="-11"/>
                <w:sz w:val="16"/>
                <w:szCs w:val="16"/>
              </w:rPr>
              <w:t xml:space="preserve"> </w:t>
            </w:r>
            <w:r w:rsidRPr="00386930">
              <w:rPr>
                <w:rFonts w:ascii="Arial Narrow" w:eastAsia="Arial Narrow" w:hAnsi="Arial Narrow" w:cs="Arial Narrow"/>
                <w:b/>
                <w:bCs/>
                <w:color w:val="231F20"/>
                <w:sz w:val="16"/>
                <w:szCs w:val="16"/>
              </w:rPr>
              <w:t>DE</w:t>
            </w:r>
            <w:r w:rsidRPr="00386930">
              <w:rPr>
                <w:rFonts w:ascii="Arial Narrow" w:eastAsia="Arial Narrow" w:hAnsi="Arial Narrow" w:cs="Arial Narrow"/>
                <w:b/>
                <w:bCs/>
                <w:color w:val="231F20"/>
                <w:spacing w:val="-2"/>
                <w:sz w:val="16"/>
                <w:szCs w:val="16"/>
              </w:rPr>
              <w:t xml:space="preserve"> </w:t>
            </w:r>
            <w:r w:rsidRPr="00386930">
              <w:rPr>
                <w:rFonts w:ascii="Arial Narrow" w:eastAsia="Arial Narrow" w:hAnsi="Arial Narrow" w:cs="Arial Narrow"/>
                <w:b/>
                <w:bCs/>
                <w:color w:val="231F20"/>
                <w:sz w:val="16"/>
                <w:szCs w:val="16"/>
              </w:rPr>
              <w:t>1793</w:t>
            </w:r>
          </w:p>
        </w:tc>
        <w:tc>
          <w:tcPr>
            <w:tcW w:w="4836" w:type="dxa"/>
            <w:tcBorders>
              <w:top w:val="single" w:sz="8" w:space="0" w:color="C6CAB6"/>
              <w:left w:val="single" w:sz="8" w:space="0" w:color="C6CAB6"/>
              <w:bottom w:val="single" w:sz="8" w:space="0" w:color="C6CAB6"/>
              <w:right w:val="single" w:sz="32" w:space="0" w:color="C6CAB6"/>
            </w:tcBorders>
            <w:shd w:val="clear" w:color="auto" w:fill="E9ECDD"/>
          </w:tcPr>
          <w:p w:rsidR="00386930" w:rsidRPr="00C40DC6" w:rsidRDefault="00386930" w:rsidP="00386930">
            <w:pPr>
              <w:spacing w:before="7"/>
              <w:ind w:left="133" w:right="-20"/>
              <w:rPr>
                <w:rFonts w:ascii="Arial Narrow" w:eastAsia="Arial Narrow" w:hAnsi="Arial Narrow" w:cs="Arial Narrow"/>
                <w:sz w:val="18"/>
                <w:szCs w:val="18"/>
              </w:rPr>
            </w:pPr>
            <w:r w:rsidRPr="00C40DC6">
              <w:rPr>
                <w:rFonts w:ascii="Arial Narrow" w:eastAsia="Arial Narrow" w:hAnsi="Arial Narrow" w:cs="Arial Narrow"/>
                <w:b/>
                <w:bCs/>
                <w:color w:val="231F20"/>
                <w:sz w:val="18"/>
                <w:szCs w:val="18"/>
              </w:rPr>
              <w:t>1848:</w:t>
            </w:r>
          </w:p>
          <w:p w:rsidR="00386930" w:rsidRPr="00C40DC6" w:rsidRDefault="00386930" w:rsidP="00386930">
            <w:pPr>
              <w:spacing w:before="30"/>
              <w:ind w:left="133" w:right="-20"/>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z w:val="18"/>
                <w:szCs w:val="18"/>
              </w:rPr>
              <w:t>FRANCIA:</w:t>
            </w:r>
            <w:r w:rsidRPr="00C40DC6">
              <w:rPr>
                <w:rFonts w:ascii="Arial Narrow" w:eastAsia="Arial Narrow" w:hAnsi="Arial Narrow" w:cs="Arial Narrow"/>
                <w:color w:val="231F20"/>
                <w:spacing w:val="-7"/>
                <w:sz w:val="18"/>
                <w:szCs w:val="18"/>
              </w:rPr>
              <w:t xml:space="preserve"> </w:t>
            </w:r>
            <w:proofErr w:type="spellStart"/>
            <w:r w:rsidRPr="00C40DC6">
              <w:rPr>
                <w:rFonts w:ascii="Arial Narrow" w:eastAsia="Arial Narrow" w:hAnsi="Arial Narrow" w:cs="Arial Narrow"/>
                <w:color w:val="231F20"/>
                <w:sz w:val="18"/>
                <w:szCs w:val="18"/>
              </w:rPr>
              <w:t>IIª</w:t>
            </w:r>
            <w:proofErr w:type="spellEnd"/>
            <w:r w:rsidRPr="00C40DC6">
              <w:rPr>
                <w:rFonts w:ascii="Arial Narrow" w:eastAsia="Arial Narrow" w:hAnsi="Arial Narrow" w:cs="Arial Narrow"/>
                <w:color w:val="231F20"/>
                <w:sz w:val="18"/>
                <w:szCs w:val="18"/>
              </w:rPr>
              <w:t xml:space="preserve"> República. Luis Napoleón.</w:t>
            </w:r>
          </w:p>
          <w:p w:rsidR="00386930" w:rsidRPr="00C40DC6" w:rsidRDefault="00386930" w:rsidP="00386930">
            <w:pPr>
              <w:spacing w:before="30"/>
              <w:ind w:left="133" w:right="-20"/>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z w:val="18"/>
                <w:szCs w:val="18"/>
              </w:rPr>
              <w:t>AUSTRIA:</w:t>
            </w:r>
            <w:r w:rsidRPr="00C40DC6">
              <w:rPr>
                <w:rFonts w:ascii="Arial Narrow" w:eastAsia="Arial Narrow" w:hAnsi="Arial Narrow" w:cs="Arial Narrow"/>
                <w:color w:val="231F20"/>
                <w:spacing w:val="34"/>
                <w:sz w:val="18"/>
                <w:szCs w:val="18"/>
              </w:rPr>
              <w:t xml:space="preserve"> </w:t>
            </w:r>
            <w:r w:rsidRPr="00C40DC6">
              <w:rPr>
                <w:rFonts w:ascii="Arial Narrow" w:eastAsia="Arial Narrow" w:hAnsi="Arial Narrow" w:cs="Arial Narrow"/>
                <w:color w:val="231F20"/>
                <w:sz w:val="18"/>
                <w:szCs w:val="18"/>
              </w:rPr>
              <w:t xml:space="preserve">nacionalismo de checos y húngaros. </w:t>
            </w:r>
            <w:r w:rsidRPr="00C40DC6">
              <w:rPr>
                <w:rFonts w:ascii="Arial Narrow" w:eastAsia="Arial Narrow" w:hAnsi="Arial Narrow" w:cs="Arial Narrow"/>
                <w:i/>
                <w:color w:val="231F20"/>
                <w:sz w:val="18"/>
                <w:szCs w:val="18"/>
              </w:rPr>
              <w:t>Dietas.</w:t>
            </w:r>
          </w:p>
          <w:p w:rsidR="00386930" w:rsidRPr="00C40DC6" w:rsidRDefault="00386930" w:rsidP="00386930">
            <w:pPr>
              <w:spacing w:before="30"/>
              <w:ind w:left="133" w:right="-20"/>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pacing w:val="-1"/>
                <w:sz w:val="18"/>
                <w:szCs w:val="18"/>
              </w:rPr>
              <w:t>PRUSIA</w:t>
            </w: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11"/>
                <w:sz w:val="18"/>
                <w:szCs w:val="18"/>
              </w:rPr>
              <w:t xml:space="preserve"> </w:t>
            </w:r>
            <w:r w:rsidRPr="00C40DC6">
              <w:rPr>
                <w:rFonts w:ascii="Arial Narrow" w:eastAsia="Arial Narrow" w:hAnsi="Arial Narrow" w:cs="Arial Narrow"/>
                <w:color w:val="231F20"/>
                <w:spacing w:val="-1"/>
                <w:sz w:val="18"/>
                <w:szCs w:val="18"/>
              </w:rPr>
              <w:t>Parlament</w:t>
            </w:r>
            <w:r w:rsidRPr="00C40DC6">
              <w:rPr>
                <w:rFonts w:ascii="Arial Narrow" w:eastAsia="Arial Narrow" w:hAnsi="Arial Narrow" w:cs="Arial Narrow"/>
                <w:color w:val="231F20"/>
                <w:sz w:val="18"/>
                <w:szCs w:val="18"/>
              </w:rPr>
              <w:t>o</w:t>
            </w:r>
            <w:r w:rsidRPr="00C40DC6">
              <w:rPr>
                <w:rFonts w:ascii="Arial Narrow" w:eastAsia="Arial Narrow" w:hAnsi="Arial Narrow" w:cs="Arial Narrow"/>
                <w:color w:val="231F20"/>
                <w:spacing w:val="-5"/>
                <w:sz w:val="18"/>
                <w:szCs w:val="18"/>
              </w:rPr>
              <w:t xml:space="preserve"> </w:t>
            </w:r>
            <w:r w:rsidRPr="00C40DC6">
              <w:rPr>
                <w:rFonts w:ascii="Arial Narrow" w:eastAsia="Arial Narrow" w:hAnsi="Arial Narrow" w:cs="Arial Narrow"/>
                <w:color w:val="231F20"/>
                <w:spacing w:val="-1"/>
                <w:sz w:val="18"/>
                <w:szCs w:val="18"/>
              </w:rPr>
              <w:t>d</w:t>
            </w:r>
            <w:r w:rsidRPr="00C40DC6">
              <w:rPr>
                <w:rFonts w:ascii="Arial Narrow" w:eastAsia="Arial Narrow" w:hAnsi="Arial Narrow" w:cs="Arial Narrow"/>
                <w:color w:val="231F20"/>
                <w:sz w:val="18"/>
                <w:szCs w:val="18"/>
              </w:rPr>
              <w:t>e</w:t>
            </w:r>
            <w:r w:rsidRPr="00C40DC6">
              <w:rPr>
                <w:rFonts w:ascii="Arial Narrow" w:eastAsia="Arial Narrow" w:hAnsi="Arial Narrow" w:cs="Arial Narrow"/>
                <w:color w:val="231F20"/>
                <w:spacing w:val="-5"/>
                <w:sz w:val="18"/>
                <w:szCs w:val="18"/>
              </w:rPr>
              <w:t xml:space="preserve"> </w:t>
            </w:r>
            <w:r w:rsidRPr="00C40DC6">
              <w:rPr>
                <w:rFonts w:ascii="Arial Narrow" w:eastAsia="Arial Narrow" w:hAnsi="Arial Narrow" w:cs="Arial Narrow"/>
                <w:color w:val="231F20"/>
                <w:spacing w:val="-1"/>
                <w:sz w:val="18"/>
                <w:szCs w:val="18"/>
              </w:rPr>
              <w:t>Frankfurt</w:t>
            </w: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5"/>
                <w:sz w:val="18"/>
                <w:szCs w:val="18"/>
              </w:rPr>
              <w:t xml:space="preserve"> </w:t>
            </w:r>
            <w:r w:rsidRPr="00C40DC6">
              <w:rPr>
                <w:rFonts w:ascii="Arial Narrow" w:eastAsia="Arial Narrow" w:hAnsi="Arial Narrow" w:cs="Arial Narrow"/>
                <w:color w:val="231F20"/>
                <w:spacing w:val="-1"/>
                <w:sz w:val="18"/>
                <w:szCs w:val="18"/>
              </w:rPr>
              <w:t>N</w:t>
            </w:r>
            <w:r w:rsidRPr="00C40DC6">
              <w:rPr>
                <w:rFonts w:ascii="Arial Narrow" w:eastAsia="Arial Narrow" w:hAnsi="Arial Narrow" w:cs="Arial Narrow"/>
                <w:color w:val="231F20"/>
                <w:sz w:val="18"/>
                <w:szCs w:val="18"/>
              </w:rPr>
              <w:t>o</w:t>
            </w:r>
            <w:r w:rsidRPr="00C40DC6">
              <w:rPr>
                <w:rFonts w:ascii="Arial Narrow" w:eastAsia="Arial Narrow" w:hAnsi="Arial Narrow" w:cs="Arial Narrow"/>
                <w:color w:val="231F20"/>
                <w:spacing w:val="-7"/>
                <w:sz w:val="18"/>
                <w:szCs w:val="18"/>
              </w:rPr>
              <w:t xml:space="preserve"> </w:t>
            </w:r>
            <w:r w:rsidRPr="00C40DC6">
              <w:rPr>
                <w:rFonts w:ascii="Arial Narrow" w:eastAsia="Arial Narrow" w:hAnsi="Arial Narrow" w:cs="Arial Narrow"/>
                <w:color w:val="231F20"/>
                <w:spacing w:val="-1"/>
                <w:sz w:val="18"/>
                <w:szCs w:val="18"/>
              </w:rPr>
              <w:t>triunf</w:t>
            </w:r>
            <w:r w:rsidRPr="00C40DC6">
              <w:rPr>
                <w:rFonts w:ascii="Arial Narrow" w:eastAsia="Arial Narrow" w:hAnsi="Arial Narrow" w:cs="Arial Narrow"/>
                <w:color w:val="231F20"/>
                <w:sz w:val="18"/>
                <w:szCs w:val="18"/>
              </w:rPr>
              <w:t>a</w:t>
            </w:r>
            <w:r w:rsidRPr="00C40DC6">
              <w:rPr>
                <w:rFonts w:ascii="Arial Narrow" w:eastAsia="Arial Narrow" w:hAnsi="Arial Narrow" w:cs="Arial Narrow"/>
                <w:color w:val="231F20"/>
                <w:spacing w:val="-5"/>
                <w:sz w:val="18"/>
                <w:szCs w:val="18"/>
              </w:rPr>
              <w:t xml:space="preserve"> </w:t>
            </w:r>
            <w:r w:rsidRPr="00C40DC6">
              <w:rPr>
                <w:rFonts w:ascii="Arial Narrow" w:eastAsia="Arial Narrow" w:hAnsi="Arial Narrow" w:cs="Arial Narrow"/>
                <w:color w:val="231F20"/>
                <w:spacing w:val="-1"/>
                <w:sz w:val="18"/>
                <w:szCs w:val="18"/>
              </w:rPr>
              <w:t>e</w:t>
            </w:r>
            <w:r w:rsidRPr="00C40DC6">
              <w:rPr>
                <w:rFonts w:ascii="Arial Narrow" w:eastAsia="Arial Narrow" w:hAnsi="Arial Narrow" w:cs="Arial Narrow"/>
                <w:color w:val="231F20"/>
                <w:sz w:val="18"/>
                <w:szCs w:val="18"/>
              </w:rPr>
              <w:t>l</w:t>
            </w:r>
            <w:r w:rsidRPr="00C40DC6">
              <w:rPr>
                <w:rFonts w:ascii="Arial Narrow" w:eastAsia="Arial Narrow" w:hAnsi="Arial Narrow" w:cs="Arial Narrow"/>
                <w:color w:val="231F20"/>
                <w:spacing w:val="-5"/>
                <w:sz w:val="18"/>
                <w:szCs w:val="18"/>
              </w:rPr>
              <w:t xml:space="preserve"> </w:t>
            </w:r>
            <w:r w:rsidRPr="00C40DC6">
              <w:rPr>
                <w:rFonts w:ascii="Arial Narrow" w:eastAsia="Arial Narrow" w:hAnsi="Arial Narrow" w:cs="Arial Narrow"/>
                <w:color w:val="231F20"/>
                <w:spacing w:val="-1"/>
                <w:sz w:val="18"/>
                <w:szCs w:val="18"/>
              </w:rPr>
              <w:t>nacionalism</w:t>
            </w:r>
            <w:r w:rsidRPr="00C40DC6">
              <w:rPr>
                <w:rFonts w:ascii="Arial Narrow" w:eastAsia="Arial Narrow" w:hAnsi="Arial Narrow" w:cs="Arial Narrow"/>
                <w:color w:val="231F20"/>
                <w:sz w:val="18"/>
                <w:szCs w:val="18"/>
              </w:rPr>
              <w:t>o</w:t>
            </w:r>
            <w:r w:rsidRPr="00C40DC6">
              <w:rPr>
                <w:rFonts w:ascii="Arial Narrow" w:eastAsia="Arial Narrow" w:hAnsi="Arial Narrow" w:cs="Arial Narrow"/>
                <w:color w:val="231F20"/>
                <w:spacing w:val="-5"/>
                <w:sz w:val="18"/>
                <w:szCs w:val="18"/>
              </w:rPr>
              <w:t xml:space="preserve"> </w:t>
            </w:r>
            <w:r w:rsidRPr="00C40DC6">
              <w:rPr>
                <w:rFonts w:ascii="Arial Narrow" w:eastAsia="Arial Narrow" w:hAnsi="Arial Narrow" w:cs="Arial Narrow"/>
                <w:color w:val="231F20"/>
                <w:spacing w:val="-1"/>
                <w:sz w:val="18"/>
                <w:szCs w:val="18"/>
              </w:rPr>
              <w:t>d</w:t>
            </w:r>
            <w:r w:rsidRPr="00C40DC6">
              <w:rPr>
                <w:rFonts w:ascii="Arial Narrow" w:eastAsia="Arial Narrow" w:hAnsi="Arial Narrow" w:cs="Arial Narrow"/>
                <w:color w:val="231F20"/>
                <w:sz w:val="18"/>
                <w:szCs w:val="18"/>
              </w:rPr>
              <w:t>e</w:t>
            </w:r>
            <w:r w:rsidRPr="00C40DC6">
              <w:rPr>
                <w:rFonts w:ascii="Arial Narrow" w:eastAsia="Arial Narrow" w:hAnsi="Arial Narrow" w:cs="Arial Narrow"/>
                <w:color w:val="231F20"/>
                <w:spacing w:val="-5"/>
                <w:sz w:val="18"/>
                <w:szCs w:val="18"/>
              </w:rPr>
              <w:t xml:space="preserve"> </w:t>
            </w:r>
            <w:r w:rsidRPr="00C40DC6">
              <w:rPr>
                <w:rFonts w:ascii="Arial Narrow" w:eastAsia="Arial Narrow" w:hAnsi="Arial Narrow" w:cs="Arial Narrow"/>
                <w:color w:val="231F20"/>
                <w:spacing w:val="-1"/>
                <w:sz w:val="18"/>
                <w:szCs w:val="18"/>
              </w:rPr>
              <w:t>agregación.</w:t>
            </w:r>
          </w:p>
          <w:p w:rsidR="00386930" w:rsidRPr="00C40DC6" w:rsidRDefault="00386930" w:rsidP="00386930">
            <w:pPr>
              <w:spacing w:before="30"/>
              <w:ind w:left="133" w:right="-20"/>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z w:val="18"/>
                <w:szCs w:val="18"/>
              </w:rPr>
              <w:t>PIAMONTE-CERDEÑA:</w:t>
            </w:r>
            <w:r w:rsidRPr="00C40DC6">
              <w:rPr>
                <w:rFonts w:ascii="Arial Narrow" w:eastAsia="Arial Narrow" w:hAnsi="Arial Narrow" w:cs="Arial Narrow"/>
                <w:color w:val="231F20"/>
                <w:spacing w:val="-16"/>
                <w:sz w:val="18"/>
                <w:szCs w:val="18"/>
              </w:rPr>
              <w:t xml:space="preserve"> </w:t>
            </w:r>
            <w:r w:rsidRPr="00C40DC6">
              <w:rPr>
                <w:rFonts w:ascii="Arial Narrow" w:eastAsia="Arial Narrow" w:hAnsi="Arial Narrow" w:cs="Arial Narrow"/>
                <w:color w:val="231F20"/>
                <w:sz w:val="18"/>
                <w:szCs w:val="18"/>
              </w:rPr>
              <w:t>Constitución.</w:t>
            </w:r>
          </w:p>
          <w:p w:rsidR="00386930" w:rsidRPr="00C40DC6" w:rsidRDefault="00386930" w:rsidP="00386930">
            <w:pPr>
              <w:spacing w:before="55" w:line="180" w:lineRule="exact"/>
              <w:ind w:left="247" w:right="79" w:hanging="113"/>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pacing w:val="4"/>
                <w:sz w:val="18"/>
                <w:szCs w:val="18"/>
              </w:rPr>
              <w:t>Rest</w:t>
            </w:r>
            <w:r w:rsidRPr="00C40DC6">
              <w:rPr>
                <w:rFonts w:ascii="Arial Narrow" w:eastAsia="Arial Narrow" w:hAnsi="Arial Narrow" w:cs="Arial Narrow"/>
                <w:color w:val="231F20"/>
                <w:sz w:val="18"/>
                <w:szCs w:val="18"/>
              </w:rPr>
              <w:t>o</w:t>
            </w:r>
            <w:r w:rsidRPr="00C40DC6">
              <w:rPr>
                <w:rFonts w:ascii="Arial Narrow" w:eastAsia="Arial Narrow" w:hAnsi="Arial Narrow" w:cs="Arial Narrow"/>
                <w:color w:val="231F20"/>
                <w:spacing w:val="28"/>
                <w:sz w:val="18"/>
                <w:szCs w:val="18"/>
              </w:rPr>
              <w:t xml:space="preserve"> </w:t>
            </w:r>
            <w:r w:rsidRPr="00C40DC6">
              <w:rPr>
                <w:rFonts w:ascii="Arial Narrow" w:eastAsia="Arial Narrow" w:hAnsi="Arial Narrow" w:cs="Arial Narrow"/>
                <w:color w:val="231F20"/>
                <w:spacing w:val="4"/>
                <w:sz w:val="18"/>
                <w:szCs w:val="18"/>
              </w:rPr>
              <w:t>d</w:t>
            </w:r>
            <w:r w:rsidRPr="00C40DC6">
              <w:rPr>
                <w:rFonts w:ascii="Arial Narrow" w:eastAsia="Arial Narrow" w:hAnsi="Arial Narrow" w:cs="Arial Narrow"/>
                <w:color w:val="231F20"/>
                <w:sz w:val="18"/>
                <w:szCs w:val="18"/>
              </w:rPr>
              <w:t>e</w:t>
            </w:r>
            <w:r w:rsidRPr="00C40DC6">
              <w:rPr>
                <w:rFonts w:ascii="Arial Narrow" w:eastAsia="Arial Narrow" w:hAnsi="Arial Narrow" w:cs="Arial Narrow"/>
                <w:color w:val="231F20"/>
                <w:spacing w:val="28"/>
                <w:sz w:val="18"/>
                <w:szCs w:val="18"/>
              </w:rPr>
              <w:t xml:space="preserve"> </w:t>
            </w:r>
            <w:r w:rsidRPr="00C40DC6">
              <w:rPr>
                <w:rFonts w:ascii="Arial Narrow" w:eastAsia="Arial Narrow" w:hAnsi="Arial Narrow" w:cs="Arial Narrow"/>
                <w:color w:val="231F20"/>
                <w:spacing w:val="4"/>
                <w:sz w:val="18"/>
                <w:szCs w:val="18"/>
              </w:rPr>
              <w:t>I</w:t>
            </w:r>
            <w:r w:rsidRPr="00C40DC6">
              <w:rPr>
                <w:rFonts w:ascii="Arial Narrow" w:eastAsia="Arial Narrow" w:hAnsi="Arial Narrow" w:cs="Arial Narrow"/>
                <w:color w:val="231F20"/>
                <w:spacing w:val="-7"/>
                <w:sz w:val="18"/>
                <w:szCs w:val="18"/>
              </w:rPr>
              <w:t>T</w:t>
            </w:r>
            <w:r w:rsidRPr="00C40DC6">
              <w:rPr>
                <w:rFonts w:ascii="Arial Narrow" w:eastAsia="Arial Narrow" w:hAnsi="Arial Narrow" w:cs="Arial Narrow"/>
                <w:color w:val="231F20"/>
                <w:spacing w:val="4"/>
                <w:sz w:val="18"/>
                <w:szCs w:val="18"/>
              </w:rPr>
              <w:t>ALIA</w:t>
            </w: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25"/>
                <w:sz w:val="18"/>
                <w:szCs w:val="18"/>
              </w:rPr>
              <w:t xml:space="preserve"> </w:t>
            </w:r>
            <w:proofErr w:type="spellStart"/>
            <w:r w:rsidRPr="00C40DC6">
              <w:rPr>
                <w:rFonts w:ascii="Arial Narrow" w:eastAsia="Arial Narrow" w:hAnsi="Arial Narrow" w:cs="Arial Narrow"/>
                <w:color w:val="231F20"/>
                <w:spacing w:val="4"/>
                <w:sz w:val="18"/>
                <w:szCs w:val="18"/>
              </w:rPr>
              <w:t>Mazzin</w:t>
            </w:r>
            <w:r w:rsidRPr="00C40DC6">
              <w:rPr>
                <w:rFonts w:ascii="Arial Narrow" w:eastAsia="Arial Narrow" w:hAnsi="Arial Narrow" w:cs="Arial Narrow"/>
                <w:color w:val="231F20"/>
                <w:sz w:val="18"/>
                <w:szCs w:val="18"/>
              </w:rPr>
              <w:t>i</w:t>
            </w:r>
            <w:proofErr w:type="spellEnd"/>
            <w:r w:rsidRPr="00C40DC6">
              <w:rPr>
                <w:rFonts w:ascii="Arial Narrow" w:eastAsia="Arial Narrow" w:hAnsi="Arial Narrow" w:cs="Arial Narrow"/>
                <w:color w:val="231F20"/>
                <w:spacing w:val="28"/>
                <w:sz w:val="18"/>
                <w:szCs w:val="18"/>
              </w:rPr>
              <w:t xml:space="preserve"> </w:t>
            </w:r>
            <w:r w:rsidRPr="00C40DC6">
              <w:rPr>
                <w:rFonts w:ascii="Arial Narrow" w:eastAsia="Arial Narrow" w:hAnsi="Arial Narrow" w:cs="Arial Narrow"/>
                <w:color w:val="231F20"/>
                <w:sz w:val="18"/>
                <w:szCs w:val="18"/>
              </w:rPr>
              <w:t>y</w:t>
            </w:r>
            <w:r w:rsidRPr="00C40DC6">
              <w:rPr>
                <w:rFonts w:ascii="Arial Narrow" w:eastAsia="Arial Narrow" w:hAnsi="Arial Narrow" w:cs="Arial Narrow"/>
                <w:color w:val="231F20"/>
                <w:spacing w:val="28"/>
                <w:sz w:val="18"/>
                <w:szCs w:val="18"/>
              </w:rPr>
              <w:t xml:space="preserve"> </w:t>
            </w:r>
            <w:r w:rsidRPr="00C40DC6">
              <w:rPr>
                <w:rFonts w:ascii="Arial Narrow" w:eastAsia="Arial Narrow" w:hAnsi="Arial Narrow" w:cs="Arial Narrow"/>
                <w:color w:val="231F20"/>
                <w:spacing w:val="4"/>
                <w:sz w:val="18"/>
                <w:szCs w:val="18"/>
              </w:rPr>
              <w:t>Garibaldi</w:t>
            </w: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28"/>
                <w:sz w:val="18"/>
                <w:szCs w:val="18"/>
              </w:rPr>
              <w:t xml:space="preserve"> </w:t>
            </w:r>
            <w:r w:rsidRPr="00C40DC6">
              <w:rPr>
                <w:rFonts w:ascii="Arial Narrow" w:eastAsia="Arial Narrow" w:hAnsi="Arial Narrow" w:cs="Arial Narrow"/>
                <w:color w:val="231F20"/>
                <w:spacing w:val="4"/>
                <w:sz w:val="18"/>
                <w:szCs w:val="18"/>
              </w:rPr>
              <w:t>Nacionalism</w:t>
            </w:r>
            <w:r w:rsidRPr="00C40DC6">
              <w:rPr>
                <w:rFonts w:ascii="Arial Narrow" w:eastAsia="Arial Narrow" w:hAnsi="Arial Narrow" w:cs="Arial Narrow"/>
                <w:color w:val="231F20"/>
                <w:sz w:val="18"/>
                <w:szCs w:val="18"/>
              </w:rPr>
              <w:t>o</w:t>
            </w:r>
            <w:r w:rsidRPr="00C40DC6">
              <w:rPr>
                <w:rFonts w:ascii="Arial Narrow" w:eastAsia="Arial Narrow" w:hAnsi="Arial Narrow" w:cs="Arial Narrow"/>
                <w:color w:val="231F20"/>
                <w:spacing w:val="28"/>
                <w:sz w:val="18"/>
                <w:szCs w:val="18"/>
              </w:rPr>
              <w:t xml:space="preserve"> </w:t>
            </w:r>
            <w:r w:rsidRPr="00C40DC6">
              <w:rPr>
                <w:rFonts w:ascii="Arial Narrow" w:eastAsia="Arial Narrow" w:hAnsi="Arial Narrow" w:cs="Arial Narrow"/>
                <w:color w:val="231F20"/>
                <w:spacing w:val="4"/>
                <w:sz w:val="18"/>
                <w:szCs w:val="18"/>
              </w:rPr>
              <w:t>impulsad</w:t>
            </w:r>
            <w:r w:rsidRPr="00C40DC6">
              <w:rPr>
                <w:rFonts w:ascii="Arial Narrow" w:eastAsia="Arial Narrow" w:hAnsi="Arial Narrow" w:cs="Arial Narrow"/>
                <w:color w:val="231F20"/>
                <w:sz w:val="18"/>
                <w:szCs w:val="18"/>
              </w:rPr>
              <w:t>o</w:t>
            </w:r>
            <w:r w:rsidRPr="00C40DC6">
              <w:rPr>
                <w:rFonts w:ascii="Arial Narrow" w:eastAsia="Arial Narrow" w:hAnsi="Arial Narrow" w:cs="Arial Narrow"/>
                <w:color w:val="231F20"/>
                <w:spacing w:val="28"/>
                <w:sz w:val="18"/>
                <w:szCs w:val="18"/>
              </w:rPr>
              <w:t xml:space="preserve"> </w:t>
            </w:r>
            <w:r w:rsidRPr="00C40DC6">
              <w:rPr>
                <w:rFonts w:ascii="Arial Narrow" w:eastAsia="Arial Narrow" w:hAnsi="Arial Narrow" w:cs="Arial Narrow"/>
                <w:color w:val="231F20"/>
                <w:spacing w:val="4"/>
                <w:sz w:val="18"/>
                <w:szCs w:val="18"/>
              </w:rPr>
              <w:t>po</w:t>
            </w:r>
            <w:r w:rsidRPr="00C40DC6">
              <w:rPr>
                <w:rFonts w:ascii="Arial Narrow" w:eastAsia="Arial Narrow" w:hAnsi="Arial Narrow" w:cs="Arial Narrow"/>
                <w:color w:val="231F20"/>
                <w:sz w:val="18"/>
                <w:szCs w:val="18"/>
              </w:rPr>
              <w:t>r</w:t>
            </w:r>
            <w:r w:rsidRPr="00C40DC6">
              <w:rPr>
                <w:rFonts w:ascii="Arial Narrow" w:eastAsia="Arial Narrow" w:hAnsi="Arial Narrow" w:cs="Arial Narrow"/>
                <w:color w:val="231F20"/>
                <w:spacing w:val="28"/>
                <w:sz w:val="18"/>
                <w:szCs w:val="18"/>
              </w:rPr>
              <w:t xml:space="preserve"> </w:t>
            </w:r>
            <w:r w:rsidRPr="00C40DC6">
              <w:rPr>
                <w:rFonts w:ascii="Arial Narrow" w:eastAsia="Arial Narrow" w:hAnsi="Arial Narrow" w:cs="Arial Narrow"/>
                <w:color w:val="231F20"/>
                <w:spacing w:val="4"/>
                <w:sz w:val="18"/>
                <w:szCs w:val="18"/>
              </w:rPr>
              <w:t xml:space="preserve">el </w:t>
            </w:r>
            <w:r w:rsidRPr="00C40DC6">
              <w:rPr>
                <w:rFonts w:ascii="Arial Narrow" w:eastAsia="Arial Narrow" w:hAnsi="Arial Narrow" w:cs="Arial Narrow"/>
                <w:color w:val="231F20"/>
                <w:sz w:val="18"/>
                <w:szCs w:val="18"/>
              </w:rPr>
              <w:t>movimiento de la “Joven Italia”</w:t>
            </w:r>
          </w:p>
        </w:tc>
      </w:tr>
      <w:tr w:rsidR="00386930" w:rsidTr="00386930">
        <w:trPr>
          <w:trHeight w:hRule="exact" w:val="2644"/>
        </w:trPr>
        <w:tc>
          <w:tcPr>
            <w:tcW w:w="1732" w:type="dxa"/>
            <w:tcBorders>
              <w:top w:val="single" w:sz="8" w:space="0" w:color="C6CAB6"/>
              <w:left w:val="single" w:sz="32" w:space="0" w:color="C6CAB6"/>
              <w:bottom w:val="single" w:sz="32" w:space="0" w:color="C6CAB6"/>
              <w:right w:val="single" w:sz="16" w:space="0" w:color="C6CAB6"/>
            </w:tcBorders>
            <w:shd w:val="clear" w:color="auto" w:fill="BAC0A8"/>
          </w:tcPr>
          <w:p w:rsidR="00386930" w:rsidRPr="00C40DC6" w:rsidRDefault="00386930" w:rsidP="00154885">
            <w:pPr>
              <w:spacing w:line="200" w:lineRule="exact"/>
              <w:rPr>
                <w:sz w:val="20"/>
                <w:szCs w:val="20"/>
              </w:rPr>
            </w:pPr>
          </w:p>
          <w:p w:rsidR="00386930" w:rsidRPr="00C40DC6" w:rsidRDefault="00386930" w:rsidP="00154885">
            <w:pPr>
              <w:spacing w:before="6" w:line="220" w:lineRule="exact"/>
            </w:pPr>
          </w:p>
          <w:p w:rsidR="00386930" w:rsidRDefault="00386930" w:rsidP="00154885">
            <w:pPr>
              <w:spacing w:line="180" w:lineRule="exact"/>
              <w:ind w:right="307"/>
              <w:rPr>
                <w:rFonts w:ascii="Arial Narrow" w:eastAsia="Arial Narrow" w:hAnsi="Arial Narrow" w:cs="Arial Narrow"/>
                <w:sz w:val="18"/>
                <w:szCs w:val="18"/>
              </w:rPr>
            </w:pPr>
            <w:r>
              <w:rPr>
                <w:rFonts w:ascii="Arial Narrow" w:eastAsia="Arial Narrow" w:hAnsi="Arial Narrow" w:cs="Arial Narrow"/>
                <w:color w:val="231F20"/>
                <w:w w:val="99"/>
                <w:sz w:val="18"/>
                <w:szCs w:val="18"/>
              </w:rPr>
              <w:t>LIBERALISMO CONSE</w:t>
            </w:r>
            <w:r>
              <w:rPr>
                <w:rFonts w:ascii="Arial Narrow" w:eastAsia="Arial Narrow" w:hAnsi="Arial Narrow" w:cs="Arial Narrow"/>
                <w:color w:val="231F20"/>
                <w:spacing w:val="-2"/>
                <w:w w:val="99"/>
                <w:sz w:val="18"/>
                <w:szCs w:val="18"/>
              </w:rPr>
              <w:t>R</w:t>
            </w:r>
            <w:r>
              <w:rPr>
                <w:rFonts w:ascii="Arial Narrow" w:eastAsia="Arial Narrow" w:hAnsi="Arial Narrow" w:cs="Arial Narrow"/>
                <w:color w:val="231F20"/>
                <w:spacing w:val="-11"/>
                <w:w w:val="99"/>
                <w:sz w:val="18"/>
                <w:szCs w:val="18"/>
              </w:rPr>
              <w:t>V</w:t>
            </w:r>
            <w:r>
              <w:rPr>
                <w:rFonts w:ascii="Arial Narrow" w:eastAsia="Arial Narrow" w:hAnsi="Arial Narrow" w:cs="Arial Narrow"/>
                <w:color w:val="231F20"/>
                <w:w w:val="99"/>
                <w:sz w:val="18"/>
                <w:szCs w:val="18"/>
              </w:rPr>
              <w:t>ADOR AU</w:t>
            </w:r>
            <w:r>
              <w:rPr>
                <w:rFonts w:ascii="Arial Narrow" w:eastAsia="Arial Narrow" w:hAnsi="Arial Narrow" w:cs="Arial Narrow"/>
                <w:color w:val="231F20"/>
                <w:spacing w:val="-2"/>
                <w:w w:val="99"/>
                <w:sz w:val="18"/>
                <w:szCs w:val="18"/>
              </w:rPr>
              <w:t>T</w:t>
            </w:r>
            <w:r>
              <w:rPr>
                <w:rFonts w:ascii="Arial Narrow" w:eastAsia="Arial Narrow" w:hAnsi="Arial Narrow" w:cs="Arial Narrow"/>
                <w:color w:val="231F20"/>
                <w:w w:val="99"/>
                <w:sz w:val="18"/>
                <w:szCs w:val="18"/>
              </w:rPr>
              <w:t>ORI</w:t>
            </w:r>
            <w:r>
              <w:rPr>
                <w:rFonts w:ascii="Arial Narrow" w:eastAsia="Arial Narrow" w:hAnsi="Arial Narrow" w:cs="Arial Narrow"/>
                <w:color w:val="231F20"/>
                <w:spacing w:val="-11"/>
                <w:w w:val="99"/>
                <w:sz w:val="18"/>
                <w:szCs w:val="18"/>
              </w:rPr>
              <w:t>T</w:t>
            </w:r>
            <w:r>
              <w:rPr>
                <w:rFonts w:ascii="Arial Narrow" w:eastAsia="Arial Narrow" w:hAnsi="Arial Narrow" w:cs="Arial Narrow"/>
                <w:color w:val="231F20"/>
                <w:w w:val="99"/>
                <w:sz w:val="18"/>
                <w:szCs w:val="18"/>
              </w:rPr>
              <w:t>ARIO</w:t>
            </w:r>
          </w:p>
        </w:tc>
        <w:tc>
          <w:tcPr>
            <w:tcW w:w="2730" w:type="dxa"/>
            <w:tcBorders>
              <w:top w:val="single" w:sz="8" w:space="0" w:color="C6CAB6"/>
              <w:left w:val="single" w:sz="16" w:space="0" w:color="C6CAB6"/>
              <w:bottom w:val="single" w:sz="32" w:space="0" w:color="C6CAB6"/>
              <w:right w:val="single" w:sz="8" w:space="0" w:color="C6CAB6"/>
            </w:tcBorders>
            <w:shd w:val="clear" w:color="auto" w:fill="EAE3B1"/>
          </w:tcPr>
          <w:p w:rsidR="00386930" w:rsidRPr="00386930" w:rsidRDefault="00386930" w:rsidP="00154885">
            <w:pPr>
              <w:spacing w:before="8" w:line="100" w:lineRule="exact"/>
              <w:jc w:val="center"/>
              <w:rPr>
                <w:sz w:val="16"/>
                <w:szCs w:val="16"/>
              </w:rPr>
            </w:pPr>
          </w:p>
          <w:p w:rsidR="00386930" w:rsidRPr="00386930" w:rsidRDefault="00386930" w:rsidP="00154885">
            <w:pPr>
              <w:spacing w:line="275" w:lineRule="auto"/>
              <w:ind w:left="957" w:right="906" w:firstLine="21"/>
              <w:jc w:val="center"/>
              <w:rPr>
                <w:rFonts w:ascii="Arial Narrow" w:eastAsia="Arial Narrow" w:hAnsi="Arial Narrow" w:cs="Arial Narrow"/>
                <w:sz w:val="16"/>
                <w:szCs w:val="16"/>
              </w:rPr>
            </w:pPr>
            <w:r w:rsidRPr="00386930">
              <w:rPr>
                <w:rFonts w:ascii="Arial Narrow" w:eastAsia="Arial Narrow" w:hAnsi="Arial Narrow" w:cs="Arial Narrow"/>
                <w:color w:val="231F20"/>
                <w:sz w:val="16"/>
                <w:szCs w:val="16"/>
              </w:rPr>
              <w:t xml:space="preserve">THERMIDOR </w:t>
            </w:r>
            <w:r w:rsidRPr="00386930">
              <w:rPr>
                <w:rFonts w:ascii="Arial Narrow" w:eastAsia="Arial Narrow" w:hAnsi="Arial Narrow" w:cs="Arial Narrow"/>
                <w:color w:val="231F20"/>
                <w:sz w:val="16"/>
                <w:szCs w:val="16"/>
                <w:u w:val="single" w:color="231F20"/>
              </w:rPr>
              <w:t>DIREC</w:t>
            </w:r>
            <w:r w:rsidRPr="00386930">
              <w:rPr>
                <w:rFonts w:ascii="Arial Narrow" w:eastAsia="Arial Narrow" w:hAnsi="Arial Narrow" w:cs="Arial Narrow"/>
                <w:color w:val="231F20"/>
                <w:spacing w:val="-3"/>
                <w:sz w:val="16"/>
                <w:szCs w:val="16"/>
                <w:u w:val="single" w:color="231F20"/>
              </w:rPr>
              <w:t>T</w:t>
            </w:r>
            <w:r w:rsidRPr="00386930">
              <w:rPr>
                <w:rFonts w:ascii="Arial Narrow" w:eastAsia="Arial Narrow" w:hAnsi="Arial Narrow" w:cs="Arial Narrow"/>
                <w:color w:val="231F20"/>
                <w:sz w:val="16"/>
                <w:szCs w:val="16"/>
                <w:u w:val="single" w:color="231F20"/>
              </w:rPr>
              <w:t>ORIO</w:t>
            </w:r>
            <w:r w:rsidRPr="00386930">
              <w:rPr>
                <w:rFonts w:ascii="Arial Narrow" w:eastAsia="Arial Narrow" w:hAnsi="Arial Narrow" w:cs="Arial Narrow"/>
                <w:color w:val="231F20"/>
                <w:sz w:val="16"/>
                <w:szCs w:val="16"/>
              </w:rPr>
              <w:t xml:space="preserve"> </w:t>
            </w:r>
            <w:r w:rsidRPr="00386930">
              <w:rPr>
                <w:rFonts w:ascii="Arial Narrow" w:eastAsia="Arial Narrow" w:hAnsi="Arial Narrow" w:cs="Arial Narrow"/>
                <w:color w:val="231F20"/>
                <w:sz w:val="16"/>
                <w:szCs w:val="16"/>
                <w:u w:val="single" w:color="231F20"/>
              </w:rPr>
              <w:t>CONSULADO</w:t>
            </w:r>
          </w:p>
          <w:p w:rsidR="00386930" w:rsidRPr="00386930" w:rsidRDefault="00386930" w:rsidP="00154885">
            <w:pPr>
              <w:ind w:left="515" w:right="495"/>
              <w:jc w:val="center"/>
              <w:rPr>
                <w:rFonts w:ascii="Arial Narrow" w:eastAsia="Arial Narrow" w:hAnsi="Arial Narrow" w:cs="Arial Narrow"/>
                <w:sz w:val="16"/>
                <w:szCs w:val="16"/>
              </w:rPr>
            </w:pPr>
            <w:r w:rsidRPr="00386930">
              <w:rPr>
                <w:rFonts w:ascii="Arial Narrow" w:eastAsia="Arial Narrow" w:hAnsi="Arial Narrow" w:cs="Arial Narrow"/>
                <w:color w:val="231F20"/>
                <w:sz w:val="16"/>
                <w:szCs w:val="16"/>
                <w:u w:val="single" w:color="231F20"/>
              </w:rPr>
              <w:t>IMPERIO</w:t>
            </w:r>
            <w:r w:rsidRPr="00386930">
              <w:rPr>
                <w:rFonts w:ascii="Arial Narrow" w:eastAsia="Arial Narrow" w:hAnsi="Arial Narrow" w:cs="Arial Narrow"/>
                <w:color w:val="231F20"/>
                <w:spacing w:val="-6"/>
                <w:sz w:val="16"/>
                <w:szCs w:val="16"/>
                <w:u w:val="single" w:color="231F20"/>
              </w:rPr>
              <w:t xml:space="preserve"> </w:t>
            </w:r>
            <w:r w:rsidRPr="00386930">
              <w:rPr>
                <w:rFonts w:ascii="Arial Narrow" w:eastAsia="Arial Narrow" w:hAnsi="Arial Narrow" w:cs="Arial Narrow"/>
                <w:color w:val="231F20"/>
                <w:w w:val="99"/>
                <w:sz w:val="16"/>
                <w:szCs w:val="16"/>
                <w:u w:val="single" w:color="231F20"/>
              </w:rPr>
              <w:t>NAPOLEÓNICO</w:t>
            </w:r>
          </w:p>
          <w:p w:rsidR="00386930" w:rsidRPr="00386930" w:rsidRDefault="00386930" w:rsidP="00154885">
            <w:pPr>
              <w:spacing w:before="30"/>
              <w:ind w:left="164" w:right="144"/>
              <w:jc w:val="center"/>
              <w:rPr>
                <w:rFonts w:ascii="Arial Narrow" w:eastAsia="Arial Narrow" w:hAnsi="Arial Narrow" w:cs="Arial Narrow"/>
                <w:sz w:val="16"/>
                <w:szCs w:val="16"/>
              </w:rPr>
            </w:pPr>
            <w:r w:rsidRPr="00386930">
              <w:rPr>
                <w:rFonts w:ascii="Arial Narrow" w:eastAsia="Arial Narrow" w:hAnsi="Arial Narrow" w:cs="Arial Narrow"/>
                <w:b/>
                <w:bCs/>
                <w:color w:val="231F20"/>
                <w:sz w:val="16"/>
                <w:szCs w:val="16"/>
              </w:rPr>
              <w:t>CONSTITUCIÓN</w:t>
            </w:r>
            <w:r w:rsidRPr="00386930">
              <w:rPr>
                <w:rFonts w:ascii="Arial Narrow" w:eastAsia="Arial Narrow" w:hAnsi="Arial Narrow" w:cs="Arial Narrow"/>
                <w:b/>
                <w:bCs/>
                <w:color w:val="231F20"/>
                <w:spacing w:val="-11"/>
                <w:sz w:val="16"/>
                <w:szCs w:val="16"/>
              </w:rPr>
              <w:t xml:space="preserve"> </w:t>
            </w:r>
            <w:r w:rsidRPr="00386930">
              <w:rPr>
                <w:rFonts w:ascii="Arial Narrow" w:eastAsia="Arial Narrow" w:hAnsi="Arial Narrow" w:cs="Arial Narrow"/>
                <w:b/>
                <w:bCs/>
                <w:color w:val="231F20"/>
                <w:sz w:val="16"/>
                <w:szCs w:val="16"/>
              </w:rPr>
              <w:t>DEL</w:t>
            </w:r>
            <w:r w:rsidRPr="00386930">
              <w:rPr>
                <w:rFonts w:ascii="Arial Narrow" w:eastAsia="Arial Narrow" w:hAnsi="Arial Narrow" w:cs="Arial Narrow"/>
                <w:b/>
                <w:bCs/>
                <w:color w:val="231F20"/>
                <w:spacing w:val="-11"/>
                <w:sz w:val="16"/>
                <w:szCs w:val="16"/>
              </w:rPr>
              <w:t xml:space="preserve"> </w:t>
            </w:r>
            <w:r w:rsidRPr="00386930">
              <w:rPr>
                <w:rFonts w:ascii="Arial Narrow" w:eastAsia="Arial Narrow" w:hAnsi="Arial Narrow" w:cs="Arial Narrow"/>
                <w:b/>
                <w:bCs/>
                <w:color w:val="231F20"/>
                <w:sz w:val="16"/>
                <w:szCs w:val="16"/>
              </w:rPr>
              <w:t>AÑO</w:t>
            </w:r>
            <w:r w:rsidRPr="00386930">
              <w:rPr>
                <w:rFonts w:ascii="Arial Narrow" w:eastAsia="Arial Narrow" w:hAnsi="Arial Narrow" w:cs="Arial Narrow"/>
                <w:b/>
                <w:bCs/>
                <w:color w:val="231F20"/>
                <w:spacing w:val="-3"/>
                <w:sz w:val="16"/>
                <w:szCs w:val="16"/>
              </w:rPr>
              <w:t xml:space="preserve"> </w:t>
            </w:r>
            <w:r w:rsidRPr="00386930">
              <w:rPr>
                <w:rFonts w:ascii="Arial Narrow" w:eastAsia="Arial Narrow" w:hAnsi="Arial Narrow" w:cs="Arial Narrow"/>
                <w:b/>
                <w:bCs/>
                <w:color w:val="231F20"/>
                <w:sz w:val="16"/>
                <w:szCs w:val="16"/>
              </w:rPr>
              <w:t>XII</w:t>
            </w:r>
            <w:r w:rsidRPr="00386930">
              <w:rPr>
                <w:rFonts w:ascii="Arial Narrow" w:eastAsia="Arial Narrow" w:hAnsi="Arial Narrow" w:cs="Arial Narrow"/>
                <w:color w:val="231F20"/>
                <w:sz w:val="16"/>
                <w:szCs w:val="16"/>
              </w:rPr>
              <w:t>.</w:t>
            </w:r>
            <w:r w:rsidRPr="00386930">
              <w:rPr>
                <w:rFonts w:ascii="Arial Narrow" w:eastAsia="Arial Narrow" w:hAnsi="Arial Narrow" w:cs="Arial Narrow"/>
                <w:color w:val="231F20"/>
                <w:spacing w:val="-2"/>
                <w:sz w:val="16"/>
                <w:szCs w:val="16"/>
              </w:rPr>
              <w:t xml:space="preserve"> </w:t>
            </w:r>
            <w:r w:rsidRPr="00386930">
              <w:rPr>
                <w:rFonts w:ascii="Arial Narrow" w:eastAsia="Arial Narrow" w:hAnsi="Arial Narrow" w:cs="Arial Narrow"/>
                <w:color w:val="231F20"/>
                <w:sz w:val="16"/>
                <w:szCs w:val="16"/>
              </w:rPr>
              <w:t>1804</w:t>
            </w:r>
          </w:p>
        </w:tc>
        <w:tc>
          <w:tcPr>
            <w:tcW w:w="4836" w:type="dxa"/>
            <w:tcBorders>
              <w:top w:val="single" w:sz="8" w:space="0" w:color="C6CAB6"/>
              <w:left w:val="single" w:sz="8" w:space="0" w:color="C6CAB6"/>
              <w:bottom w:val="single" w:sz="32" w:space="0" w:color="C6CAB6"/>
              <w:right w:val="single" w:sz="32" w:space="0" w:color="C6CAB6"/>
            </w:tcBorders>
            <w:shd w:val="clear" w:color="auto" w:fill="E9ECDD"/>
          </w:tcPr>
          <w:p w:rsidR="00386930" w:rsidRPr="00C40DC6" w:rsidRDefault="00386930" w:rsidP="00386930">
            <w:pPr>
              <w:spacing w:before="3"/>
              <w:ind w:left="133" w:right="-20"/>
              <w:rPr>
                <w:rFonts w:ascii="Arial Narrow" w:eastAsia="Arial Narrow" w:hAnsi="Arial Narrow" w:cs="Arial Narrow"/>
                <w:sz w:val="18"/>
                <w:szCs w:val="18"/>
              </w:rPr>
            </w:pPr>
            <w:r w:rsidRPr="00C40DC6">
              <w:rPr>
                <w:rFonts w:ascii="Arial Narrow" w:eastAsia="Arial Narrow" w:hAnsi="Arial Narrow" w:cs="Arial Narrow"/>
                <w:b/>
                <w:bCs/>
                <w:color w:val="231F20"/>
                <w:sz w:val="18"/>
                <w:szCs w:val="18"/>
              </w:rPr>
              <w:t>Segunda</w:t>
            </w:r>
            <w:r w:rsidRPr="00C40DC6">
              <w:rPr>
                <w:rFonts w:ascii="Arial Narrow" w:eastAsia="Arial Narrow" w:hAnsi="Arial Narrow" w:cs="Arial Narrow"/>
                <w:b/>
                <w:bCs/>
                <w:color w:val="231F20"/>
                <w:spacing w:val="-6"/>
                <w:sz w:val="18"/>
                <w:szCs w:val="18"/>
              </w:rPr>
              <w:t xml:space="preserve"> </w:t>
            </w:r>
            <w:r w:rsidRPr="00C40DC6">
              <w:rPr>
                <w:rFonts w:ascii="Arial Narrow" w:eastAsia="Arial Narrow" w:hAnsi="Arial Narrow" w:cs="Arial Narrow"/>
                <w:b/>
                <w:bCs/>
                <w:color w:val="231F20"/>
                <w:sz w:val="18"/>
                <w:szCs w:val="18"/>
              </w:rPr>
              <w:t>mitad S.</w:t>
            </w:r>
            <w:r w:rsidRPr="00C40DC6">
              <w:rPr>
                <w:rFonts w:ascii="Arial Narrow" w:eastAsia="Arial Narrow" w:hAnsi="Arial Narrow" w:cs="Arial Narrow"/>
                <w:b/>
                <w:bCs/>
                <w:color w:val="231F20"/>
                <w:spacing w:val="-1"/>
                <w:sz w:val="18"/>
                <w:szCs w:val="18"/>
              </w:rPr>
              <w:t xml:space="preserve"> </w:t>
            </w:r>
            <w:r w:rsidRPr="00C40DC6">
              <w:rPr>
                <w:rFonts w:ascii="Arial Narrow" w:eastAsia="Arial Narrow" w:hAnsi="Arial Narrow" w:cs="Arial Narrow"/>
                <w:b/>
                <w:bCs/>
                <w:color w:val="231F20"/>
                <w:sz w:val="18"/>
                <w:szCs w:val="18"/>
              </w:rPr>
              <w:t>XIX</w:t>
            </w:r>
          </w:p>
          <w:p w:rsidR="00386930" w:rsidRPr="00C40DC6" w:rsidRDefault="00386930" w:rsidP="00386930">
            <w:pPr>
              <w:spacing w:before="1"/>
              <w:ind w:left="383" w:right="2689"/>
              <w:jc w:val="center"/>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LIBERALISMO</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w w:val="99"/>
                <w:sz w:val="18"/>
                <w:szCs w:val="18"/>
              </w:rPr>
              <w:t>CONSE</w:t>
            </w:r>
            <w:r w:rsidRPr="00C40DC6">
              <w:rPr>
                <w:rFonts w:ascii="Arial Narrow" w:eastAsia="Arial Narrow" w:hAnsi="Arial Narrow" w:cs="Arial Narrow"/>
                <w:color w:val="231F20"/>
                <w:spacing w:val="-2"/>
                <w:w w:val="99"/>
                <w:sz w:val="18"/>
                <w:szCs w:val="18"/>
              </w:rPr>
              <w:t>R</w:t>
            </w:r>
            <w:r w:rsidRPr="00C40DC6">
              <w:rPr>
                <w:rFonts w:ascii="Arial Narrow" w:eastAsia="Arial Narrow" w:hAnsi="Arial Narrow" w:cs="Arial Narrow"/>
                <w:color w:val="231F20"/>
                <w:spacing w:val="-11"/>
                <w:w w:val="99"/>
                <w:sz w:val="18"/>
                <w:szCs w:val="18"/>
              </w:rPr>
              <w:t>V</w:t>
            </w:r>
            <w:r w:rsidRPr="00C40DC6">
              <w:rPr>
                <w:rFonts w:ascii="Arial Narrow" w:eastAsia="Arial Narrow" w:hAnsi="Arial Narrow" w:cs="Arial Narrow"/>
                <w:color w:val="231F20"/>
                <w:w w:val="99"/>
                <w:sz w:val="18"/>
                <w:szCs w:val="18"/>
              </w:rPr>
              <w:t>ADOR</w:t>
            </w:r>
          </w:p>
          <w:p w:rsidR="00386930" w:rsidRPr="00C40DC6" w:rsidRDefault="00386930" w:rsidP="00386930">
            <w:pPr>
              <w:spacing w:before="30"/>
              <w:ind w:left="133" w:right="-20"/>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z w:val="18"/>
                <w:szCs w:val="18"/>
              </w:rPr>
              <w:t>INGL</w:t>
            </w:r>
            <w:r w:rsidRPr="00C40DC6">
              <w:rPr>
                <w:rFonts w:ascii="Arial Narrow" w:eastAsia="Arial Narrow" w:hAnsi="Arial Narrow" w:cs="Arial Narrow"/>
                <w:color w:val="231F20"/>
                <w:spacing w:val="-11"/>
                <w:sz w:val="18"/>
                <w:szCs w:val="18"/>
              </w:rPr>
              <w:t>A</w:t>
            </w:r>
            <w:r w:rsidRPr="00C40DC6">
              <w:rPr>
                <w:rFonts w:ascii="Arial Narrow" w:eastAsia="Arial Narrow" w:hAnsi="Arial Narrow" w:cs="Arial Narrow"/>
                <w:color w:val="231F20"/>
                <w:sz w:val="18"/>
                <w:szCs w:val="18"/>
              </w:rPr>
              <w:t>TERRA:</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z w:val="18"/>
                <w:szCs w:val="18"/>
              </w:rPr>
              <w:t xml:space="preserve">Reina </w:t>
            </w:r>
            <w:r w:rsidRPr="00C40DC6">
              <w:rPr>
                <w:rFonts w:ascii="Arial Narrow" w:eastAsia="Arial Narrow" w:hAnsi="Arial Narrow" w:cs="Arial Narrow"/>
                <w:color w:val="231F20"/>
                <w:spacing w:val="-2"/>
                <w:sz w:val="18"/>
                <w:szCs w:val="18"/>
              </w:rPr>
              <w:t>V</w:t>
            </w:r>
            <w:r w:rsidRPr="00C40DC6">
              <w:rPr>
                <w:rFonts w:ascii="Arial Narrow" w:eastAsia="Arial Narrow" w:hAnsi="Arial Narrow" w:cs="Arial Narrow"/>
                <w:color w:val="231F20"/>
                <w:sz w:val="18"/>
                <w:szCs w:val="18"/>
              </w:rPr>
              <w:t>ictoria.</w:t>
            </w:r>
            <w:r w:rsidRPr="00C40DC6">
              <w:rPr>
                <w:rFonts w:ascii="Arial Narrow" w:eastAsia="Arial Narrow" w:hAnsi="Arial Narrow" w:cs="Arial Narrow"/>
                <w:color w:val="231F20"/>
                <w:spacing w:val="-1"/>
                <w:sz w:val="18"/>
                <w:szCs w:val="18"/>
              </w:rPr>
              <w:t xml:space="preserve"> </w:t>
            </w:r>
            <w:r w:rsidRPr="00C40DC6">
              <w:rPr>
                <w:rFonts w:ascii="Arial Narrow" w:eastAsia="Arial Narrow" w:hAnsi="Arial Narrow" w:cs="Arial Narrow"/>
                <w:color w:val="231F20"/>
                <w:sz w:val="18"/>
                <w:szCs w:val="18"/>
              </w:rPr>
              <w:t>1837-1901</w:t>
            </w:r>
          </w:p>
          <w:p w:rsidR="00386930" w:rsidRPr="00C40DC6" w:rsidRDefault="00386930" w:rsidP="00386930">
            <w:pPr>
              <w:spacing w:before="30"/>
              <w:ind w:left="133" w:right="-20"/>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z w:val="18"/>
                <w:szCs w:val="18"/>
              </w:rPr>
              <w:t>FRANCIA:</w:t>
            </w:r>
            <w:r w:rsidRPr="00C40DC6">
              <w:rPr>
                <w:rFonts w:ascii="Arial Narrow" w:eastAsia="Arial Narrow" w:hAnsi="Arial Narrow" w:cs="Arial Narrow"/>
                <w:color w:val="231F20"/>
                <w:spacing w:val="-7"/>
                <w:sz w:val="18"/>
                <w:szCs w:val="18"/>
              </w:rPr>
              <w:t xml:space="preserve"> </w:t>
            </w:r>
            <w:r w:rsidRPr="00C40DC6">
              <w:rPr>
                <w:rFonts w:ascii="Arial Narrow" w:eastAsia="Arial Narrow" w:hAnsi="Arial Narrow" w:cs="Arial Narrow"/>
                <w:color w:val="231F20"/>
                <w:sz w:val="18"/>
                <w:szCs w:val="18"/>
              </w:rPr>
              <w:t>Napoleón III. Segundo Imperio. 1852-1870</w:t>
            </w:r>
          </w:p>
          <w:p w:rsidR="00386930" w:rsidRPr="00C40DC6" w:rsidRDefault="00386930" w:rsidP="00386930">
            <w:pPr>
              <w:spacing w:before="30"/>
              <w:ind w:left="133" w:right="-20"/>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z w:val="18"/>
                <w:szCs w:val="18"/>
              </w:rPr>
              <w:t>I</w:t>
            </w:r>
            <w:r w:rsidRPr="00C40DC6">
              <w:rPr>
                <w:rFonts w:ascii="Arial Narrow" w:eastAsia="Arial Narrow" w:hAnsi="Arial Narrow" w:cs="Arial Narrow"/>
                <w:color w:val="231F20"/>
                <w:spacing w:val="-11"/>
                <w:sz w:val="18"/>
                <w:szCs w:val="18"/>
              </w:rPr>
              <w:t>T</w:t>
            </w:r>
            <w:r w:rsidRPr="00C40DC6">
              <w:rPr>
                <w:rFonts w:ascii="Arial Narrow" w:eastAsia="Arial Narrow" w:hAnsi="Arial Narrow" w:cs="Arial Narrow"/>
                <w:color w:val="231F20"/>
                <w:sz w:val="18"/>
                <w:szCs w:val="18"/>
              </w:rPr>
              <w:t>ALIA:</w:t>
            </w:r>
            <w:r w:rsidRPr="00C40DC6">
              <w:rPr>
                <w:rFonts w:ascii="Arial Narrow" w:eastAsia="Arial Narrow" w:hAnsi="Arial Narrow" w:cs="Arial Narrow"/>
                <w:color w:val="231F20"/>
                <w:spacing w:val="-4"/>
                <w:sz w:val="18"/>
                <w:szCs w:val="18"/>
              </w:rPr>
              <w:t xml:space="preserve"> </w:t>
            </w:r>
            <w:r w:rsidRPr="00C40DC6">
              <w:rPr>
                <w:rFonts w:ascii="Arial Narrow" w:eastAsia="Arial Narrow" w:hAnsi="Arial Narrow" w:cs="Arial Narrow"/>
                <w:color w:val="231F20"/>
                <w:sz w:val="18"/>
                <w:szCs w:val="18"/>
              </w:rPr>
              <w:t xml:space="preserve">Víctor Manuel II. </w:t>
            </w:r>
            <w:proofErr w:type="spellStart"/>
            <w:r w:rsidRPr="00C40DC6">
              <w:rPr>
                <w:rFonts w:ascii="Arial Narrow" w:eastAsia="Arial Narrow" w:hAnsi="Arial Narrow" w:cs="Arial Narrow"/>
                <w:color w:val="231F20"/>
                <w:sz w:val="18"/>
                <w:szCs w:val="18"/>
              </w:rPr>
              <w:t>Cavou</w:t>
            </w:r>
            <w:r w:rsidRPr="00C40DC6">
              <w:rPr>
                <w:rFonts w:ascii="Arial Narrow" w:eastAsia="Arial Narrow" w:hAnsi="Arial Narrow" w:cs="Arial Narrow"/>
                <w:color w:val="231F20"/>
                <w:spacing w:val="-8"/>
                <w:sz w:val="18"/>
                <w:szCs w:val="18"/>
              </w:rPr>
              <w:t>r</w:t>
            </w:r>
            <w:proofErr w:type="spellEnd"/>
            <w:r w:rsidRPr="00C40DC6">
              <w:rPr>
                <w:rFonts w:ascii="Arial Narrow" w:eastAsia="Arial Narrow" w:hAnsi="Arial Narrow" w:cs="Arial Narrow"/>
                <w:color w:val="231F20"/>
                <w:sz w:val="18"/>
                <w:szCs w:val="18"/>
              </w:rPr>
              <w:t>.</w:t>
            </w:r>
          </w:p>
          <w:p w:rsidR="00386930" w:rsidRDefault="00386930" w:rsidP="00386930">
            <w:pPr>
              <w:spacing w:before="30"/>
              <w:ind w:left="133" w:right="-20"/>
              <w:rPr>
                <w:rFonts w:ascii="Arial Narrow" w:eastAsia="Arial Narrow" w:hAnsi="Arial Narrow" w:cs="Arial Narrow"/>
                <w:sz w:val="18"/>
                <w:szCs w:val="18"/>
              </w:rPr>
            </w:pPr>
            <w:r w:rsidRPr="00C40DC6">
              <w:rPr>
                <w:rFonts w:ascii="Arial Narrow" w:eastAsia="Arial Narrow" w:hAnsi="Arial Narrow" w:cs="Arial Narrow"/>
                <w:color w:val="231F20"/>
                <w:sz w:val="18"/>
                <w:szCs w:val="18"/>
              </w:rPr>
              <w:t>–</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z w:val="18"/>
                <w:szCs w:val="18"/>
              </w:rPr>
              <w:t>ALEMANIA:</w:t>
            </w:r>
            <w:r w:rsidRPr="00C40DC6">
              <w:rPr>
                <w:rFonts w:ascii="Arial Narrow" w:eastAsia="Arial Narrow" w:hAnsi="Arial Narrow" w:cs="Arial Narrow"/>
                <w:color w:val="231F20"/>
                <w:spacing w:val="-8"/>
                <w:sz w:val="18"/>
                <w:szCs w:val="18"/>
              </w:rPr>
              <w:t xml:space="preserve"> </w:t>
            </w:r>
            <w:r w:rsidRPr="00C40DC6">
              <w:rPr>
                <w:rFonts w:ascii="Arial Narrow" w:eastAsia="Arial Narrow" w:hAnsi="Arial Narrow" w:cs="Arial Narrow"/>
                <w:color w:val="231F20"/>
                <w:sz w:val="18"/>
                <w:szCs w:val="18"/>
              </w:rPr>
              <w:t xml:space="preserve">Guillermo I. Bismarck. </w:t>
            </w:r>
            <w:r>
              <w:rPr>
                <w:rFonts w:ascii="Arial Narrow" w:eastAsia="Arial Narrow" w:hAnsi="Arial Narrow" w:cs="Arial Narrow"/>
                <w:color w:val="231F20"/>
                <w:sz w:val="18"/>
                <w:szCs w:val="18"/>
              </w:rPr>
              <w:t>1871-1890</w:t>
            </w:r>
          </w:p>
        </w:tc>
      </w:tr>
    </w:tbl>
    <w:p w:rsidR="00B725C7" w:rsidRDefault="00B725C7" w:rsidP="00B725C7">
      <w:pPr>
        <w:pStyle w:val="Imagenpgina"/>
        <w:framePr w:w="9344" w:h="4271" w:hRule="exact" w:wrap="notBeside" w:hAnchor="page" w:x="1675" w:y="9216"/>
        <w:rPr>
          <w:i/>
        </w:rPr>
      </w:pPr>
    </w:p>
    <w:p w:rsidR="00B725C7" w:rsidRDefault="00B725C7" w:rsidP="00B725C7">
      <w:pPr>
        <w:pStyle w:val="Imagenpgina"/>
        <w:framePr w:w="9344" w:h="4271" w:hRule="exact" w:wrap="notBeside" w:hAnchor="page" w:x="1675" w:y="9216"/>
        <w:rPr>
          <w:i/>
        </w:rPr>
      </w:pPr>
    </w:p>
    <w:p w:rsidR="00B725C7" w:rsidRPr="000867F5" w:rsidRDefault="00B725C7" w:rsidP="00B725C7">
      <w:pPr>
        <w:pStyle w:val="Imagenpgina"/>
        <w:framePr w:w="9344" w:h="4271" w:hRule="exact" w:wrap="notBeside" w:hAnchor="page" w:x="1675" w:y="9216"/>
        <w:rPr>
          <w:i/>
        </w:rPr>
      </w:pPr>
      <w:r w:rsidRPr="000867F5">
        <w:rPr>
          <w:i/>
        </w:rPr>
        <w:t>Modelos constitucionales de la Revolución Francesa que se aplicaron en las revoluciones burguesas posteriores.</w:t>
      </w:r>
    </w:p>
    <w:p w:rsidR="00B725C7" w:rsidRDefault="00B725C7" w:rsidP="00B725C7">
      <w:pPr>
        <w:pStyle w:val="Imagenpgina"/>
        <w:framePr w:w="9344" w:h="4271" w:hRule="exact" w:wrap="notBeside" w:hAnchor="page" w:x="1675" w:y="9216"/>
      </w:pPr>
    </w:p>
    <w:p w:rsidR="00B725C7" w:rsidRDefault="00B725C7" w:rsidP="00B725C7">
      <w:pPr>
        <w:pStyle w:val="Imagenpgina"/>
        <w:framePr w:w="9344" w:h="4271" w:hRule="exact" w:wrap="notBeside" w:hAnchor="page" w:x="1675" w:y="9216"/>
      </w:pPr>
    </w:p>
    <w:p w:rsidR="00B725C7" w:rsidRDefault="00B725C7" w:rsidP="00B725C7">
      <w:pPr>
        <w:pStyle w:val="Imagenpgina"/>
        <w:framePr w:w="9344" w:h="4271" w:hRule="exact" w:wrap="notBeside" w:hAnchor="page" w:x="1675" w:y="9216"/>
      </w:pPr>
    </w:p>
    <w:p w:rsidR="004E7268" w:rsidRDefault="004E7268" w:rsidP="00F47D9D">
      <w:pPr>
        <w:pStyle w:val="Prrafobsico"/>
      </w:pPr>
    </w:p>
    <w:p w:rsidR="004E7268" w:rsidRDefault="004E7268" w:rsidP="00F47D9D">
      <w:pPr>
        <w:pStyle w:val="Prrafobsico"/>
      </w:pPr>
    </w:p>
    <w:p w:rsidR="004E7268" w:rsidRDefault="004E7268" w:rsidP="00F47D9D">
      <w:pPr>
        <w:pStyle w:val="Prrafobsico"/>
      </w:pPr>
    </w:p>
    <w:p w:rsidR="004E7268" w:rsidRDefault="004E7268" w:rsidP="00F47D9D">
      <w:pPr>
        <w:pStyle w:val="Prrafobsico"/>
      </w:pPr>
    </w:p>
    <w:p w:rsidR="004E7268" w:rsidRPr="007D6952" w:rsidRDefault="004E7268" w:rsidP="00B143E7">
      <w:pPr>
        <w:pStyle w:val="Recuerda"/>
        <w:framePr w:w="6198" w:h="12275" w:hRule="exact" w:wrap="around" w:y="7"/>
        <w:rPr>
          <w:lang w:val="es-ES"/>
        </w:rPr>
      </w:pPr>
    </w:p>
    <w:p w:rsidR="00B143E7" w:rsidRPr="00B143E7" w:rsidRDefault="00B143E7" w:rsidP="00B143E7">
      <w:pPr>
        <w:pStyle w:val="Recuerdattulo"/>
        <w:framePr w:w="6198" w:h="12275" w:hRule="exact" w:wrap="around" w:y="7"/>
        <w:rPr>
          <w:lang w:val="es-ES"/>
        </w:rPr>
      </w:pPr>
      <w:r w:rsidRPr="00B143E7">
        <w:rPr>
          <w:lang w:val="es-ES"/>
        </w:rPr>
        <w:t>RECUERDA</w:t>
      </w:r>
    </w:p>
    <w:p w:rsidR="00B143E7" w:rsidRDefault="00B143E7" w:rsidP="00B143E7">
      <w:pPr>
        <w:pStyle w:val="Recuerdasubttulo"/>
        <w:framePr w:w="6198" w:h="12275" w:hRule="exact" w:wrap="around" w:y="7"/>
        <w:rPr>
          <w:lang w:val="es-ES"/>
        </w:rPr>
      </w:pPr>
    </w:p>
    <w:p w:rsidR="00B143E7" w:rsidRDefault="00B143E7" w:rsidP="00B143E7">
      <w:pPr>
        <w:pStyle w:val="Recuerdasubttulo"/>
        <w:framePr w:w="6198" w:h="12275" w:hRule="exact" w:wrap="around" w:y="7"/>
        <w:jc w:val="both"/>
        <w:rPr>
          <w:lang w:val="es-ES"/>
        </w:rPr>
      </w:pPr>
      <w:r w:rsidRPr="00B143E7">
        <w:rPr>
          <w:lang w:val="es-ES"/>
        </w:rPr>
        <w:t>La Restauración fue un intento poco duradero de rei</w:t>
      </w:r>
      <w:r w:rsidRPr="00B143E7">
        <w:rPr>
          <w:lang w:val="es-ES"/>
        </w:rPr>
        <w:t>m</w:t>
      </w:r>
      <w:r w:rsidRPr="00B143E7">
        <w:rPr>
          <w:lang w:val="es-ES"/>
        </w:rPr>
        <w:t>plantar el Antiguo Régimen por parte de las antiguas p</w:t>
      </w:r>
      <w:r w:rsidRPr="00B143E7">
        <w:rPr>
          <w:lang w:val="es-ES"/>
        </w:rPr>
        <w:t>o</w:t>
      </w:r>
      <w:r w:rsidRPr="00B143E7">
        <w:rPr>
          <w:lang w:val="es-ES"/>
        </w:rPr>
        <w:t>tencias de Europa. Pero no pudo imponerse porque  las ideas de la revolución y las reformas napoleónicas habían calado definitivamente.</w:t>
      </w:r>
    </w:p>
    <w:p w:rsidR="00B143E7" w:rsidRPr="00B143E7" w:rsidRDefault="00B143E7" w:rsidP="00B143E7">
      <w:pPr>
        <w:pStyle w:val="Recuerdasubttulo"/>
        <w:framePr w:w="6198" w:h="12275" w:hRule="exact" w:wrap="around" w:y="7"/>
        <w:jc w:val="both"/>
        <w:rPr>
          <w:lang w:val="es-ES"/>
        </w:rPr>
      </w:pPr>
      <w:r w:rsidRPr="00B143E7">
        <w:rPr>
          <w:lang w:val="es-ES"/>
        </w:rPr>
        <w:t>Las sucesivas oleadas revolucionarias intentaron reinsta</w:t>
      </w:r>
      <w:r w:rsidRPr="00B143E7">
        <w:rPr>
          <w:lang w:val="es-ES"/>
        </w:rPr>
        <w:t>u</w:t>
      </w:r>
      <w:r w:rsidRPr="00B143E7">
        <w:rPr>
          <w:lang w:val="es-ES"/>
        </w:rPr>
        <w:t>rar en Europa el liberalismo que el Congreso de Viena pr</w:t>
      </w:r>
      <w:r w:rsidRPr="00B143E7">
        <w:rPr>
          <w:lang w:val="es-ES"/>
        </w:rPr>
        <w:t>e</w:t>
      </w:r>
      <w:r w:rsidRPr="00B143E7">
        <w:rPr>
          <w:lang w:val="es-ES"/>
        </w:rPr>
        <w:t>tendió desterrar con la Restauración.</w:t>
      </w:r>
    </w:p>
    <w:p w:rsidR="00B143E7" w:rsidRPr="00B143E7" w:rsidRDefault="00B143E7" w:rsidP="00B143E7">
      <w:pPr>
        <w:pStyle w:val="Recuerdasubttulo"/>
        <w:framePr w:w="6198" w:h="12275" w:hRule="exact" w:wrap="around" w:y="7"/>
        <w:jc w:val="both"/>
        <w:rPr>
          <w:lang w:val="es-ES"/>
        </w:rPr>
      </w:pPr>
      <w:r w:rsidRPr="00B143E7">
        <w:rPr>
          <w:lang w:val="es-ES"/>
        </w:rPr>
        <w:t>Algunos países lo consiguieron en 1820 o 1830, pero triunfó un liberalismo muy moderado por miedo a los exc</w:t>
      </w:r>
      <w:r w:rsidRPr="00B143E7">
        <w:rPr>
          <w:lang w:val="es-ES"/>
        </w:rPr>
        <w:t>e</w:t>
      </w:r>
      <w:r w:rsidRPr="00B143E7">
        <w:rPr>
          <w:lang w:val="es-ES"/>
        </w:rPr>
        <w:t>sos populares que todavía se recordaban de la Primera República francesa.</w:t>
      </w:r>
    </w:p>
    <w:p w:rsidR="00B143E7" w:rsidRPr="00B143E7" w:rsidRDefault="00B143E7" w:rsidP="00B143E7">
      <w:pPr>
        <w:pStyle w:val="Recuerdasubttulo"/>
        <w:framePr w:w="6198" w:h="12275" w:hRule="exact" w:wrap="around" w:y="7"/>
        <w:jc w:val="both"/>
        <w:rPr>
          <w:lang w:val="es-ES"/>
        </w:rPr>
      </w:pPr>
      <w:r w:rsidRPr="00B143E7">
        <w:rPr>
          <w:lang w:val="es-ES"/>
        </w:rPr>
        <w:t>En los nuevos parlamentos el sistema electoral censitario dio una representación desproporcionada a los nobles.</w:t>
      </w:r>
    </w:p>
    <w:p w:rsidR="00B143E7" w:rsidRPr="00B143E7" w:rsidRDefault="00B143E7" w:rsidP="00B143E7">
      <w:pPr>
        <w:pStyle w:val="Recuerdasubttulo"/>
        <w:framePr w:w="6198" w:h="12275" w:hRule="exact" w:wrap="around" w:y="7"/>
        <w:jc w:val="both"/>
        <w:rPr>
          <w:lang w:val="es-ES"/>
        </w:rPr>
      </w:pPr>
      <w:r w:rsidRPr="00B143E7">
        <w:rPr>
          <w:lang w:val="es-ES"/>
        </w:rPr>
        <w:t xml:space="preserve"> Las clases populares buscaron en 1848 un modelo de g</w:t>
      </w:r>
      <w:r w:rsidRPr="00B143E7">
        <w:rPr>
          <w:lang w:val="es-ES"/>
        </w:rPr>
        <w:t>o</w:t>
      </w:r>
      <w:r w:rsidRPr="00B143E7">
        <w:rPr>
          <w:lang w:val="es-ES"/>
        </w:rPr>
        <w:t>bierno más radical y democrático que solucionara su pr</w:t>
      </w:r>
      <w:r w:rsidRPr="00B143E7">
        <w:rPr>
          <w:lang w:val="es-ES"/>
        </w:rPr>
        <w:t>o</w:t>
      </w:r>
      <w:r w:rsidRPr="00B143E7">
        <w:rPr>
          <w:lang w:val="es-ES"/>
        </w:rPr>
        <w:t>blemática situación económica agudizada con el desarr</w:t>
      </w:r>
      <w:r w:rsidRPr="00B143E7">
        <w:rPr>
          <w:lang w:val="es-ES"/>
        </w:rPr>
        <w:t>o</w:t>
      </w:r>
      <w:r w:rsidRPr="00B143E7">
        <w:rPr>
          <w:lang w:val="es-ES"/>
        </w:rPr>
        <w:t>llo de la industrialización.</w:t>
      </w:r>
    </w:p>
    <w:p w:rsidR="00B143E7" w:rsidRPr="00B143E7" w:rsidRDefault="00B143E7" w:rsidP="00B143E7">
      <w:pPr>
        <w:pStyle w:val="Recuerdasubttulo"/>
        <w:framePr w:w="6198" w:h="12275" w:hRule="exact" w:wrap="around" w:y="7"/>
        <w:jc w:val="both"/>
        <w:rPr>
          <w:lang w:val="es-ES"/>
        </w:rPr>
      </w:pPr>
      <w:r w:rsidRPr="00B143E7">
        <w:rPr>
          <w:lang w:val="es-ES"/>
        </w:rPr>
        <w:t xml:space="preserve"> La oligarquía de aristócratas y terratenientes se vio de</w:t>
      </w:r>
      <w:r w:rsidRPr="00B143E7">
        <w:rPr>
          <w:lang w:val="es-ES"/>
        </w:rPr>
        <w:t>s</w:t>
      </w:r>
      <w:r w:rsidRPr="00B143E7">
        <w:rPr>
          <w:lang w:val="es-ES"/>
        </w:rPr>
        <w:t>plazada por los nuevos diputados de distritos urbanos; consideró peligroso el poder que estaba consiguiendo el proletariado en la revolución de 1848 y reaccionó viole</w:t>
      </w:r>
      <w:r w:rsidRPr="00B143E7">
        <w:rPr>
          <w:lang w:val="es-ES"/>
        </w:rPr>
        <w:t>n</w:t>
      </w:r>
      <w:r w:rsidRPr="00B143E7">
        <w:rPr>
          <w:lang w:val="es-ES"/>
        </w:rPr>
        <w:t>tamente contra él.</w:t>
      </w:r>
    </w:p>
    <w:p w:rsidR="00B143E7" w:rsidRPr="00B143E7" w:rsidRDefault="00B143E7" w:rsidP="00B143E7">
      <w:pPr>
        <w:pStyle w:val="Recuerdasubttulo"/>
        <w:framePr w:w="6198" w:h="12275" w:hRule="exact" w:wrap="around" w:y="7"/>
        <w:jc w:val="both"/>
        <w:rPr>
          <w:lang w:val="es-ES"/>
        </w:rPr>
      </w:pPr>
      <w:r w:rsidRPr="00B143E7">
        <w:rPr>
          <w:lang w:val="es-ES"/>
        </w:rPr>
        <w:t xml:space="preserve"> El liberalismo conservador dirigió los destinos políticos de Europa desde los años cincuenta a los setenta, coinc</w:t>
      </w:r>
      <w:r w:rsidRPr="00B143E7">
        <w:rPr>
          <w:lang w:val="es-ES"/>
        </w:rPr>
        <w:t>i</w:t>
      </w:r>
      <w:r w:rsidRPr="00B143E7">
        <w:rPr>
          <w:lang w:val="es-ES"/>
        </w:rPr>
        <w:t>diendo con unas décadas de auge económico. Fue el m</w:t>
      </w:r>
      <w:r w:rsidRPr="00B143E7">
        <w:rPr>
          <w:lang w:val="es-ES"/>
        </w:rPr>
        <w:t>o</w:t>
      </w:r>
      <w:r w:rsidRPr="00B143E7">
        <w:rPr>
          <w:lang w:val="es-ES"/>
        </w:rPr>
        <w:t>mento de concluir las unificaciones italiana y alemana.</w:t>
      </w:r>
    </w:p>
    <w:p w:rsidR="004E7268" w:rsidRDefault="004E7268" w:rsidP="00F47D9D">
      <w:pPr>
        <w:pStyle w:val="Prrafobsico"/>
      </w:pPr>
    </w:p>
    <w:p w:rsidR="004E7268" w:rsidRDefault="004E7268"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0847BC" w:rsidRDefault="000847BC" w:rsidP="00F47D9D">
      <w:pPr>
        <w:pStyle w:val="Prrafobsico"/>
      </w:pPr>
    </w:p>
    <w:p w:rsidR="004E7268" w:rsidRDefault="004E7268" w:rsidP="00F47D9D">
      <w:pPr>
        <w:pStyle w:val="Prrafobsico"/>
      </w:pPr>
    </w:p>
    <w:p w:rsidR="007F6639" w:rsidRDefault="007F6639" w:rsidP="00F47D9D">
      <w:pPr>
        <w:pStyle w:val="Prrafobsico"/>
      </w:pPr>
    </w:p>
    <w:p w:rsidR="007F6639" w:rsidRDefault="007F6639" w:rsidP="00F47D9D">
      <w:pPr>
        <w:pStyle w:val="Prrafobsico"/>
      </w:pPr>
    </w:p>
    <w:p w:rsidR="00D756EF" w:rsidRDefault="00D756EF" w:rsidP="00F47D9D">
      <w:pPr>
        <w:pStyle w:val="Prrafobsico"/>
      </w:pPr>
    </w:p>
    <w:p w:rsidR="00D756EF" w:rsidRDefault="00D756EF" w:rsidP="00F47D9D">
      <w:pPr>
        <w:pStyle w:val="Prrafobsico"/>
      </w:pPr>
    </w:p>
    <w:p w:rsidR="00DB2F0B" w:rsidRDefault="00DB2F0B" w:rsidP="00F47D9D">
      <w:pPr>
        <w:pStyle w:val="Prrafobsico"/>
      </w:pPr>
    </w:p>
    <w:p w:rsidR="00DB2F0B" w:rsidRDefault="00DB2F0B" w:rsidP="00F47D9D">
      <w:pPr>
        <w:pStyle w:val="Prrafobsico"/>
      </w:pPr>
    </w:p>
    <w:p w:rsidR="00DB2F0B" w:rsidRPr="00B143E7" w:rsidRDefault="00DB2F0B" w:rsidP="00B143E7">
      <w:pPr>
        <w:pStyle w:val="Actividades"/>
        <w:framePr w:wrap="notBeside"/>
        <w:rPr>
          <w:lang w:val="es-ES"/>
        </w:rPr>
      </w:pPr>
    </w:p>
    <w:p w:rsidR="00B143E7" w:rsidRPr="00B143E7" w:rsidRDefault="00B143E7" w:rsidP="00B143E7">
      <w:pPr>
        <w:pStyle w:val="Actividadesttulo"/>
        <w:framePr w:wrap="notBeside"/>
        <w:rPr>
          <w:lang w:val="es-ES"/>
        </w:rPr>
      </w:pPr>
      <w:r w:rsidRPr="00B143E7">
        <w:rPr>
          <w:lang w:val="es-ES"/>
        </w:rPr>
        <w:t>ACTIVIDADES</w:t>
      </w:r>
    </w:p>
    <w:p w:rsidR="00C67D35" w:rsidRPr="00C67D35" w:rsidRDefault="00C67D35" w:rsidP="00C67D35">
      <w:pPr>
        <w:pStyle w:val="Actividadestexto"/>
        <w:framePr w:wrap="notBeside"/>
        <w:rPr>
          <w:lang w:val="es-ES"/>
        </w:rPr>
      </w:pPr>
      <w:r w:rsidRPr="00C67D35">
        <w:rPr>
          <w:lang w:val="es-ES"/>
        </w:rPr>
        <w:t xml:space="preserve"> Recapacita sobre el significado de los términos tradicionalismo y legitimismo e intenta definirlos, como principios ideológicos de la Restauración.</w:t>
      </w:r>
    </w:p>
    <w:p w:rsidR="00C67D35" w:rsidRPr="00C67D35" w:rsidRDefault="00C67D35" w:rsidP="00C67D35">
      <w:pPr>
        <w:pStyle w:val="Actividadestexto"/>
        <w:framePr w:wrap="notBeside"/>
        <w:rPr>
          <w:lang w:val="es-ES"/>
        </w:rPr>
      </w:pPr>
      <w:r w:rsidRPr="00C67D35">
        <w:rPr>
          <w:lang w:val="es-ES"/>
        </w:rPr>
        <w:t xml:space="preserve"> Señala las razones que pudieron tener los países y cada uno de sus diferentes grupos sociales para ponerse a favor </w:t>
      </w:r>
      <w:r>
        <w:rPr>
          <w:lang w:val="es-ES"/>
        </w:rPr>
        <w:t>o en contra de la Restauración.</w:t>
      </w:r>
    </w:p>
    <w:p w:rsidR="00C67D35" w:rsidRDefault="00C67D35" w:rsidP="00C67D35">
      <w:pPr>
        <w:pStyle w:val="Actividadestexto"/>
        <w:framePr w:wrap="notBeside"/>
        <w:rPr>
          <w:lang w:val="es-ES"/>
        </w:rPr>
      </w:pPr>
      <w:r w:rsidRPr="00C67D35">
        <w:rPr>
          <w:lang w:val="es-ES"/>
        </w:rPr>
        <w:t xml:space="preserve"> ¿Qué datos de la Carta Constitucional de Luis XVIII nos hacen pensar que no es una auténtica Constitución?</w:t>
      </w:r>
    </w:p>
    <w:p w:rsidR="00B143E7" w:rsidRPr="00B143E7" w:rsidRDefault="00B143E7" w:rsidP="00B143E7">
      <w:pPr>
        <w:pStyle w:val="Actividadestexto"/>
        <w:framePr w:wrap="notBeside"/>
        <w:rPr>
          <w:lang w:val="es-ES"/>
        </w:rPr>
      </w:pPr>
      <w:r w:rsidRPr="00B143E7">
        <w:rPr>
          <w:lang w:val="es-ES"/>
        </w:rPr>
        <w:t>¿Qué países tuvieron su revolución liberal en 1830 y qué tipo de liberalismo triunfó en ellos?</w:t>
      </w:r>
    </w:p>
    <w:p w:rsidR="00B143E7" w:rsidRPr="00B143E7" w:rsidRDefault="00B143E7" w:rsidP="00B143E7">
      <w:pPr>
        <w:pStyle w:val="Actividadestexto"/>
        <w:framePr w:wrap="notBeside"/>
        <w:rPr>
          <w:lang w:val="es-ES"/>
        </w:rPr>
      </w:pPr>
      <w:r w:rsidRPr="00B143E7">
        <w:rPr>
          <w:lang w:val="es-ES"/>
        </w:rPr>
        <w:t>¿Qué clases sociales apoy</w:t>
      </w:r>
      <w:r>
        <w:rPr>
          <w:lang w:val="es-ES"/>
        </w:rPr>
        <w:t>arían las revoluciones de 1830?</w:t>
      </w:r>
    </w:p>
    <w:p w:rsidR="00B143E7" w:rsidRDefault="00B143E7" w:rsidP="00B143E7">
      <w:pPr>
        <w:pStyle w:val="Actividadestexto"/>
        <w:framePr w:wrap="notBeside"/>
      </w:pPr>
      <w:r w:rsidRPr="00B143E7">
        <w:rPr>
          <w:lang w:val="es-ES"/>
        </w:rPr>
        <w:t xml:space="preserve"> ¿Por qué se radicalizaron las revoluciones de 1848? ¿Qué clase social participó pref</w:t>
      </w:r>
      <w:r w:rsidRPr="00B143E7">
        <w:rPr>
          <w:lang w:val="es-ES"/>
        </w:rPr>
        <w:t>e</w:t>
      </w:r>
      <w:r w:rsidRPr="00B143E7">
        <w:rPr>
          <w:lang w:val="es-ES"/>
        </w:rPr>
        <w:t xml:space="preserve">rentemente en ellas? </w:t>
      </w:r>
      <w:r>
        <w:t>¿</w:t>
      </w:r>
      <w:proofErr w:type="spellStart"/>
      <w:r>
        <w:t>Cuál</w:t>
      </w:r>
      <w:proofErr w:type="spellEnd"/>
      <w:r>
        <w:t xml:space="preserve"> </w:t>
      </w:r>
      <w:proofErr w:type="spellStart"/>
      <w:r>
        <w:t>fue</w:t>
      </w:r>
      <w:proofErr w:type="spellEnd"/>
      <w:r>
        <w:t xml:space="preserve"> el </w:t>
      </w:r>
      <w:proofErr w:type="spellStart"/>
      <w:r>
        <w:t>sistema</w:t>
      </w:r>
      <w:proofErr w:type="spellEnd"/>
      <w:r>
        <w:t xml:space="preserve"> </w:t>
      </w:r>
      <w:proofErr w:type="spellStart"/>
      <w:r>
        <w:t>político</w:t>
      </w:r>
      <w:proofErr w:type="spellEnd"/>
      <w:r>
        <w:t xml:space="preserve"> </w:t>
      </w:r>
      <w:proofErr w:type="spellStart"/>
      <w:r>
        <w:t>que</w:t>
      </w:r>
      <w:proofErr w:type="spellEnd"/>
      <w:r>
        <w:t xml:space="preserve"> </w:t>
      </w:r>
      <w:proofErr w:type="spellStart"/>
      <w:r>
        <w:t>quisieron</w:t>
      </w:r>
      <w:proofErr w:type="spellEnd"/>
      <w:r>
        <w:t xml:space="preserve"> </w:t>
      </w:r>
      <w:proofErr w:type="spellStart"/>
      <w:r>
        <w:t>imponer</w:t>
      </w:r>
      <w:proofErr w:type="spellEnd"/>
      <w:r>
        <w:t>?</w:t>
      </w:r>
    </w:p>
    <w:p w:rsidR="00B143E7" w:rsidRPr="00B143E7" w:rsidRDefault="00B143E7" w:rsidP="00B143E7">
      <w:pPr>
        <w:pStyle w:val="Actividadestexto"/>
        <w:framePr w:wrap="notBeside"/>
        <w:rPr>
          <w:lang w:val="es-ES"/>
        </w:rPr>
      </w:pPr>
      <w:r w:rsidRPr="00B143E7">
        <w:rPr>
          <w:lang w:val="es-ES"/>
        </w:rPr>
        <w:t>¿Podrías establecer algún paralelismo entre la figura de Napoleón I y la de Napoleón III? Observa el papel que tuvo este último en los acontecimientos revolucionarios fra</w:t>
      </w:r>
      <w:r w:rsidRPr="00B143E7">
        <w:rPr>
          <w:lang w:val="es-ES"/>
        </w:rPr>
        <w:t>n</w:t>
      </w:r>
      <w:r w:rsidRPr="00B143E7">
        <w:rPr>
          <w:lang w:val="es-ES"/>
        </w:rPr>
        <w:t>ceses</w:t>
      </w:r>
      <w:r>
        <w:rPr>
          <w:lang w:val="es-ES"/>
        </w:rPr>
        <w:t xml:space="preserve"> y la idea que tenía de Europa.</w:t>
      </w:r>
    </w:p>
    <w:p w:rsidR="00B143E7" w:rsidRPr="00B143E7" w:rsidRDefault="00B143E7" w:rsidP="00B143E7">
      <w:pPr>
        <w:pStyle w:val="Actividadestexto"/>
        <w:framePr w:wrap="notBeside"/>
        <w:rPr>
          <w:lang w:val="es-ES"/>
        </w:rPr>
      </w:pPr>
      <w:r w:rsidRPr="00B143E7">
        <w:rPr>
          <w:lang w:val="es-ES"/>
        </w:rPr>
        <w:t xml:space="preserve"> Localiza en el mapa de Europa los lugares donde estallaron las revoluciones de 1848. ¿Qué nos su</w:t>
      </w:r>
      <w:r>
        <w:rPr>
          <w:lang w:val="es-ES"/>
        </w:rPr>
        <w:t>giere su dispersión geográfica?</w:t>
      </w:r>
    </w:p>
    <w:p w:rsidR="00B143E7" w:rsidRPr="00B143E7" w:rsidRDefault="00B143E7" w:rsidP="00B143E7">
      <w:pPr>
        <w:pStyle w:val="Actividadestexto"/>
        <w:framePr w:wrap="notBeside"/>
        <w:rPr>
          <w:lang w:val="es-ES"/>
        </w:rPr>
      </w:pPr>
      <w:r w:rsidRPr="00B143E7">
        <w:rPr>
          <w:lang w:val="es-ES"/>
        </w:rPr>
        <w:t>¿Cuál fue la causa de que no triunfara totalmente la revolución de 1848 en Europa?</w:t>
      </w: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C67D35" w:rsidP="00C67D35">
      <w:pPr>
        <w:pStyle w:val="Nivel3"/>
      </w:pPr>
      <w:bookmarkStart w:id="17" w:name="_Toc429988940"/>
      <w:r>
        <w:t>4.2.4. El nacionalismo</w:t>
      </w:r>
      <w:bookmarkEnd w:id="17"/>
    </w:p>
    <w:p w:rsidR="00C67D35" w:rsidRPr="00C67D35" w:rsidRDefault="00C67D35" w:rsidP="00C67D35">
      <w:pPr>
        <w:pStyle w:val="Cuadroextra"/>
        <w:framePr w:h="7904" w:hRule="exact" w:wrap="around" w:x="1290" w:y="-294"/>
        <w:rPr>
          <w:lang w:val="es-ES"/>
        </w:rPr>
      </w:pPr>
      <w:r w:rsidRPr="00C67D35">
        <w:rPr>
          <w:lang w:val="es-ES"/>
        </w:rPr>
        <w:t>Una nación es un a</w:t>
      </w:r>
      <w:r w:rsidRPr="00C67D35">
        <w:rPr>
          <w:lang w:val="es-ES"/>
        </w:rPr>
        <w:t>l</w:t>
      </w:r>
      <w:r w:rsidRPr="00C67D35">
        <w:rPr>
          <w:lang w:val="es-ES"/>
        </w:rPr>
        <w:t>ma, un principio esp</w:t>
      </w:r>
      <w:r w:rsidRPr="00C67D35">
        <w:rPr>
          <w:lang w:val="es-ES"/>
        </w:rPr>
        <w:t>i</w:t>
      </w:r>
      <w:r w:rsidRPr="00C67D35">
        <w:rPr>
          <w:lang w:val="es-ES"/>
        </w:rPr>
        <w:t>ritual (...) es una gran solidaridad creada por el sentimiento de los sacrificios que se han hecho y que se está dispuesto a h</w:t>
      </w:r>
      <w:r w:rsidRPr="00C67D35">
        <w:rPr>
          <w:lang w:val="es-ES"/>
        </w:rPr>
        <w:t>a</w:t>
      </w:r>
      <w:r w:rsidRPr="00C67D35">
        <w:rPr>
          <w:lang w:val="es-ES"/>
        </w:rPr>
        <w:t>cer en el futuro. S</w:t>
      </w:r>
      <w:r w:rsidRPr="00C67D35">
        <w:rPr>
          <w:lang w:val="es-ES"/>
        </w:rPr>
        <w:t>u</w:t>
      </w:r>
      <w:r w:rsidRPr="00C67D35">
        <w:rPr>
          <w:lang w:val="es-ES"/>
        </w:rPr>
        <w:t>pone un pasado; pero se retoma en el pr</w:t>
      </w:r>
      <w:r w:rsidRPr="00C67D35">
        <w:rPr>
          <w:lang w:val="es-ES"/>
        </w:rPr>
        <w:t>e</w:t>
      </w:r>
      <w:r w:rsidRPr="00C67D35">
        <w:rPr>
          <w:lang w:val="es-ES"/>
        </w:rPr>
        <w:t>sente mediante un acto tangible: el co</w:t>
      </w:r>
      <w:r w:rsidRPr="00C67D35">
        <w:rPr>
          <w:lang w:val="es-ES"/>
        </w:rPr>
        <w:t>n</w:t>
      </w:r>
      <w:r w:rsidRPr="00C67D35">
        <w:rPr>
          <w:lang w:val="es-ES"/>
        </w:rPr>
        <w:t>sentimiento, el deseo claramente expres</w:t>
      </w:r>
      <w:r w:rsidRPr="00C67D35">
        <w:rPr>
          <w:lang w:val="es-ES"/>
        </w:rPr>
        <w:t>a</w:t>
      </w:r>
      <w:r w:rsidRPr="00C67D35">
        <w:rPr>
          <w:lang w:val="es-ES"/>
        </w:rPr>
        <w:t>do de continuar la v</w:t>
      </w:r>
      <w:r w:rsidRPr="00C67D35">
        <w:rPr>
          <w:lang w:val="es-ES"/>
        </w:rPr>
        <w:t>i</w:t>
      </w:r>
      <w:r w:rsidRPr="00C67D35">
        <w:rPr>
          <w:lang w:val="es-ES"/>
        </w:rPr>
        <w:t>da en común. La existencia de una nación es un plebi</w:t>
      </w:r>
      <w:r w:rsidRPr="00C67D35">
        <w:rPr>
          <w:lang w:val="es-ES"/>
        </w:rPr>
        <w:t>s</w:t>
      </w:r>
      <w:r w:rsidRPr="00C67D35">
        <w:rPr>
          <w:lang w:val="es-ES"/>
        </w:rPr>
        <w:t>cito cotidiano, así como la existencia del individuo es una afirmación perpetua de la vida.</w:t>
      </w:r>
    </w:p>
    <w:p w:rsidR="00C67D35" w:rsidRPr="00C67D35" w:rsidRDefault="00C67D35" w:rsidP="00C67D35">
      <w:pPr>
        <w:pStyle w:val="Cuadroextra"/>
        <w:framePr w:h="7904" w:hRule="exact" w:wrap="around" w:x="1290" w:y="-294"/>
        <w:rPr>
          <w:lang w:val="es-ES"/>
        </w:rPr>
      </w:pPr>
      <w:r w:rsidRPr="00C67D35">
        <w:rPr>
          <w:lang w:val="es-ES"/>
        </w:rPr>
        <w:t xml:space="preserve">E. </w:t>
      </w:r>
      <w:proofErr w:type="spellStart"/>
      <w:r w:rsidRPr="00C67D35">
        <w:rPr>
          <w:lang w:val="es-ES"/>
        </w:rPr>
        <w:t>Renan</w:t>
      </w:r>
      <w:proofErr w:type="spellEnd"/>
      <w:r w:rsidRPr="00C67D35">
        <w:rPr>
          <w:lang w:val="es-ES"/>
        </w:rPr>
        <w:t>, Qué es una nación, 1882.</w:t>
      </w: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Cuadroextratexto"/>
        <w:framePr w:h="7904" w:hRule="exact" w:wrap="around" w:x="1290" w:y="-294"/>
        <w:rPr>
          <w:lang w:val="es-ES"/>
        </w:rPr>
      </w:pPr>
    </w:p>
    <w:p w:rsidR="00C67D35" w:rsidRPr="00C67D35" w:rsidRDefault="00C67D35" w:rsidP="00C67D35">
      <w:pPr>
        <w:pStyle w:val="Prrafobsico"/>
        <w:rPr>
          <w:lang w:val="es-ES"/>
        </w:rPr>
      </w:pPr>
      <w:r w:rsidRPr="00C67D35">
        <w:rPr>
          <w:lang w:val="es-ES"/>
        </w:rPr>
        <w:t>El nacionalismo y el liberalismo fueron las dos grandes doctrinas políticas del siglo XIX. El derecho de los pueblos a constituirse en naciones se organizó en torno a dos tende</w:t>
      </w:r>
      <w:r w:rsidRPr="00C67D35">
        <w:rPr>
          <w:lang w:val="es-ES"/>
        </w:rPr>
        <w:t>n</w:t>
      </w:r>
      <w:r w:rsidRPr="00C67D35">
        <w:rPr>
          <w:lang w:val="es-ES"/>
        </w:rPr>
        <w:t>cias, la voluntarista, de orientación liberal, y la orgánico- hi</w:t>
      </w:r>
      <w:r w:rsidRPr="00C67D35">
        <w:rPr>
          <w:lang w:val="es-ES"/>
        </w:rPr>
        <w:t>s</w:t>
      </w:r>
      <w:r w:rsidRPr="00C67D35">
        <w:rPr>
          <w:lang w:val="es-ES"/>
        </w:rPr>
        <w:t>toricista.</w:t>
      </w:r>
    </w:p>
    <w:p w:rsidR="00C67D35" w:rsidRPr="00C67D35" w:rsidRDefault="00C67D35" w:rsidP="00C67D35">
      <w:pPr>
        <w:pStyle w:val="Prrafobsico"/>
        <w:rPr>
          <w:lang w:val="es-ES"/>
        </w:rPr>
      </w:pPr>
      <w:r w:rsidRPr="00C67D35">
        <w:rPr>
          <w:rFonts w:hint="eastAsia"/>
          <w:lang w:val="es-ES"/>
        </w:rPr>
        <w:t>●</w:t>
      </w:r>
      <w:r w:rsidRPr="00C67D35">
        <w:rPr>
          <w:rFonts w:hint="eastAsia"/>
          <w:lang w:val="es-ES"/>
        </w:rPr>
        <w:t xml:space="preserve">   Se denomina tendencia voluntarista, de orientación liberal, aquella que aparece durante la Ilustración, se des</w:t>
      </w:r>
      <w:r w:rsidRPr="00C67D35">
        <w:rPr>
          <w:rFonts w:hint="eastAsia"/>
          <w:lang w:val="es-ES"/>
        </w:rPr>
        <w:t>a</w:t>
      </w:r>
      <w:r w:rsidRPr="00C67D35">
        <w:rPr>
          <w:rFonts w:hint="eastAsia"/>
          <w:lang w:val="es-ES"/>
        </w:rPr>
        <w:t>rrolla durante la Revolución francesa y cree que la nación surge de un acto de voluntad política y de libre determin</w:t>
      </w:r>
      <w:r w:rsidRPr="00C67D35">
        <w:rPr>
          <w:rFonts w:hint="eastAsia"/>
          <w:lang w:val="es-ES"/>
        </w:rPr>
        <w:t>a</w:t>
      </w:r>
      <w:r w:rsidRPr="00C67D35">
        <w:rPr>
          <w:rFonts w:hint="eastAsia"/>
          <w:lang w:val="es-ES"/>
        </w:rPr>
        <w:t xml:space="preserve">ción de cada uno de los </w:t>
      </w:r>
      <w:r w:rsidRPr="00C67D35">
        <w:rPr>
          <w:lang w:val="es-ES"/>
        </w:rPr>
        <w:t>individuos que la forman. Esta c</w:t>
      </w:r>
      <w:r w:rsidRPr="00C67D35">
        <w:rPr>
          <w:lang w:val="es-ES"/>
        </w:rPr>
        <w:t>o</w:t>
      </w:r>
      <w:r w:rsidRPr="00C67D35">
        <w:rPr>
          <w:lang w:val="es-ES"/>
        </w:rPr>
        <w:t>rriente de pensamiento defiende que el individuo libre, miembro de una comunidad, está capacitado para hacer y obrar por sí mismo, crear su propio destino y decidir formar parte de una unidad política, definida también como nación, con independencia de su cultura originaria. La nación, por tanto, es el resultado de una toma de conciencia colectiva.</w:t>
      </w:r>
    </w:p>
    <w:p w:rsidR="00C67D35" w:rsidRPr="00C67D35" w:rsidRDefault="00C67D35" w:rsidP="00C67D35">
      <w:pPr>
        <w:pStyle w:val="Prrafobsico"/>
        <w:rPr>
          <w:lang w:val="es-ES"/>
        </w:rPr>
      </w:pPr>
      <w:r w:rsidRPr="00C67D35">
        <w:rPr>
          <w:lang w:val="es-ES"/>
        </w:rPr>
        <w:t xml:space="preserve">El derecho de los pueblos a disponer de ellos mismos fue la prolongación de la libertad individual y de </w:t>
      </w:r>
      <w:proofErr w:type="gramStart"/>
      <w:r w:rsidRPr="00C67D35">
        <w:rPr>
          <w:lang w:val="es-ES"/>
        </w:rPr>
        <w:t>la soberanía nacional emanadas</w:t>
      </w:r>
      <w:proofErr w:type="gramEnd"/>
      <w:r w:rsidRPr="00C67D35">
        <w:rPr>
          <w:lang w:val="es-ES"/>
        </w:rPr>
        <w:t xml:space="preserve"> del espíritu de 1789. Este es el conce</w:t>
      </w:r>
      <w:r w:rsidRPr="00C67D35">
        <w:rPr>
          <w:lang w:val="es-ES"/>
        </w:rPr>
        <w:t>p</w:t>
      </w:r>
      <w:r w:rsidRPr="00C67D35">
        <w:rPr>
          <w:lang w:val="es-ES"/>
        </w:rPr>
        <w:t>to voluntarista de nación que arraigó en algunos países e</w:t>
      </w:r>
      <w:r w:rsidRPr="00C67D35">
        <w:rPr>
          <w:lang w:val="es-ES"/>
        </w:rPr>
        <w:t>u</w:t>
      </w:r>
      <w:r w:rsidRPr="00C67D35">
        <w:rPr>
          <w:lang w:val="es-ES"/>
        </w:rPr>
        <w:t xml:space="preserve">ropeos, en especial en la Italia del filósofo y político italiano  Giuseppe </w:t>
      </w:r>
      <w:proofErr w:type="spellStart"/>
      <w:r w:rsidRPr="00C67D35">
        <w:rPr>
          <w:lang w:val="es-ES"/>
        </w:rPr>
        <w:t>Mazzini</w:t>
      </w:r>
      <w:proofErr w:type="spellEnd"/>
      <w:r w:rsidRPr="00C67D35">
        <w:rPr>
          <w:lang w:val="es-ES"/>
        </w:rPr>
        <w:t xml:space="preserve"> (1805-1872).</w:t>
      </w:r>
    </w:p>
    <w:p w:rsidR="00C67D35" w:rsidRPr="00C67D35" w:rsidRDefault="00C67D35" w:rsidP="00C67D35">
      <w:pPr>
        <w:pStyle w:val="Prrafobsico"/>
        <w:rPr>
          <w:lang w:val="es-ES"/>
        </w:rPr>
      </w:pPr>
      <w:r w:rsidRPr="00C67D35">
        <w:rPr>
          <w:rFonts w:hint="eastAsia"/>
          <w:lang w:val="es-ES"/>
        </w:rPr>
        <w:t>●</w:t>
      </w:r>
      <w:r w:rsidRPr="00C67D35">
        <w:rPr>
          <w:rFonts w:hint="eastAsia"/>
          <w:lang w:val="es-ES"/>
        </w:rPr>
        <w:t xml:space="preserve">   Llamamos tendencia orgánico-historicista, de raíz cu</w:t>
      </w:r>
      <w:r w:rsidRPr="00C67D35">
        <w:rPr>
          <w:rFonts w:hint="eastAsia"/>
          <w:lang w:val="es-ES"/>
        </w:rPr>
        <w:t>l</w:t>
      </w:r>
      <w:r w:rsidRPr="00C67D35">
        <w:rPr>
          <w:rFonts w:hint="eastAsia"/>
          <w:lang w:val="es-ES"/>
        </w:rPr>
        <w:t>tural, a aquella relacionada con la nueva corriente del R</w:t>
      </w:r>
      <w:r w:rsidRPr="00C67D35">
        <w:rPr>
          <w:rFonts w:hint="eastAsia"/>
          <w:lang w:val="es-ES"/>
        </w:rPr>
        <w:t>o</w:t>
      </w:r>
      <w:r w:rsidRPr="00C67D35">
        <w:rPr>
          <w:rFonts w:hint="eastAsia"/>
          <w:lang w:val="es-ES"/>
        </w:rPr>
        <w:t>manticismo, que rechazó la tradición ilustrada e interpretó el nacionalismo como una ideología que permitiría al pueblo preservar las tradici</w:t>
      </w:r>
      <w:r w:rsidRPr="00C67D35">
        <w:rPr>
          <w:lang w:val="es-ES"/>
        </w:rPr>
        <w:t>ones heredadas frente a la modernidad. Esta corriente tuvo en los Estados alemanes a sus princip</w:t>
      </w:r>
      <w:r w:rsidRPr="00C67D35">
        <w:rPr>
          <w:lang w:val="es-ES"/>
        </w:rPr>
        <w:t>a</w:t>
      </w:r>
      <w:r w:rsidRPr="00C67D35">
        <w:rPr>
          <w:lang w:val="es-ES"/>
        </w:rPr>
        <w:t>les representantes e influyó en el movimiento de unificación alemana.</w:t>
      </w:r>
    </w:p>
    <w:p w:rsidR="00C67D35" w:rsidRPr="00C67D35" w:rsidRDefault="00C67D35" w:rsidP="00C67D35">
      <w:pPr>
        <w:pStyle w:val="Prrafobsico"/>
        <w:rPr>
          <w:lang w:val="es-ES"/>
        </w:rPr>
      </w:pPr>
      <w:r w:rsidRPr="00C67D35">
        <w:rPr>
          <w:lang w:val="es-ES"/>
        </w:rPr>
        <w:t xml:space="preserve">La tendencia orgánico-historicista es la de los filósofos idealistas románticos que se opusieron a la creación de constituciones. Así, Georg </w:t>
      </w:r>
      <w:proofErr w:type="spellStart"/>
      <w:r w:rsidRPr="00C67D35">
        <w:rPr>
          <w:lang w:val="es-ES"/>
        </w:rPr>
        <w:t>Wilhem</w:t>
      </w:r>
      <w:proofErr w:type="spellEnd"/>
      <w:r w:rsidRPr="00C67D35">
        <w:rPr>
          <w:lang w:val="es-ES"/>
        </w:rPr>
        <w:t xml:space="preserve"> Friedrich Hegel (1770-1831) piensa que el sujeto de la Historia es la Comunidad y no el Individuo y que aquella tiene que estar representada por el Estado pues posee un nivel superior de organización. En el mismo sentido Johann Gottfried Herder (1744-1803) argumenta que la humanidad está formada por pueblos, y no por individuos, y que aquellos forjan un carácter peculiar e invariable que deriva de su propio espíritu (“el espíritu del pueblo”) que no debe ser contaminado mediante el contacto con otros pueblos. Esta idea ha sido responsable de que se adjudicaran determinados caracteres nacionales a algunos pueblos, que determinarían su forma de ser y de pensar.</w:t>
      </w:r>
    </w:p>
    <w:p w:rsidR="00C67D35" w:rsidRPr="00C67D35" w:rsidRDefault="00C67D35" w:rsidP="00C67D35">
      <w:pPr>
        <w:pStyle w:val="Prrafobsico"/>
        <w:rPr>
          <w:lang w:val="es-ES"/>
        </w:rPr>
      </w:pPr>
      <w:r w:rsidRPr="00C67D35">
        <w:rPr>
          <w:lang w:val="es-ES"/>
        </w:rPr>
        <w:t>Ambas tendencias, la voluntarista y la orgánico-historicista, entendieron que la fórmula más adecuada de organización política del Nuevo Régimen tendría que basa</w:t>
      </w:r>
      <w:r w:rsidRPr="00C67D35">
        <w:rPr>
          <w:lang w:val="es-ES"/>
        </w:rPr>
        <w:t>r</w:t>
      </w:r>
      <w:r w:rsidRPr="00C67D35">
        <w:rPr>
          <w:lang w:val="es-ES"/>
        </w:rPr>
        <w:t>se en la formación de los estados nacionales. Cada Nación tenía derecho a constituirse en un Estado, lo que chocaba con las fronteras históricas de los imperios multinacionales absolutistas europeos del siglo XVIII. Por ello, decidieron fo</w:t>
      </w:r>
      <w:r w:rsidRPr="00C67D35">
        <w:rPr>
          <w:lang w:val="es-ES"/>
        </w:rPr>
        <w:t>r</w:t>
      </w:r>
      <w:r w:rsidRPr="00C67D35">
        <w:rPr>
          <w:lang w:val="es-ES"/>
        </w:rPr>
        <w:t>talecer el Estado por medio de su expansión territorial frente a otros estados, vecinos o rivales, o por  la asunción de áreas y competencias que antes les eran ajenas.</w:t>
      </w:r>
    </w:p>
    <w:p w:rsidR="00C67D35" w:rsidRDefault="00C67D35" w:rsidP="00C67D35">
      <w:pPr>
        <w:pStyle w:val="Prrafobsico"/>
        <w:rPr>
          <w:lang w:val="es-ES"/>
        </w:rPr>
      </w:pPr>
      <w:r w:rsidRPr="00C67D35">
        <w:rPr>
          <w:lang w:val="es-ES"/>
        </w:rPr>
        <w:t>La aplicación del sentimiento nacional durante el siglo XIX tuvo resultados muy diferentes.</w:t>
      </w:r>
    </w:p>
    <w:p w:rsidR="000867F5" w:rsidRPr="000867F5" w:rsidRDefault="000867F5" w:rsidP="000867F5">
      <w:pPr>
        <w:pStyle w:val="Cuadroextra"/>
        <w:framePr w:h="8357" w:hRule="exact" w:wrap="around" w:y="9"/>
        <w:rPr>
          <w:lang w:val="es-ES"/>
        </w:rPr>
      </w:pPr>
      <w:r>
        <w:rPr>
          <w:lang w:val="es-ES"/>
        </w:rPr>
        <w:t>T</w:t>
      </w:r>
      <w:r w:rsidRPr="000867F5">
        <w:rPr>
          <w:lang w:val="es-ES"/>
        </w:rPr>
        <w:t xml:space="preserve">odos los que hablan un mismo idioma (...) </w:t>
      </w:r>
      <w:proofErr w:type="spellStart"/>
      <w:r w:rsidRPr="000867F5">
        <w:rPr>
          <w:lang w:val="es-ES"/>
        </w:rPr>
        <w:t>hállanse</w:t>
      </w:r>
      <w:proofErr w:type="spellEnd"/>
      <w:r w:rsidRPr="000867F5">
        <w:rPr>
          <w:lang w:val="es-ES"/>
        </w:rPr>
        <w:t xml:space="preserve"> unidos entre sí por un cúmulo de lazos invisibles, po</w:t>
      </w:r>
      <w:r w:rsidRPr="000867F5">
        <w:rPr>
          <w:lang w:val="es-ES"/>
        </w:rPr>
        <w:t>r</w:t>
      </w:r>
      <w:r w:rsidRPr="000867F5">
        <w:rPr>
          <w:lang w:val="es-ES"/>
        </w:rPr>
        <w:t>que pueden co</w:t>
      </w:r>
      <w:r w:rsidRPr="000867F5">
        <w:rPr>
          <w:lang w:val="es-ES"/>
        </w:rPr>
        <w:t>m</w:t>
      </w:r>
      <w:r w:rsidRPr="000867F5">
        <w:rPr>
          <w:lang w:val="es-ES"/>
        </w:rPr>
        <w:t>prenderse unos a otros y (...) formarán, naturalmente, un t</w:t>
      </w:r>
      <w:r w:rsidRPr="000867F5">
        <w:rPr>
          <w:lang w:val="es-ES"/>
        </w:rPr>
        <w:t>o</w:t>
      </w:r>
      <w:r w:rsidRPr="000867F5">
        <w:rPr>
          <w:lang w:val="es-ES"/>
        </w:rPr>
        <w:t>do homogéneo. De estos límites inte</w:t>
      </w:r>
      <w:r w:rsidRPr="000867F5">
        <w:rPr>
          <w:lang w:val="es-ES"/>
        </w:rPr>
        <w:t>r</w:t>
      </w:r>
      <w:r w:rsidRPr="000867F5">
        <w:rPr>
          <w:lang w:val="es-ES"/>
        </w:rPr>
        <w:t>nos (...) se originan luego las fronteras materiales, de modo que los hombres no forman una nación porque vivan en éste o el otro lado de una cadena de montañas o de un río, sino (...) porque, primitiv</w:t>
      </w:r>
      <w:r w:rsidRPr="000867F5">
        <w:rPr>
          <w:lang w:val="es-ES"/>
        </w:rPr>
        <w:t>a</w:t>
      </w:r>
      <w:r w:rsidRPr="000867F5">
        <w:rPr>
          <w:lang w:val="es-ES"/>
        </w:rPr>
        <w:t>mente, y en virtud de las leyes naturales de orden superior, formaban ya un pu</w:t>
      </w:r>
      <w:r w:rsidRPr="000867F5">
        <w:rPr>
          <w:lang w:val="es-ES"/>
        </w:rPr>
        <w:t>e</w:t>
      </w:r>
      <w:r w:rsidRPr="000867F5">
        <w:rPr>
          <w:lang w:val="es-ES"/>
        </w:rPr>
        <w:t>blo.</w:t>
      </w:r>
    </w:p>
    <w:p w:rsidR="000867F5" w:rsidRPr="000867F5" w:rsidRDefault="000867F5" w:rsidP="000867F5">
      <w:pPr>
        <w:pStyle w:val="Cuadroextra"/>
        <w:framePr w:h="8357" w:hRule="exact" w:wrap="around" w:y="9"/>
        <w:rPr>
          <w:lang w:val="es-ES"/>
        </w:rPr>
      </w:pPr>
      <w:r w:rsidRPr="000867F5">
        <w:rPr>
          <w:lang w:val="es-ES"/>
        </w:rPr>
        <w:t>J. Fichte, Discursos a la nación alemana, 1807.</w:t>
      </w:r>
    </w:p>
    <w:p w:rsidR="000867F5" w:rsidRPr="000867F5" w:rsidRDefault="000867F5" w:rsidP="000867F5">
      <w:pPr>
        <w:pStyle w:val="Cuadroextratexto"/>
        <w:framePr w:h="8357" w:hRule="exact" w:wrap="around" w:y="9"/>
        <w:rPr>
          <w:lang w:val="es-ES"/>
        </w:rPr>
      </w:pPr>
    </w:p>
    <w:p w:rsidR="000867F5" w:rsidRPr="000867F5" w:rsidRDefault="000867F5" w:rsidP="000867F5">
      <w:pPr>
        <w:pStyle w:val="Cuadroextratexto"/>
        <w:framePr w:h="8357" w:hRule="exact" w:wrap="around" w:y="9"/>
        <w:rPr>
          <w:lang w:val="es-ES"/>
        </w:rPr>
      </w:pPr>
    </w:p>
    <w:p w:rsidR="000867F5" w:rsidRPr="000867F5" w:rsidRDefault="000867F5" w:rsidP="000867F5">
      <w:pPr>
        <w:pStyle w:val="Cuadroextratexto"/>
        <w:framePr w:h="8357" w:hRule="exact" w:wrap="around" w:y="9"/>
        <w:rPr>
          <w:lang w:val="es-ES"/>
        </w:rPr>
      </w:pPr>
    </w:p>
    <w:p w:rsidR="000867F5" w:rsidRPr="000867F5" w:rsidRDefault="000867F5" w:rsidP="000867F5">
      <w:pPr>
        <w:pStyle w:val="Cuadroextratexto"/>
        <w:framePr w:h="8357" w:hRule="exact" w:wrap="around" w:y="9"/>
        <w:rPr>
          <w:lang w:val="es-ES"/>
        </w:rPr>
      </w:pPr>
    </w:p>
    <w:p w:rsidR="000867F5" w:rsidRPr="000867F5" w:rsidRDefault="000867F5" w:rsidP="000867F5">
      <w:pPr>
        <w:pStyle w:val="Cuadroextratexto"/>
        <w:framePr w:h="8357" w:hRule="exact" w:wrap="around" w:y="9"/>
        <w:rPr>
          <w:lang w:val="es-ES"/>
        </w:rPr>
      </w:pPr>
    </w:p>
    <w:p w:rsidR="000867F5" w:rsidRPr="000867F5" w:rsidRDefault="000867F5" w:rsidP="000867F5">
      <w:pPr>
        <w:pStyle w:val="Cuadroextratexto"/>
        <w:framePr w:h="8357" w:hRule="exact" w:wrap="around" w:y="9"/>
        <w:rPr>
          <w:lang w:val="es-ES"/>
        </w:rPr>
      </w:pPr>
    </w:p>
    <w:p w:rsidR="00C67D35" w:rsidRPr="00C67D35" w:rsidRDefault="00C67D35" w:rsidP="00C67D35">
      <w:pPr>
        <w:pStyle w:val="Prrafobsico"/>
        <w:rPr>
          <w:lang w:val="es-ES"/>
        </w:rPr>
      </w:pPr>
      <w:r w:rsidRPr="00C67D35">
        <w:rPr>
          <w:rFonts w:hint="eastAsia"/>
          <w:lang w:val="es-ES"/>
        </w:rPr>
        <w:t>●</w:t>
      </w:r>
      <w:r w:rsidRPr="00C67D35">
        <w:rPr>
          <w:rFonts w:hint="eastAsia"/>
          <w:lang w:val="es-ES"/>
        </w:rPr>
        <w:t xml:space="preserve">   En unos casos se afirmó el sentimiento de nación e</w:t>
      </w:r>
      <w:r w:rsidRPr="00C67D35">
        <w:rPr>
          <w:rFonts w:hint="eastAsia"/>
          <w:lang w:val="es-ES"/>
        </w:rPr>
        <w:t>n</w:t>
      </w:r>
      <w:r w:rsidRPr="00C67D35">
        <w:rPr>
          <w:rFonts w:hint="eastAsia"/>
          <w:lang w:val="es-ES"/>
        </w:rPr>
        <w:t>tre los habitantes de imperios multinacionales y actuó como ideología aglutinante, lo que llevó a la fragmentación de esos imperios en unidades más pequeñas que se indepe</w:t>
      </w:r>
      <w:r w:rsidRPr="00C67D35">
        <w:rPr>
          <w:rFonts w:hint="eastAsia"/>
          <w:lang w:val="es-ES"/>
        </w:rPr>
        <w:t>n</w:t>
      </w:r>
      <w:r w:rsidRPr="00C67D35">
        <w:rPr>
          <w:rFonts w:hint="eastAsia"/>
          <w:lang w:val="es-ES"/>
        </w:rPr>
        <w:t>dizaron (nacionalismo por disg</w:t>
      </w:r>
      <w:r w:rsidRPr="00C67D35">
        <w:rPr>
          <w:lang w:val="es-ES"/>
        </w:rPr>
        <w:t>regación). De este modelo t</w:t>
      </w:r>
      <w:r w:rsidRPr="00C67D35">
        <w:rPr>
          <w:lang w:val="es-ES"/>
        </w:rPr>
        <w:t>e</w:t>
      </w:r>
      <w:r w:rsidRPr="00C67D35">
        <w:rPr>
          <w:lang w:val="es-ES"/>
        </w:rPr>
        <w:t>nemos como ejemplo a Hispanoamérica donde los grandes virreinatos coloniales se fragmentaron en estados más p</w:t>
      </w:r>
      <w:r w:rsidRPr="00C67D35">
        <w:rPr>
          <w:lang w:val="es-ES"/>
        </w:rPr>
        <w:t>e</w:t>
      </w:r>
      <w:r w:rsidRPr="00C67D35">
        <w:rPr>
          <w:lang w:val="es-ES"/>
        </w:rPr>
        <w:t>queños. A principios del siglo XX veremos disgregarse el I</w:t>
      </w:r>
      <w:r w:rsidRPr="00C67D35">
        <w:rPr>
          <w:lang w:val="es-ES"/>
        </w:rPr>
        <w:t>m</w:t>
      </w:r>
      <w:r w:rsidRPr="00C67D35">
        <w:rPr>
          <w:lang w:val="es-ES"/>
        </w:rPr>
        <w:t xml:space="preserve">perio Austrohúngaro y el </w:t>
      </w:r>
      <w:proofErr w:type="gramStart"/>
      <w:r w:rsidRPr="00C67D35">
        <w:rPr>
          <w:lang w:val="es-ES"/>
        </w:rPr>
        <w:t>Turco</w:t>
      </w:r>
      <w:proofErr w:type="gramEnd"/>
      <w:r w:rsidRPr="00C67D35">
        <w:rPr>
          <w:lang w:val="es-ES"/>
        </w:rPr>
        <w:t>.</w:t>
      </w:r>
    </w:p>
    <w:p w:rsidR="00C67D35" w:rsidRPr="00C67D35" w:rsidRDefault="00C67D35" w:rsidP="00C67D35">
      <w:pPr>
        <w:pStyle w:val="Prrafobsico"/>
        <w:rPr>
          <w:lang w:val="es-ES"/>
        </w:rPr>
      </w:pPr>
      <w:r w:rsidRPr="00C67D35">
        <w:rPr>
          <w:lang w:val="es-ES"/>
        </w:rPr>
        <w:t xml:space="preserve"> </w:t>
      </w:r>
      <w:r w:rsidRPr="00C67D35">
        <w:rPr>
          <w:rFonts w:hint="eastAsia"/>
          <w:lang w:val="es-ES"/>
        </w:rPr>
        <w:t>●</w:t>
      </w:r>
      <w:r w:rsidRPr="00C67D35">
        <w:rPr>
          <w:rFonts w:hint="eastAsia"/>
          <w:lang w:val="es-ES"/>
        </w:rPr>
        <w:t xml:space="preserve">   En otros, surgieron grandes estados a partir de la agregación de otros más pequeños (nacionalismo por agr</w:t>
      </w:r>
      <w:r w:rsidRPr="00C67D35">
        <w:rPr>
          <w:rFonts w:hint="eastAsia"/>
          <w:lang w:val="es-ES"/>
        </w:rPr>
        <w:t>e</w:t>
      </w:r>
      <w:r w:rsidRPr="00C67D35">
        <w:rPr>
          <w:rFonts w:hint="eastAsia"/>
          <w:lang w:val="es-ES"/>
        </w:rPr>
        <w:t>gación). De este modelo observamos la aparición en Europa de naciones que despertaron culturas nacionales pasadas y que llevaban muchos años somet</w:t>
      </w:r>
      <w:r w:rsidRPr="00C67D35">
        <w:rPr>
          <w:lang w:val="es-ES"/>
        </w:rPr>
        <w:t>idas a otras formas de dominio ajenas a su pasado histórico. Los ejemplos más cl</w:t>
      </w:r>
      <w:r w:rsidRPr="00C67D35">
        <w:rPr>
          <w:lang w:val="es-ES"/>
        </w:rPr>
        <w:t>a</w:t>
      </w:r>
      <w:r w:rsidRPr="00C67D35">
        <w:rPr>
          <w:lang w:val="es-ES"/>
        </w:rPr>
        <w:t>ros de nacionalismo por agregación son los de Italia y Al</w:t>
      </w:r>
      <w:r w:rsidRPr="00C67D35">
        <w:rPr>
          <w:lang w:val="es-ES"/>
        </w:rPr>
        <w:t>e</w:t>
      </w:r>
      <w:r w:rsidRPr="00C67D35">
        <w:rPr>
          <w:lang w:val="es-ES"/>
        </w:rPr>
        <w:t>mania.</w:t>
      </w:r>
    </w:p>
    <w:p w:rsidR="00C67D35" w:rsidRDefault="00C67D35" w:rsidP="00C67D35">
      <w:pPr>
        <w:pStyle w:val="Prrafobsico"/>
        <w:rPr>
          <w:lang w:val="es-ES"/>
        </w:rPr>
      </w:pPr>
      <w:r w:rsidRPr="00C67D35">
        <w:rPr>
          <w:lang w:val="es-ES"/>
        </w:rPr>
        <w:t>Una importante corriente intelectual en sintonía con el nacionalismo fue el movimiento historicista, que miró con nostalgia al pasado histórico y pretendió revivirlo. Lo hizo a través de la novela y de la pintura de género histórico, y de la valoración y recuperación de los estilos artísticos medi</w:t>
      </w:r>
      <w:r w:rsidRPr="00C67D35">
        <w:rPr>
          <w:lang w:val="es-ES"/>
        </w:rPr>
        <w:t>e</w:t>
      </w:r>
      <w:r w:rsidRPr="00C67D35">
        <w:rPr>
          <w:lang w:val="es-ES"/>
        </w:rPr>
        <w:t>vales. Así, entre las minorías culturales de los imperios terr</w:t>
      </w:r>
      <w:r w:rsidRPr="00C67D35">
        <w:rPr>
          <w:lang w:val="es-ES"/>
        </w:rPr>
        <w:t>i</w:t>
      </w:r>
      <w:r w:rsidRPr="00C67D35">
        <w:rPr>
          <w:lang w:val="es-ES"/>
        </w:rPr>
        <w:t>toriales europeos nació la conciencia de pertenecer a una comunidad vinculada por una herencia común histórica, cu</w:t>
      </w:r>
      <w:r w:rsidRPr="00C67D35">
        <w:rPr>
          <w:lang w:val="es-ES"/>
        </w:rPr>
        <w:t>l</w:t>
      </w:r>
      <w:r w:rsidRPr="00C67D35">
        <w:rPr>
          <w:lang w:val="es-ES"/>
        </w:rPr>
        <w:t>tural y lingüística. Esta herencia fue fácilmente transmisible a la masa de población agraria enraizada con la tierra y las costumbres mediante la creación de símbolos nacionales, la educación en las escuelas, las fiestas, el folklore, los m</w:t>
      </w:r>
      <w:r w:rsidRPr="00C67D35">
        <w:rPr>
          <w:lang w:val="es-ES"/>
        </w:rPr>
        <w:t>o</w:t>
      </w:r>
      <w:r w:rsidRPr="00C67D35">
        <w:rPr>
          <w:lang w:val="es-ES"/>
        </w:rPr>
        <w:t>numentos, el nombre de las calles, etc. Así mismo hicieron de la lengua el principal criterio de identidad nacional y la base legítima que justificaba la creación de un Estado.</w:t>
      </w:r>
    </w:p>
    <w:p w:rsidR="00C67D35" w:rsidRPr="00C67D35" w:rsidRDefault="00C67D35" w:rsidP="00C67D35">
      <w:pPr>
        <w:pStyle w:val="Prrafobsico"/>
        <w:rPr>
          <w:lang w:val="es-ES"/>
        </w:rPr>
      </w:pPr>
      <w:r w:rsidRPr="00C67D35">
        <w:rPr>
          <w:lang w:val="es-ES"/>
        </w:rPr>
        <w:t>Muchos de los intelectuales y artistas románticos partic</w:t>
      </w:r>
      <w:r w:rsidRPr="00C67D35">
        <w:rPr>
          <w:lang w:val="es-ES"/>
        </w:rPr>
        <w:t>i</w:t>
      </w:r>
      <w:r w:rsidRPr="00C67D35">
        <w:rPr>
          <w:lang w:val="es-ES"/>
        </w:rPr>
        <w:t xml:space="preserve">paron </w:t>
      </w:r>
      <w:proofErr w:type="spellStart"/>
      <w:r w:rsidRPr="00C67D35">
        <w:rPr>
          <w:lang w:val="es-ES"/>
        </w:rPr>
        <w:t>acti</w:t>
      </w:r>
      <w:proofErr w:type="spellEnd"/>
      <w:r w:rsidRPr="00C67D35">
        <w:rPr>
          <w:lang w:val="es-ES"/>
        </w:rPr>
        <w:t xml:space="preserve">- </w:t>
      </w:r>
      <w:proofErr w:type="spellStart"/>
      <w:r w:rsidRPr="00C67D35">
        <w:rPr>
          <w:lang w:val="es-ES"/>
        </w:rPr>
        <w:t>vamente</w:t>
      </w:r>
      <w:proofErr w:type="spellEnd"/>
      <w:r w:rsidRPr="00C67D35">
        <w:rPr>
          <w:lang w:val="es-ES"/>
        </w:rPr>
        <w:t xml:space="preserve"> en los movimientos </w:t>
      </w:r>
      <w:proofErr w:type="spellStart"/>
      <w:r w:rsidRPr="00C67D35">
        <w:rPr>
          <w:lang w:val="es-ES"/>
        </w:rPr>
        <w:t>nacio</w:t>
      </w:r>
      <w:proofErr w:type="spellEnd"/>
      <w:r w:rsidRPr="00C67D35">
        <w:rPr>
          <w:lang w:val="es-ES"/>
        </w:rPr>
        <w:t xml:space="preserve">- </w:t>
      </w:r>
      <w:proofErr w:type="spellStart"/>
      <w:r w:rsidRPr="00C67D35">
        <w:rPr>
          <w:lang w:val="es-ES"/>
        </w:rPr>
        <w:t>nalistas</w:t>
      </w:r>
      <w:proofErr w:type="spellEnd"/>
      <w:r w:rsidRPr="00C67D35">
        <w:rPr>
          <w:lang w:val="es-ES"/>
        </w:rPr>
        <w:t xml:space="preserve"> pol</w:t>
      </w:r>
      <w:r w:rsidRPr="00C67D35">
        <w:rPr>
          <w:lang w:val="es-ES"/>
        </w:rPr>
        <w:t>í</w:t>
      </w:r>
      <w:r w:rsidRPr="00C67D35">
        <w:rPr>
          <w:lang w:val="es-ES"/>
        </w:rPr>
        <w:t>ticos de sus respectivos países. La Santa Alianza persiguió cualquier tipo de nacionalismo con el argumento de que se oponían al orden establecido en 1815.</w:t>
      </w:r>
    </w:p>
    <w:p w:rsidR="00B143E7" w:rsidRDefault="00B143E7" w:rsidP="00F47D9D">
      <w:pPr>
        <w:pStyle w:val="Prrafobsico"/>
      </w:pPr>
    </w:p>
    <w:p w:rsidR="00B143E7" w:rsidRDefault="00B143E7" w:rsidP="00F47D9D">
      <w:pPr>
        <w:pStyle w:val="Prrafobsico"/>
      </w:pPr>
    </w:p>
    <w:p w:rsidR="000867F5" w:rsidRDefault="000867F5" w:rsidP="00154892">
      <w:pPr>
        <w:pStyle w:val="Imagenpgina"/>
        <w:framePr w:w="8440" w:h="8122" w:hRule="exact" w:wrap="notBeside" w:hAnchor="page" w:x="1927" w:y="107"/>
      </w:pPr>
    </w:p>
    <w:p w:rsidR="000867F5" w:rsidRDefault="000867F5" w:rsidP="00154892">
      <w:pPr>
        <w:pStyle w:val="Imagenpgina"/>
        <w:framePr w:w="8440" w:h="8122" w:hRule="exact" w:wrap="notBeside" w:hAnchor="page" w:x="1927" w:y="107"/>
      </w:pPr>
      <w:r>
        <w:drawing>
          <wp:inline distT="0" distB="0" distL="0" distR="0" wp14:anchorId="5DDB00B1" wp14:editId="35B65D71">
            <wp:extent cx="5390707" cy="4286101"/>
            <wp:effectExtent l="0" t="0" r="635" b="635"/>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6312" cy="4298508"/>
                    </a:xfrm>
                    <a:prstGeom prst="rect">
                      <a:avLst/>
                    </a:prstGeom>
                    <a:noFill/>
                  </pic:spPr>
                </pic:pic>
              </a:graphicData>
            </a:graphic>
          </wp:inline>
        </w:drawing>
      </w:r>
    </w:p>
    <w:p w:rsidR="000867F5" w:rsidRPr="000867F5" w:rsidRDefault="000867F5" w:rsidP="00154892">
      <w:pPr>
        <w:pStyle w:val="Imagenpgina"/>
        <w:framePr w:w="8440" w:h="8122" w:hRule="exact" w:wrap="notBeside" w:hAnchor="page" w:x="1927" w:y="107"/>
      </w:pPr>
      <w:r w:rsidRPr="000867F5">
        <w:rPr>
          <w:i/>
        </w:rPr>
        <w:t>Mapa de las lenguas europeas en el siglo XIX.</w:t>
      </w:r>
    </w:p>
    <w:p w:rsidR="000867F5" w:rsidRDefault="000867F5" w:rsidP="00154892">
      <w:pPr>
        <w:pStyle w:val="Imagenpgina"/>
        <w:framePr w:w="8440" w:h="8122" w:hRule="exact" w:wrap="notBeside" w:hAnchor="page" w:x="1927" w:y="107"/>
      </w:pPr>
    </w:p>
    <w:p w:rsidR="000867F5" w:rsidRDefault="000867F5" w:rsidP="00154892">
      <w:pPr>
        <w:pStyle w:val="Imagenpgina"/>
        <w:framePr w:w="8440" w:h="8122" w:hRule="exact" w:wrap="notBeside" w:hAnchor="page" w:x="1927" w:y="107"/>
      </w:pPr>
    </w:p>
    <w:p w:rsidR="000867F5" w:rsidRDefault="000867F5" w:rsidP="00154892">
      <w:pPr>
        <w:pStyle w:val="Imagenpgina"/>
        <w:framePr w:w="8440" w:h="8122" w:hRule="exact" w:wrap="notBeside" w:hAnchor="page" w:x="1927" w:y="107"/>
      </w:pPr>
    </w:p>
    <w:p w:rsidR="000867F5" w:rsidRDefault="000867F5" w:rsidP="00154892">
      <w:pPr>
        <w:pStyle w:val="Imagenpgina"/>
        <w:framePr w:w="8440" w:h="8122" w:hRule="exact" w:wrap="notBeside" w:hAnchor="page" w:x="1927" w:y="107"/>
      </w:pPr>
    </w:p>
    <w:p w:rsidR="000867F5" w:rsidRDefault="000867F5" w:rsidP="00154892">
      <w:pPr>
        <w:pStyle w:val="Imagenpgina"/>
        <w:framePr w:w="8440" w:h="8122" w:hRule="exact" w:wrap="notBeside" w:hAnchor="page" w:x="1927" w:y="107"/>
      </w:pPr>
    </w:p>
    <w:p w:rsidR="000867F5" w:rsidRDefault="000867F5" w:rsidP="00154892">
      <w:pPr>
        <w:pStyle w:val="Imagenpgina"/>
        <w:framePr w:w="8440" w:h="8122" w:hRule="exact" w:wrap="notBeside" w:hAnchor="page" w:x="1927" w:y="107"/>
      </w:pPr>
    </w:p>
    <w:p w:rsidR="000867F5" w:rsidRDefault="000867F5" w:rsidP="00154892">
      <w:pPr>
        <w:pStyle w:val="Imagenpgina"/>
        <w:framePr w:w="8440" w:h="8122" w:hRule="exact" w:wrap="notBeside" w:hAnchor="page" w:x="1927" w:y="107"/>
      </w:pPr>
    </w:p>
    <w:p w:rsidR="000867F5" w:rsidRDefault="000867F5" w:rsidP="00154892">
      <w:pPr>
        <w:pStyle w:val="Imagenpgina"/>
        <w:framePr w:w="8440" w:h="8122" w:hRule="exact" w:wrap="notBeside" w:hAnchor="page" w:x="1927" w:y="107"/>
      </w:pPr>
    </w:p>
    <w:p w:rsidR="000867F5" w:rsidRDefault="000867F5" w:rsidP="00154892">
      <w:pPr>
        <w:pStyle w:val="Imagenpgina"/>
        <w:framePr w:w="8440" w:h="8122" w:hRule="exact" w:wrap="notBeside" w:hAnchor="page" w:x="1927" w:y="107"/>
      </w:pPr>
    </w:p>
    <w:p w:rsidR="000867F5" w:rsidRDefault="000867F5" w:rsidP="00154892">
      <w:pPr>
        <w:pStyle w:val="Imagenpgina"/>
        <w:framePr w:w="8440" w:h="8122" w:hRule="exact" w:wrap="notBeside" w:hAnchor="page" w:x="1927" w:y="107"/>
      </w:pPr>
    </w:p>
    <w:p w:rsidR="000867F5" w:rsidRDefault="000867F5" w:rsidP="00154892">
      <w:pPr>
        <w:pStyle w:val="Imagenpgina"/>
        <w:framePr w:w="8440" w:h="8122" w:hRule="exact" w:wrap="notBeside" w:hAnchor="page" w:x="1927" w:y="107"/>
      </w:pPr>
    </w:p>
    <w:p w:rsidR="000867F5" w:rsidRDefault="000867F5" w:rsidP="00154892">
      <w:pPr>
        <w:pStyle w:val="Imagenpgina"/>
        <w:framePr w:w="8440" w:h="8122" w:hRule="exact" w:wrap="notBeside" w:hAnchor="page" w:x="1927" w:y="107"/>
      </w:pPr>
    </w:p>
    <w:p w:rsidR="000867F5" w:rsidRDefault="000867F5" w:rsidP="00154892">
      <w:pPr>
        <w:pStyle w:val="Imagenpgina"/>
        <w:framePr w:w="8440" w:h="8122" w:hRule="exact" w:wrap="notBeside" w:hAnchor="page" w:x="1927" w:y="107"/>
      </w:pPr>
    </w:p>
    <w:p w:rsidR="00651B7A" w:rsidRDefault="00651B7A" w:rsidP="0008763B">
      <w:pPr>
        <w:pStyle w:val="Nivel4"/>
      </w:pPr>
    </w:p>
    <w:p w:rsidR="00651B7A" w:rsidRDefault="00651B7A" w:rsidP="0008763B">
      <w:pPr>
        <w:pStyle w:val="Nivel4"/>
      </w:pPr>
    </w:p>
    <w:p w:rsidR="00651B7A" w:rsidRDefault="00651B7A" w:rsidP="0008763B">
      <w:pPr>
        <w:pStyle w:val="Nivel4"/>
      </w:pPr>
    </w:p>
    <w:p w:rsidR="00651B7A" w:rsidRDefault="00651B7A" w:rsidP="0008763B">
      <w:pPr>
        <w:pStyle w:val="Nivel4"/>
      </w:pPr>
    </w:p>
    <w:p w:rsidR="00651B7A" w:rsidRDefault="00651B7A" w:rsidP="0008763B">
      <w:pPr>
        <w:pStyle w:val="Nivel4"/>
      </w:pPr>
    </w:p>
    <w:p w:rsidR="00651B7A" w:rsidRDefault="00651B7A" w:rsidP="0008763B">
      <w:pPr>
        <w:pStyle w:val="Nivel4"/>
      </w:pPr>
    </w:p>
    <w:p w:rsidR="00651B7A" w:rsidRDefault="00651B7A" w:rsidP="0008763B">
      <w:pPr>
        <w:pStyle w:val="Nivel4"/>
      </w:pPr>
    </w:p>
    <w:p w:rsidR="00651B7A" w:rsidRDefault="00651B7A" w:rsidP="0008763B">
      <w:pPr>
        <w:pStyle w:val="Nivel4"/>
      </w:pPr>
    </w:p>
    <w:p w:rsidR="00651B7A" w:rsidRDefault="00651B7A" w:rsidP="0008763B">
      <w:pPr>
        <w:pStyle w:val="Nivel4"/>
      </w:pPr>
    </w:p>
    <w:p w:rsidR="0008763B" w:rsidRDefault="0011089B" w:rsidP="0008763B">
      <w:pPr>
        <w:pStyle w:val="Nivel4"/>
      </w:pPr>
      <w:r>
        <w:t>1</w:t>
      </w:r>
      <w:r w:rsidR="0008763B">
        <w:t>. La independencia de Grecia</w:t>
      </w:r>
    </w:p>
    <w:p w:rsidR="0008763B" w:rsidRDefault="0008763B" w:rsidP="0008763B">
      <w:pPr>
        <w:pStyle w:val="Prrafobsico"/>
      </w:pPr>
    </w:p>
    <w:p w:rsidR="0008763B" w:rsidRDefault="0008763B" w:rsidP="0008763B">
      <w:pPr>
        <w:pStyle w:val="Prrafobsico"/>
      </w:pPr>
      <w:r>
        <w:t>Después del Congreso de Viena, Austria y Rusia prete</w:t>
      </w:r>
      <w:r>
        <w:t>n</w:t>
      </w:r>
      <w:r>
        <w:t>dieron controlar a los países de la península balcánica (Gr</w:t>
      </w:r>
      <w:r>
        <w:t>e</w:t>
      </w:r>
      <w:r>
        <w:t>cia, Albania, Macedonia, Bulgaria, Serbia) que pertenecían al Imperio turco creando allí un conflicto nacionalista cuyos ú</w:t>
      </w:r>
      <w:r>
        <w:t>l</w:t>
      </w:r>
      <w:r>
        <w:t>timos brotes bélicos se revivieron  a finales del siglo XX.</w:t>
      </w:r>
    </w:p>
    <w:p w:rsidR="0008763B" w:rsidRDefault="00BB725E" w:rsidP="00BB725E">
      <w:pPr>
        <w:pStyle w:val="Imagenpgina"/>
        <w:framePr w:w="9260" w:h="8507" w:hRule="exact" w:wrap="notBeside" w:hAnchor="page" w:x="1190" w:y="6"/>
      </w:pPr>
      <w:r>
        <w:drawing>
          <wp:inline distT="0" distB="0" distL="0" distR="0" wp14:anchorId="302B9B68" wp14:editId="13F5B914">
            <wp:extent cx="5716135" cy="4369982"/>
            <wp:effectExtent l="0" t="0" r="0" b="0"/>
            <wp:docPr id="524" name="Imagen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1498" cy="4389372"/>
                    </a:xfrm>
                    <a:prstGeom prst="rect">
                      <a:avLst/>
                    </a:prstGeom>
                    <a:noFill/>
                  </pic:spPr>
                </pic:pic>
              </a:graphicData>
            </a:graphic>
          </wp:inline>
        </w:drawing>
      </w:r>
    </w:p>
    <w:p w:rsidR="00BB725E" w:rsidRPr="00BB725E" w:rsidRDefault="00BB725E" w:rsidP="00BB725E">
      <w:pPr>
        <w:pStyle w:val="Imagenpgina"/>
        <w:framePr w:w="9260" w:h="8507" w:hRule="exact" w:wrap="notBeside" w:hAnchor="page" w:x="1190" w:y="6"/>
        <w:rPr>
          <w:i/>
        </w:rPr>
      </w:pPr>
      <w:r w:rsidRPr="00BB725E">
        <w:t xml:space="preserve">   </w:t>
      </w:r>
      <w:r w:rsidRPr="00BB725E">
        <w:rPr>
          <w:i/>
        </w:rPr>
        <w:t>El Partenón de la acrópolis de Atenas que, hasta ese momento se había conservado intacto, fue bombardeado durante la guerra de la independencia griega. (Wikipedia.org. Dominio público)</w:t>
      </w:r>
    </w:p>
    <w:p w:rsidR="00C67D35" w:rsidRDefault="0008763B" w:rsidP="00BB725E">
      <w:pPr>
        <w:pStyle w:val="Prrafobsico"/>
      </w:pPr>
      <w:r w:rsidRPr="00BB725E">
        <w:rPr>
          <w:b/>
        </w:rPr>
        <w:t>En aquel contexto geográfico, el pueblo griego, conscie</w:t>
      </w:r>
      <w:r w:rsidRPr="00BB725E">
        <w:rPr>
          <w:b/>
        </w:rPr>
        <w:t>n</w:t>
      </w:r>
      <w:r w:rsidRPr="00BB725E">
        <w:rPr>
          <w:b/>
        </w:rPr>
        <w:t>te de</w:t>
      </w:r>
      <w:r>
        <w:t xml:space="preserve"> pertenecer a una gran civilización histórica, fue el pr</w:t>
      </w:r>
      <w:r>
        <w:t>i</w:t>
      </w:r>
      <w:r>
        <w:t xml:space="preserve">mero en desarrollar su nacionalismo cultural. Rusia, por su origen eslavo </w:t>
      </w:r>
      <w:r w:rsidR="00BB725E">
        <w:t xml:space="preserve">se consideraba con más derechos </w:t>
      </w:r>
      <w:r w:rsidR="00BB725E" w:rsidRPr="00BB725E">
        <w:t>sobre aqu</w:t>
      </w:r>
      <w:r w:rsidR="00BB725E" w:rsidRPr="00BB725E">
        <w:t>e</w:t>
      </w:r>
      <w:r w:rsidR="00BB725E" w:rsidRPr="00BB725E">
        <w:t xml:space="preserve">llos territorios y amparó la creación de una sociedad secreta en Odessa (La </w:t>
      </w:r>
      <w:proofErr w:type="spellStart"/>
      <w:r w:rsidR="00BB725E" w:rsidRPr="00BB725E">
        <w:t>Hetairía</w:t>
      </w:r>
      <w:proofErr w:type="spellEnd"/>
      <w:r w:rsidR="00BB725E" w:rsidRPr="00BB725E">
        <w:t>) para luchar por la independencia. Fue apoyada por intelectuales de todo el mundo: los franc</w:t>
      </w:r>
      <w:r w:rsidR="00BB725E" w:rsidRPr="00BB725E">
        <w:t>e</w:t>
      </w:r>
      <w:r w:rsidR="00BB725E" w:rsidRPr="00BB725E">
        <w:t xml:space="preserve">ses </w:t>
      </w:r>
      <w:proofErr w:type="spellStart"/>
      <w:r w:rsidR="00BB725E" w:rsidRPr="00BB725E">
        <w:t>Chateubriand</w:t>
      </w:r>
      <w:proofErr w:type="spellEnd"/>
      <w:r w:rsidR="00BB725E" w:rsidRPr="00BB725E">
        <w:t>, Lamartine y Delacroix; el presidente de Estados Unidos J. Monroe; y el inglés lord Byron, entre otros</w:t>
      </w:r>
      <w:r w:rsidR="00BB725E">
        <w:t>.</w:t>
      </w:r>
    </w:p>
    <w:p w:rsidR="00154892" w:rsidRPr="00651B7A" w:rsidRDefault="00BB725E" w:rsidP="00651B7A">
      <w:pPr>
        <w:pStyle w:val="Prrafobsico"/>
        <w:rPr>
          <w:lang w:val="es-ES"/>
        </w:rPr>
      </w:pPr>
      <w:r w:rsidRPr="00BB725E">
        <w:rPr>
          <w:lang w:val="es-ES"/>
        </w:rPr>
        <w:t xml:space="preserve">Los campesinos y comerciantes griegos, </w:t>
      </w:r>
      <w:proofErr w:type="spellStart"/>
      <w:r w:rsidRPr="00BB725E">
        <w:rPr>
          <w:lang w:val="es-ES"/>
        </w:rPr>
        <w:t>descon</w:t>
      </w:r>
      <w:proofErr w:type="spellEnd"/>
      <w:r w:rsidRPr="00BB725E">
        <w:rPr>
          <w:lang w:val="es-ES"/>
        </w:rPr>
        <w:t xml:space="preserve">- </w:t>
      </w:r>
      <w:proofErr w:type="spellStart"/>
      <w:r w:rsidRPr="00BB725E">
        <w:rPr>
          <w:lang w:val="es-ES"/>
        </w:rPr>
        <w:t>tentos</w:t>
      </w:r>
      <w:proofErr w:type="spellEnd"/>
      <w:r w:rsidRPr="00BB725E">
        <w:rPr>
          <w:lang w:val="es-ES"/>
        </w:rPr>
        <w:t xml:space="preserve"> por la presión fiscal a la que los sometía el Imperio turco, proclamaron su  independencia en 1822 con la ayuda de Rusia, Francia y Gran Bretaña. La extensión de este mov</w:t>
      </w:r>
      <w:r w:rsidRPr="00BB725E">
        <w:rPr>
          <w:lang w:val="es-ES"/>
        </w:rPr>
        <w:t>i</w:t>
      </w:r>
      <w:r w:rsidRPr="00BB725E">
        <w:rPr>
          <w:lang w:val="es-ES"/>
        </w:rPr>
        <w:t>miento independentista a todos los Balcanes provocó sa</w:t>
      </w:r>
      <w:r w:rsidRPr="00BB725E">
        <w:rPr>
          <w:lang w:val="es-ES"/>
        </w:rPr>
        <w:t>n</w:t>
      </w:r>
      <w:r w:rsidRPr="00BB725E">
        <w:rPr>
          <w:lang w:val="es-ES"/>
        </w:rPr>
        <w:t>grientas represalias por parte de los turcos que finalmente, tuvieron que reconocer la independencia de Grecia en 1829 y el año siguiente, la autonomía de Serbia.</w:t>
      </w:r>
    </w:p>
    <w:p w:rsidR="00BB725E" w:rsidRDefault="0011089B" w:rsidP="00BB725E">
      <w:pPr>
        <w:pStyle w:val="Nivel4"/>
      </w:pPr>
      <w:r>
        <w:t>2</w:t>
      </w:r>
      <w:r w:rsidR="00BB725E" w:rsidRPr="00BB725E">
        <w:t>. La independencia de Bélgic</w:t>
      </w:r>
      <w:r w:rsidR="00BB725E">
        <w:t>a</w:t>
      </w:r>
    </w:p>
    <w:p w:rsidR="00BB725E" w:rsidRPr="00BB725E" w:rsidRDefault="00BB725E" w:rsidP="00BB725E">
      <w:pPr>
        <w:pStyle w:val="Prrafobsico"/>
        <w:rPr>
          <w:lang w:val="es-ES"/>
        </w:rPr>
      </w:pPr>
      <w:r w:rsidRPr="00BB725E">
        <w:rPr>
          <w:lang w:val="es-ES"/>
        </w:rPr>
        <w:t>Los tratados de 1815 habían constituido el Reino de los Países Bajos formado por Bélgica y Holanda, bajo la sober</w:t>
      </w:r>
      <w:r w:rsidRPr="00BB725E">
        <w:rPr>
          <w:lang w:val="es-ES"/>
        </w:rPr>
        <w:t>a</w:t>
      </w:r>
      <w:r w:rsidRPr="00BB725E">
        <w:rPr>
          <w:lang w:val="es-ES"/>
        </w:rPr>
        <w:t>nía de Guillermo I, de la dinastía Orange-Nassau. Entre a</w:t>
      </w:r>
      <w:r w:rsidRPr="00BB725E">
        <w:rPr>
          <w:lang w:val="es-ES"/>
        </w:rPr>
        <w:t>m</w:t>
      </w:r>
      <w:r w:rsidRPr="00BB725E">
        <w:rPr>
          <w:lang w:val="es-ES"/>
        </w:rPr>
        <w:t>bas naciones había muchas diferencias:</w:t>
      </w:r>
    </w:p>
    <w:p w:rsidR="00BB725E" w:rsidRPr="00BB725E" w:rsidRDefault="00BB725E" w:rsidP="00BB725E">
      <w:pPr>
        <w:pStyle w:val="Prrafobsico"/>
        <w:rPr>
          <w:lang w:val="es-ES"/>
        </w:rPr>
      </w:pPr>
      <w:r w:rsidRPr="00BB725E">
        <w:rPr>
          <w:rFonts w:hint="eastAsia"/>
          <w:lang w:val="es-ES"/>
        </w:rPr>
        <w:t>●</w:t>
      </w:r>
      <w:r w:rsidRPr="00BB725E">
        <w:rPr>
          <w:rFonts w:hint="eastAsia"/>
          <w:lang w:val="es-ES"/>
        </w:rPr>
        <w:t xml:space="preserve">  </w:t>
      </w:r>
      <w:proofErr w:type="gramStart"/>
      <w:r w:rsidRPr="00BB725E">
        <w:rPr>
          <w:rFonts w:hint="eastAsia"/>
          <w:lang w:val="es-ES"/>
        </w:rPr>
        <w:t>religiosas</w:t>
      </w:r>
      <w:proofErr w:type="gramEnd"/>
      <w:r w:rsidRPr="00BB725E">
        <w:rPr>
          <w:rFonts w:hint="eastAsia"/>
          <w:lang w:val="es-ES"/>
        </w:rPr>
        <w:t>: católicos belgas frente a protestantes h</w:t>
      </w:r>
      <w:r w:rsidRPr="00BB725E">
        <w:rPr>
          <w:rFonts w:hint="eastAsia"/>
          <w:lang w:val="es-ES"/>
        </w:rPr>
        <w:t>o</w:t>
      </w:r>
      <w:r w:rsidRPr="00BB725E">
        <w:rPr>
          <w:rFonts w:hint="eastAsia"/>
          <w:lang w:val="es-ES"/>
        </w:rPr>
        <w:t>landeses;</w:t>
      </w:r>
    </w:p>
    <w:p w:rsidR="00BB725E" w:rsidRPr="00BB725E" w:rsidRDefault="00BB725E" w:rsidP="00BB725E">
      <w:pPr>
        <w:pStyle w:val="Prrafobsico"/>
        <w:rPr>
          <w:lang w:val="es-ES"/>
        </w:rPr>
      </w:pPr>
      <w:r w:rsidRPr="00BB725E">
        <w:rPr>
          <w:rFonts w:hint="eastAsia"/>
          <w:lang w:val="es-ES"/>
        </w:rPr>
        <w:t>●</w:t>
      </w:r>
      <w:r w:rsidRPr="00BB725E">
        <w:rPr>
          <w:rFonts w:hint="eastAsia"/>
          <w:lang w:val="es-ES"/>
        </w:rPr>
        <w:t xml:space="preserve">  </w:t>
      </w:r>
      <w:proofErr w:type="gramStart"/>
      <w:r w:rsidRPr="00BB725E">
        <w:rPr>
          <w:rFonts w:hint="eastAsia"/>
          <w:lang w:val="es-ES"/>
        </w:rPr>
        <w:t>económicas</w:t>
      </w:r>
      <w:proofErr w:type="gramEnd"/>
      <w:r w:rsidRPr="00BB725E">
        <w:rPr>
          <w:rFonts w:hint="eastAsia"/>
          <w:lang w:val="es-ES"/>
        </w:rPr>
        <w:t>: proteccionistas al sur frente a libreca</w:t>
      </w:r>
      <w:r w:rsidRPr="00BB725E">
        <w:rPr>
          <w:rFonts w:hint="eastAsia"/>
          <w:lang w:val="es-ES"/>
        </w:rPr>
        <w:t>m</w:t>
      </w:r>
      <w:r w:rsidRPr="00BB725E">
        <w:rPr>
          <w:rFonts w:hint="eastAsia"/>
          <w:lang w:val="es-ES"/>
        </w:rPr>
        <w:t>bistas;</w:t>
      </w:r>
    </w:p>
    <w:p w:rsidR="00BB725E" w:rsidRPr="00BB725E" w:rsidRDefault="00BB725E" w:rsidP="00E07F1F">
      <w:pPr>
        <w:pStyle w:val="Prrafobsico"/>
        <w:rPr>
          <w:lang w:val="es-ES"/>
        </w:rPr>
      </w:pPr>
      <w:r w:rsidRPr="00BB725E">
        <w:rPr>
          <w:rFonts w:hint="eastAsia"/>
          <w:lang w:val="es-ES"/>
        </w:rPr>
        <w:t>●</w:t>
      </w:r>
      <w:r w:rsidRPr="00BB725E">
        <w:rPr>
          <w:rFonts w:hint="eastAsia"/>
          <w:lang w:val="es-ES"/>
        </w:rPr>
        <w:t xml:space="preserve">  </w:t>
      </w:r>
      <w:proofErr w:type="gramStart"/>
      <w:r w:rsidRPr="00BB725E">
        <w:rPr>
          <w:rFonts w:hint="eastAsia"/>
          <w:lang w:val="es-ES"/>
        </w:rPr>
        <w:t>ideológicas</w:t>
      </w:r>
      <w:proofErr w:type="gramEnd"/>
      <w:r w:rsidRPr="00BB725E">
        <w:rPr>
          <w:rFonts w:hint="eastAsia"/>
          <w:lang w:val="es-ES"/>
        </w:rPr>
        <w:t>, sociales, culturales y li</w:t>
      </w:r>
      <w:r w:rsidR="00E07F1F">
        <w:rPr>
          <w:rFonts w:hint="eastAsia"/>
          <w:lang w:val="es-ES"/>
        </w:rPr>
        <w:t>ngüísticas (lo pu</w:t>
      </w:r>
      <w:r w:rsidR="00E07F1F">
        <w:rPr>
          <w:rFonts w:hint="eastAsia"/>
          <w:lang w:val="es-ES"/>
        </w:rPr>
        <w:t>e</w:t>
      </w:r>
      <w:r w:rsidR="00E07F1F">
        <w:rPr>
          <w:rFonts w:hint="eastAsia"/>
          <w:lang w:val="es-ES"/>
        </w:rPr>
        <w:t>des ver en el</w:t>
      </w:r>
      <w:r w:rsidR="00E07F1F">
        <w:rPr>
          <w:lang w:val="es-ES"/>
        </w:rPr>
        <w:t xml:space="preserve"> </w:t>
      </w:r>
      <w:r w:rsidRPr="00BB725E">
        <w:rPr>
          <w:lang w:val="es-ES"/>
        </w:rPr>
        <w:t>mapa de las lenguas del siglo XIX).</w:t>
      </w:r>
    </w:p>
    <w:p w:rsidR="00E07F1F" w:rsidRPr="00BB725E" w:rsidRDefault="00BB725E" w:rsidP="00E07F1F">
      <w:pPr>
        <w:pStyle w:val="Prrafobsico"/>
        <w:rPr>
          <w:lang w:val="es-ES"/>
        </w:rPr>
      </w:pPr>
      <w:r w:rsidRPr="00BB725E">
        <w:rPr>
          <w:lang w:val="es-ES"/>
        </w:rPr>
        <w:t xml:space="preserve">Además, Bélgica tuvo un desarrollo industrial temprano, ocupaba un lugar estratégico entre sus poderosos vecinos, y desarrolló el comercio gracias a su relieve llano, a sus ríos y red de canales y </w:t>
      </w:r>
      <w:r w:rsidR="00E07F1F" w:rsidRPr="00BB725E">
        <w:rPr>
          <w:lang w:val="es-ES"/>
        </w:rPr>
        <w:t>a la pronta construcción de su ferrocarril.</w:t>
      </w:r>
    </w:p>
    <w:p w:rsidR="00F702CD" w:rsidRDefault="00F702CD" w:rsidP="00F702CD">
      <w:pPr>
        <w:pStyle w:val="Curiosidad"/>
        <w:framePr w:h="7000" w:hRule="exact" w:wrap="around" w:x="1039" w:y="1954"/>
      </w:pPr>
    </w:p>
    <w:p w:rsidR="00F702CD" w:rsidRDefault="00F702CD" w:rsidP="00F702CD">
      <w:pPr>
        <w:pStyle w:val="Curiosidad"/>
        <w:framePr w:h="7000" w:hRule="exact" w:wrap="around" w:x="1039" w:y="1954"/>
        <w:numPr>
          <w:ilvl w:val="0"/>
          <w:numId w:val="0"/>
        </w:numPr>
        <w:ind w:left="360"/>
      </w:pPr>
    </w:p>
    <w:p w:rsidR="00F702CD" w:rsidRPr="00F702CD" w:rsidRDefault="00F702CD" w:rsidP="00F702CD">
      <w:pPr>
        <w:pStyle w:val="Curiosidadttulo"/>
        <w:framePr w:h="7000" w:hRule="exact" w:wrap="around" w:x="1039" w:y="1954"/>
        <w:rPr>
          <w:sz w:val="24"/>
          <w:szCs w:val="24"/>
        </w:rPr>
      </w:pPr>
      <w:r w:rsidRPr="00F702CD">
        <w:rPr>
          <w:caps w:val="0"/>
          <w:sz w:val="24"/>
          <w:szCs w:val="24"/>
        </w:rPr>
        <w:t>Giuseppe Verdi fue un popular músico comp</w:t>
      </w:r>
      <w:r w:rsidRPr="00F702CD">
        <w:rPr>
          <w:caps w:val="0"/>
          <w:sz w:val="24"/>
          <w:szCs w:val="24"/>
        </w:rPr>
        <w:t>o</w:t>
      </w:r>
      <w:r w:rsidRPr="00F702CD">
        <w:rPr>
          <w:caps w:val="0"/>
          <w:sz w:val="24"/>
          <w:szCs w:val="24"/>
        </w:rPr>
        <w:t xml:space="preserve">sitor de óperas que apoyó con  su obra  el  nacionalismo italiano. </w:t>
      </w:r>
      <w:proofErr w:type="gramStart"/>
      <w:r w:rsidRPr="00F702CD">
        <w:rPr>
          <w:caps w:val="0"/>
          <w:sz w:val="24"/>
          <w:szCs w:val="24"/>
        </w:rPr>
        <w:t>además</w:t>
      </w:r>
      <w:proofErr w:type="gramEnd"/>
      <w:r w:rsidRPr="00F702CD">
        <w:rPr>
          <w:caps w:val="0"/>
          <w:sz w:val="24"/>
          <w:szCs w:val="24"/>
        </w:rPr>
        <w:t>, su nombre lo usaron los revolucion</w:t>
      </w:r>
      <w:r w:rsidRPr="00F702CD">
        <w:rPr>
          <w:caps w:val="0"/>
          <w:sz w:val="24"/>
          <w:szCs w:val="24"/>
        </w:rPr>
        <w:t>a</w:t>
      </w:r>
      <w:r w:rsidRPr="00F702CD">
        <w:rPr>
          <w:caps w:val="0"/>
          <w:sz w:val="24"/>
          <w:szCs w:val="24"/>
        </w:rPr>
        <w:t xml:space="preserve">rios como acróstico de </w:t>
      </w:r>
      <w:proofErr w:type="spellStart"/>
      <w:r w:rsidRPr="00F702CD">
        <w:rPr>
          <w:caps w:val="0"/>
          <w:sz w:val="24"/>
          <w:szCs w:val="24"/>
        </w:rPr>
        <w:t>vittorio</w:t>
      </w:r>
      <w:proofErr w:type="spellEnd"/>
      <w:r w:rsidRPr="00F702CD">
        <w:rPr>
          <w:caps w:val="0"/>
          <w:sz w:val="24"/>
          <w:szCs w:val="24"/>
        </w:rPr>
        <w:t xml:space="preserve"> </w:t>
      </w:r>
      <w:proofErr w:type="spellStart"/>
      <w:r w:rsidRPr="00F702CD">
        <w:rPr>
          <w:caps w:val="0"/>
          <w:sz w:val="24"/>
          <w:szCs w:val="24"/>
        </w:rPr>
        <w:t>emmanuelle</w:t>
      </w:r>
      <w:proofErr w:type="spellEnd"/>
      <w:r w:rsidRPr="00F702CD">
        <w:rPr>
          <w:caps w:val="0"/>
          <w:sz w:val="24"/>
          <w:szCs w:val="24"/>
        </w:rPr>
        <w:t xml:space="preserve"> rey de </w:t>
      </w:r>
      <w:proofErr w:type="spellStart"/>
      <w:r w:rsidRPr="00F702CD">
        <w:rPr>
          <w:caps w:val="0"/>
          <w:sz w:val="24"/>
          <w:szCs w:val="24"/>
        </w:rPr>
        <w:t>italia</w:t>
      </w:r>
      <w:proofErr w:type="spellEnd"/>
      <w:r w:rsidRPr="00F702CD">
        <w:rPr>
          <w:caps w:val="0"/>
          <w:sz w:val="24"/>
          <w:szCs w:val="24"/>
        </w:rPr>
        <w:t>.</w:t>
      </w:r>
    </w:p>
    <w:p w:rsidR="00E07F1F" w:rsidRDefault="006D59FC" w:rsidP="006D59FC">
      <w:pPr>
        <w:pStyle w:val="Prrafobsico"/>
        <w:rPr>
          <w:lang w:val="es-ES"/>
        </w:rPr>
      </w:pPr>
      <w:r w:rsidRPr="006D59FC">
        <w:rPr>
          <w:lang w:val="es-ES"/>
        </w:rPr>
        <w:t>En el verano de 1830 se inició en Bruselas una revol</w:t>
      </w:r>
      <w:r w:rsidRPr="006D59FC">
        <w:rPr>
          <w:lang w:val="es-ES"/>
        </w:rPr>
        <w:t>u</w:t>
      </w:r>
      <w:r w:rsidRPr="006D59FC">
        <w:rPr>
          <w:lang w:val="es-ES"/>
        </w:rPr>
        <w:t>ción que dio paso a un gobierno provisional y a una Asa</w:t>
      </w:r>
      <w:r w:rsidRPr="006D59FC">
        <w:rPr>
          <w:lang w:val="es-ES"/>
        </w:rPr>
        <w:t>m</w:t>
      </w:r>
      <w:r w:rsidRPr="006D59FC">
        <w:rPr>
          <w:lang w:val="es-ES"/>
        </w:rPr>
        <w:t>blea Constituyente que proclamó su independencia de H</w:t>
      </w:r>
      <w:r w:rsidRPr="006D59FC">
        <w:rPr>
          <w:lang w:val="es-ES"/>
        </w:rPr>
        <w:t>o</w:t>
      </w:r>
      <w:r w:rsidRPr="006D59FC">
        <w:rPr>
          <w:lang w:val="es-ES"/>
        </w:rPr>
        <w:t>landa. La opinión internacional, con Francia y Gran Bretaña a la cabeza, apoyó al nuevo Estado de</w:t>
      </w:r>
      <w:r>
        <w:rPr>
          <w:lang w:val="es-ES"/>
        </w:rPr>
        <w:t xml:space="preserve"> B</w:t>
      </w:r>
      <w:r w:rsidRPr="006D59FC">
        <w:rPr>
          <w:lang w:val="es-ES"/>
        </w:rPr>
        <w:t>élgica, como ocurrió en e</w:t>
      </w:r>
      <w:r>
        <w:rPr>
          <w:lang w:val="es-ES"/>
        </w:rPr>
        <w:t xml:space="preserve">l caso griego, y fue reconocida </w:t>
      </w:r>
      <w:r w:rsidRPr="006D59FC">
        <w:rPr>
          <w:lang w:val="es-ES"/>
        </w:rPr>
        <w:t>su independencia. La r</w:t>
      </w:r>
      <w:r w:rsidRPr="006D59FC">
        <w:rPr>
          <w:lang w:val="es-ES"/>
        </w:rPr>
        <w:t>e</w:t>
      </w:r>
      <w:r w:rsidRPr="006D59FC">
        <w:rPr>
          <w:lang w:val="es-ES"/>
        </w:rPr>
        <w:t>volución nacionalista triunfó y fue elegido Leopoldo I de S</w:t>
      </w:r>
      <w:r w:rsidRPr="006D59FC">
        <w:rPr>
          <w:lang w:val="es-ES"/>
        </w:rPr>
        <w:t>a</w:t>
      </w:r>
      <w:r w:rsidRPr="006D59FC">
        <w:rPr>
          <w:lang w:val="es-ES"/>
        </w:rPr>
        <w:t>jonia-Coburgo (de origen inglés) como primer monarca del nuevo Estado liberal y parlamentario. El nuevo Estado ma</w:t>
      </w:r>
      <w:r w:rsidRPr="006D59FC">
        <w:rPr>
          <w:lang w:val="es-ES"/>
        </w:rPr>
        <w:t>n</w:t>
      </w:r>
      <w:r w:rsidRPr="006D59FC">
        <w:rPr>
          <w:lang w:val="es-ES"/>
        </w:rPr>
        <w:t>tuvo un dualismo étnico (valones y flamencos) y lingüístico; la religión católica fue el elemento que unió a los belgas.</w:t>
      </w:r>
    </w:p>
    <w:p w:rsidR="00E07F1F" w:rsidRDefault="00E07F1F" w:rsidP="00BB725E">
      <w:pPr>
        <w:pStyle w:val="Prrafobsico"/>
        <w:rPr>
          <w:lang w:val="es-ES"/>
        </w:rPr>
      </w:pPr>
    </w:p>
    <w:p w:rsidR="006D59FC" w:rsidRPr="006D59FC" w:rsidRDefault="0011089B" w:rsidP="006D59FC">
      <w:pPr>
        <w:pStyle w:val="Nivel4"/>
      </w:pPr>
      <w:r>
        <w:t>3</w:t>
      </w:r>
      <w:r w:rsidR="006D59FC">
        <w:t xml:space="preserve">. </w:t>
      </w:r>
      <w:r w:rsidR="006D59FC" w:rsidRPr="006D59FC">
        <w:t>La unificación de Italia</w:t>
      </w:r>
    </w:p>
    <w:p w:rsidR="006D59FC" w:rsidRPr="006D59FC" w:rsidRDefault="006D59FC" w:rsidP="006D59FC">
      <w:pPr>
        <w:pStyle w:val="Prrafobsico"/>
      </w:pPr>
    </w:p>
    <w:p w:rsidR="006D59FC" w:rsidRPr="006D59FC" w:rsidRDefault="006D59FC" w:rsidP="00154892">
      <w:pPr>
        <w:pStyle w:val="Prrafobsico"/>
      </w:pPr>
      <w:r w:rsidRPr="006D59FC">
        <w:t>La presencia de los austriacos y la condena del nacion</w:t>
      </w:r>
      <w:r w:rsidRPr="006D59FC">
        <w:t>a</w:t>
      </w:r>
      <w:r w:rsidRPr="006D59FC">
        <w:t>lismo y del liberalismo que hizo el Papa, una vez superada la experiencia republicana de 1848, fueron los máximos ob</w:t>
      </w:r>
      <w:r w:rsidRPr="006D59FC">
        <w:t>s</w:t>
      </w:r>
      <w:r w:rsidRPr="006D59FC">
        <w:t>táculos para el progre</w:t>
      </w:r>
      <w:r w:rsidR="00154892">
        <w:t>so de la unificación en Italia.</w:t>
      </w:r>
    </w:p>
    <w:p w:rsidR="000867F5" w:rsidRDefault="006D59FC" w:rsidP="006D59FC">
      <w:pPr>
        <w:pStyle w:val="Prrafobsico"/>
        <w:rPr>
          <w:rFonts w:ascii="Arial Narrow" w:eastAsia="Arial Narrow" w:hAnsi="Arial Narrow" w:cs="Arial Narrow"/>
          <w:color w:val="231F20"/>
          <w:lang w:val="es-ES"/>
        </w:rPr>
      </w:pPr>
      <w:r w:rsidRPr="006D59FC">
        <w:t xml:space="preserve">Los liberales y los patriotas italianos participantes en la revolución de 1848 se refugiaron en el industrializado reino de Piamonte-Cerdeña, único que conservó su Constitución. Desde allí los intelectuales románticos del </w:t>
      </w:r>
      <w:proofErr w:type="spellStart"/>
      <w:r w:rsidRPr="006D59FC">
        <w:rPr>
          <w:b/>
          <w:bCs/>
        </w:rPr>
        <w:t>Risorgimento</w:t>
      </w:r>
      <w:proofErr w:type="spellEnd"/>
      <w:r w:rsidRPr="006D59FC">
        <w:rPr>
          <w:b/>
          <w:bCs/>
        </w:rPr>
        <w:t xml:space="preserve"> </w:t>
      </w:r>
      <w:r w:rsidRPr="006D59FC">
        <w:t xml:space="preserve">(Giacomo </w:t>
      </w:r>
      <w:r w:rsidRPr="006D59FC">
        <w:rPr>
          <w:b/>
          <w:bCs/>
        </w:rPr>
        <w:t>Leopardi</w:t>
      </w:r>
      <w:r w:rsidRPr="006D59FC">
        <w:t xml:space="preserve">; </w:t>
      </w:r>
      <w:proofErr w:type="spellStart"/>
      <w:r w:rsidRPr="006D59FC">
        <w:t>Alessandro</w:t>
      </w:r>
      <w:proofErr w:type="spellEnd"/>
      <w:r w:rsidRPr="006D59FC">
        <w:t xml:space="preserve"> </w:t>
      </w:r>
      <w:proofErr w:type="spellStart"/>
      <w:r w:rsidRPr="006D59FC">
        <w:rPr>
          <w:b/>
          <w:bCs/>
        </w:rPr>
        <w:t>Manzoni</w:t>
      </w:r>
      <w:proofErr w:type="spellEnd"/>
      <w:r w:rsidRPr="006D59FC">
        <w:t xml:space="preserve">) ensalzaron en la prensa la idea de una </w:t>
      </w:r>
      <w:r w:rsidRPr="006D59FC">
        <w:rPr>
          <w:b/>
          <w:bCs/>
        </w:rPr>
        <w:t xml:space="preserve">raza </w:t>
      </w:r>
      <w:r w:rsidRPr="006D59FC">
        <w:t xml:space="preserve">y una </w:t>
      </w:r>
      <w:r w:rsidRPr="006D59FC">
        <w:rPr>
          <w:b/>
          <w:bCs/>
        </w:rPr>
        <w:t xml:space="preserve">patria </w:t>
      </w:r>
      <w:r w:rsidRPr="006D59FC">
        <w:t xml:space="preserve">italianas; </w:t>
      </w:r>
      <w:proofErr w:type="spellStart"/>
      <w:r w:rsidRPr="006D59FC">
        <w:t>Massimo</w:t>
      </w:r>
      <w:proofErr w:type="spellEnd"/>
      <w:r w:rsidRPr="006D59FC">
        <w:t xml:space="preserve"> </w:t>
      </w:r>
      <w:proofErr w:type="spellStart"/>
      <w:r w:rsidRPr="006D59FC">
        <w:t>d’Azzeglio</w:t>
      </w:r>
      <w:proofErr w:type="spellEnd"/>
      <w:r w:rsidRPr="006D59FC">
        <w:t xml:space="preserve"> defendió la opción monárquica sobre la</w:t>
      </w:r>
      <w:r>
        <w:t xml:space="preserve"> </w:t>
      </w:r>
      <w:r w:rsidRPr="00C40DC6">
        <w:rPr>
          <w:rFonts w:ascii="Arial Narrow" w:eastAsia="Arial Narrow" w:hAnsi="Arial Narrow" w:cs="Arial Narrow"/>
          <w:color w:val="231F20"/>
          <w:spacing w:val="1"/>
          <w:lang w:val="es-ES"/>
        </w:rPr>
        <w:t>republican</w:t>
      </w:r>
      <w:r w:rsidRPr="00C40DC6">
        <w:rPr>
          <w:rFonts w:ascii="Arial Narrow" w:eastAsia="Arial Narrow" w:hAnsi="Arial Narrow" w:cs="Arial Narrow"/>
          <w:color w:val="231F20"/>
          <w:lang w:val="es-ES"/>
        </w:rPr>
        <w:t>a</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lang w:val="es-ES"/>
        </w:rPr>
        <w:t>y</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l</w:t>
      </w:r>
      <w:r w:rsidRPr="00C40DC6">
        <w:rPr>
          <w:rFonts w:ascii="Arial Narrow" w:eastAsia="Arial Narrow" w:hAnsi="Arial Narrow" w:cs="Arial Narrow"/>
          <w:color w:val="231F20"/>
          <w:lang w:val="es-ES"/>
        </w:rPr>
        <w:t>a</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consolidació</w:t>
      </w:r>
      <w:r w:rsidRPr="00C40DC6">
        <w:rPr>
          <w:rFonts w:ascii="Arial Narrow" w:eastAsia="Arial Narrow" w:hAnsi="Arial Narrow" w:cs="Arial Narrow"/>
          <w:color w:val="231F20"/>
          <w:lang w:val="es-ES"/>
        </w:rPr>
        <w:t>n</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de</w:t>
      </w:r>
      <w:r w:rsidRPr="00C40DC6">
        <w:rPr>
          <w:rFonts w:ascii="Arial Narrow" w:eastAsia="Arial Narrow" w:hAnsi="Arial Narrow" w:cs="Arial Narrow"/>
          <w:color w:val="231F20"/>
          <w:lang w:val="es-ES"/>
        </w:rPr>
        <w:t>l</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nuev</w:t>
      </w:r>
      <w:r w:rsidRPr="00C40DC6">
        <w:rPr>
          <w:rFonts w:ascii="Arial Narrow" w:eastAsia="Arial Narrow" w:hAnsi="Arial Narrow" w:cs="Arial Narrow"/>
          <w:color w:val="231F20"/>
          <w:lang w:val="es-ES"/>
        </w:rPr>
        <w:t>o</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Estad</w:t>
      </w:r>
      <w:r w:rsidRPr="00C40DC6">
        <w:rPr>
          <w:rFonts w:ascii="Arial Narrow" w:eastAsia="Arial Narrow" w:hAnsi="Arial Narrow" w:cs="Arial Narrow"/>
          <w:color w:val="231F20"/>
          <w:lang w:val="es-ES"/>
        </w:rPr>
        <w:t>o</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 xml:space="preserve">en </w:t>
      </w:r>
      <w:r w:rsidRPr="00C40DC6">
        <w:rPr>
          <w:rFonts w:ascii="Arial Narrow" w:eastAsia="Arial Narrow" w:hAnsi="Arial Narrow" w:cs="Arial Narrow"/>
          <w:color w:val="231F20"/>
          <w:lang w:val="es-ES"/>
        </w:rPr>
        <w:t>torno a la dinastía Saboya</w:t>
      </w:r>
      <w:r>
        <w:rPr>
          <w:rFonts w:ascii="Arial Narrow" w:eastAsia="Arial Narrow" w:hAnsi="Arial Narrow" w:cs="Arial Narrow"/>
          <w:color w:val="231F20"/>
          <w:lang w:val="es-ES"/>
        </w:rPr>
        <w:t>.</w:t>
      </w:r>
    </w:p>
    <w:p w:rsidR="005231E5" w:rsidRDefault="006D59FC" w:rsidP="00154892">
      <w:pPr>
        <w:pStyle w:val="Prrafobsico"/>
      </w:pPr>
      <w:r w:rsidRPr="006D59FC">
        <w:t>Por otro lado, los comerciantes e industriales de los Est</w:t>
      </w:r>
      <w:r w:rsidRPr="006D59FC">
        <w:t>a</w:t>
      </w:r>
      <w:r w:rsidRPr="006D59FC">
        <w:t>dos del norte, ante la experiencia de la Unión Aduanera al</w:t>
      </w:r>
      <w:r w:rsidRPr="006D59FC">
        <w:t>e</w:t>
      </w:r>
      <w:r w:rsidRPr="006D59FC">
        <w:t>mana, quisieron también impulsar la construcción de una gran red de ferrocarril para dar mayores dimensiones a su mercado.</w:t>
      </w:r>
    </w:p>
    <w:p w:rsidR="006D59FC" w:rsidRDefault="006D59FC" w:rsidP="00F702CD">
      <w:pPr>
        <w:pStyle w:val="Curiosidad"/>
        <w:framePr w:w="2563" w:h="8072" w:hRule="exact" w:wrap="around" w:vAnchor="page" w:x="1140" w:y="1525"/>
      </w:pPr>
    </w:p>
    <w:p w:rsidR="006D59FC" w:rsidRPr="00F702CD" w:rsidRDefault="005A2F15" w:rsidP="00F702CD">
      <w:pPr>
        <w:pStyle w:val="Curiosidadttulo"/>
        <w:framePr w:w="2563" w:h="8072" w:hRule="exact" w:wrap="around" w:vAnchor="page" w:x="1140" w:y="1525"/>
        <w:rPr>
          <w:sz w:val="24"/>
          <w:szCs w:val="24"/>
        </w:rPr>
      </w:pPr>
      <w:proofErr w:type="gramStart"/>
      <w:r w:rsidRPr="00F702CD">
        <w:rPr>
          <w:caps w:val="0"/>
          <w:sz w:val="24"/>
          <w:szCs w:val="24"/>
        </w:rPr>
        <w:t>la</w:t>
      </w:r>
      <w:proofErr w:type="gramEnd"/>
      <w:r w:rsidRPr="00F702CD">
        <w:rPr>
          <w:caps w:val="0"/>
          <w:sz w:val="24"/>
          <w:szCs w:val="24"/>
        </w:rPr>
        <w:t xml:space="preserve"> nación no existió nunca, dicen; por lo ta</w:t>
      </w:r>
      <w:r w:rsidRPr="00F702CD">
        <w:rPr>
          <w:caps w:val="0"/>
          <w:sz w:val="24"/>
          <w:szCs w:val="24"/>
        </w:rPr>
        <w:t>n</w:t>
      </w:r>
      <w:r w:rsidRPr="00F702CD">
        <w:rPr>
          <w:caps w:val="0"/>
          <w:sz w:val="24"/>
          <w:szCs w:val="24"/>
        </w:rPr>
        <w:t xml:space="preserve">to nunca puede existir. </w:t>
      </w:r>
      <w:proofErr w:type="gramStart"/>
      <w:r w:rsidRPr="00F702CD">
        <w:rPr>
          <w:caps w:val="0"/>
          <w:sz w:val="24"/>
          <w:szCs w:val="24"/>
        </w:rPr>
        <w:t>pero</w:t>
      </w:r>
      <w:proofErr w:type="gramEnd"/>
      <w:r w:rsidRPr="00F702CD">
        <w:rPr>
          <w:caps w:val="0"/>
          <w:sz w:val="24"/>
          <w:szCs w:val="24"/>
        </w:rPr>
        <w:t xml:space="preserve"> nosotros (...) decl</w:t>
      </w:r>
      <w:r w:rsidRPr="00F702CD">
        <w:rPr>
          <w:caps w:val="0"/>
          <w:sz w:val="24"/>
          <w:szCs w:val="24"/>
        </w:rPr>
        <w:t>a</w:t>
      </w:r>
      <w:r w:rsidRPr="00F702CD">
        <w:rPr>
          <w:caps w:val="0"/>
          <w:sz w:val="24"/>
          <w:szCs w:val="24"/>
        </w:rPr>
        <w:t xml:space="preserve">ramos (...) puede existir en el futuro. </w:t>
      </w:r>
      <w:proofErr w:type="gramStart"/>
      <w:r w:rsidRPr="00F702CD">
        <w:rPr>
          <w:caps w:val="0"/>
          <w:sz w:val="24"/>
          <w:szCs w:val="24"/>
        </w:rPr>
        <w:t>un</w:t>
      </w:r>
      <w:proofErr w:type="gramEnd"/>
      <w:r w:rsidRPr="00F702CD">
        <w:rPr>
          <w:caps w:val="0"/>
          <w:sz w:val="24"/>
          <w:szCs w:val="24"/>
        </w:rPr>
        <w:t xml:space="preserve"> pueblo destinado a realizar grandes cosas en aras de la humanidad debe constituirse un día u otro como nación.</w:t>
      </w:r>
    </w:p>
    <w:p w:rsidR="006D59FC" w:rsidRPr="006D59FC" w:rsidRDefault="005A2F15" w:rsidP="00F702CD">
      <w:pPr>
        <w:pStyle w:val="Curiosidadttulo"/>
        <w:framePr w:w="2563" w:h="8072" w:hRule="exact" w:wrap="around" w:vAnchor="page" w:x="1140" w:y="1525"/>
      </w:pPr>
      <w:r w:rsidRPr="00F702CD">
        <w:rPr>
          <w:caps w:val="0"/>
          <w:sz w:val="24"/>
          <w:szCs w:val="24"/>
        </w:rPr>
        <w:t xml:space="preserve">Giuseppe </w:t>
      </w:r>
      <w:proofErr w:type="spellStart"/>
      <w:r w:rsidRPr="00F702CD">
        <w:rPr>
          <w:caps w:val="0"/>
          <w:sz w:val="24"/>
          <w:szCs w:val="24"/>
        </w:rPr>
        <w:t>Mazzini</w:t>
      </w:r>
      <w:proofErr w:type="spellEnd"/>
      <w:r w:rsidRPr="00F702CD">
        <w:rPr>
          <w:caps w:val="0"/>
          <w:sz w:val="24"/>
          <w:szCs w:val="24"/>
        </w:rPr>
        <w:t>, sobre la unidad de Italia, 1861.</w:t>
      </w:r>
    </w:p>
    <w:p w:rsidR="00154892" w:rsidRDefault="00154892" w:rsidP="00154892">
      <w:pPr>
        <w:pStyle w:val="Imagenpgina"/>
        <w:framePr w:w="6129" w:h="8021" w:hRule="exact" w:wrap="notBeside" w:hAnchor="page" w:x="4992" w:y="-7921"/>
      </w:pPr>
    </w:p>
    <w:p w:rsidR="00154892" w:rsidRDefault="00154892" w:rsidP="00154892">
      <w:pPr>
        <w:pStyle w:val="Imagenpgina"/>
        <w:framePr w:w="6129" w:h="8021" w:hRule="exact" w:wrap="notBeside" w:hAnchor="page" w:x="4992" w:y="-7921"/>
      </w:pPr>
    </w:p>
    <w:p w:rsidR="00154892" w:rsidRDefault="00154892" w:rsidP="00154892">
      <w:pPr>
        <w:pStyle w:val="Imagenpgina"/>
        <w:framePr w:w="6129" w:h="8021" w:hRule="exact" w:wrap="notBeside" w:hAnchor="page" w:x="4992" w:y="-7921"/>
      </w:pPr>
    </w:p>
    <w:p w:rsidR="00154892" w:rsidRDefault="00154892" w:rsidP="00154892">
      <w:pPr>
        <w:pStyle w:val="Imagenpgina"/>
        <w:framePr w:w="6129" w:h="8021" w:hRule="exact" w:wrap="notBeside" w:hAnchor="page" w:x="4992" w:y="-7921"/>
      </w:pPr>
      <w:r>
        <w:drawing>
          <wp:inline distT="0" distB="0" distL="0" distR="0" wp14:anchorId="54C9F501" wp14:editId="62C8FECE">
            <wp:extent cx="4200525" cy="3633470"/>
            <wp:effectExtent l="0" t="0" r="9525" b="508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00525" cy="3633470"/>
                    </a:xfrm>
                    <a:prstGeom prst="rect">
                      <a:avLst/>
                    </a:prstGeom>
                    <a:noFill/>
                  </pic:spPr>
                </pic:pic>
              </a:graphicData>
            </a:graphic>
          </wp:inline>
        </w:drawing>
      </w:r>
    </w:p>
    <w:p w:rsidR="00154892" w:rsidRDefault="00154892" w:rsidP="00154892">
      <w:pPr>
        <w:pStyle w:val="Imagenpgina"/>
        <w:framePr w:w="6129" w:h="8021" w:hRule="exact" w:wrap="notBeside" w:hAnchor="page" w:x="4992" w:y="-7921"/>
      </w:pPr>
    </w:p>
    <w:p w:rsidR="00154892" w:rsidRDefault="00154892" w:rsidP="00154892">
      <w:pPr>
        <w:pStyle w:val="Imagenpgina"/>
        <w:framePr w:w="6129" w:h="8021" w:hRule="exact" w:wrap="notBeside" w:hAnchor="page" w:x="4992" w:y="-7921"/>
        <w:rPr>
          <w:i/>
        </w:rPr>
      </w:pPr>
      <w:r w:rsidRPr="00154892">
        <w:rPr>
          <w:i/>
        </w:rPr>
        <w:t>El imperio turco otomano a comienzos del siglo XIX.</w:t>
      </w:r>
    </w:p>
    <w:p w:rsidR="00154892" w:rsidRDefault="00154892" w:rsidP="00154892">
      <w:pPr>
        <w:pStyle w:val="Imagenpgina"/>
        <w:framePr w:w="6129" w:h="8021" w:hRule="exact" w:wrap="notBeside" w:hAnchor="page" w:x="4992" w:y="-7921"/>
        <w:rPr>
          <w:i/>
        </w:rPr>
      </w:pPr>
    </w:p>
    <w:p w:rsidR="00154892" w:rsidRDefault="00154892" w:rsidP="00154892">
      <w:pPr>
        <w:pStyle w:val="Imagenpgina"/>
        <w:framePr w:w="6129" w:h="8021" w:hRule="exact" w:wrap="notBeside" w:hAnchor="page" w:x="4992" w:y="-7921"/>
        <w:rPr>
          <w:i/>
        </w:rPr>
      </w:pPr>
    </w:p>
    <w:p w:rsidR="00154892" w:rsidRDefault="00154892" w:rsidP="00154892">
      <w:pPr>
        <w:pStyle w:val="Imagenpgina"/>
        <w:framePr w:w="6129" w:h="8021" w:hRule="exact" w:wrap="notBeside" w:hAnchor="page" w:x="4992" w:y="-7921"/>
        <w:rPr>
          <w:i/>
        </w:rPr>
      </w:pPr>
    </w:p>
    <w:p w:rsidR="00154892" w:rsidRDefault="00154892" w:rsidP="00154892">
      <w:pPr>
        <w:pStyle w:val="Imagenpgina"/>
        <w:framePr w:w="6129" w:h="8021" w:hRule="exact" w:wrap="notBeside" w:hAnchor="page" w:x="4992" w:y="-7921"/>
        <w:rPr>
          <w:i/>
        </w:rPr>
      </w:pPr>
    </w:p>
    <w:p w:rsidR="00154892" w:rsidRDefault="00154892" w:rsidP="00154892">
      <w:pPr>
        <w:pStyle w:val="Imagenpgina"/>
        <w:framePr w:w="6129" w:h="8021" w:hRule="exact" w:wrap="notBeside" w:hAnchor="page" w:x="4992" w:y="-7921"/>
        <w:rPr>
          <w:i/>
        </w:rPr>
      </w:pPr>
    </w:p>
    <w:p w:rsidR="00154892" w:rsidRDefault="00154892" w:rsidP="00154892">
      <w:pPr>
        <w:pStyle w:val="Imagenpgina"/>
        <w:framePr w:w="6129" w:h="8021" w:hRule="exact" w:wrap="notBeside" w:hAnchor="page" w:x="4992" w:y="-7921"/>
        <w:rPr>
          <w:i/>
        </w:rPr>
      </w:pPr>
    </w:p>
    <w:p w:rsidR="00154892" w:rsidRDefault="00154892" w:rsidP="00154892">
      <w:pPr>
        <w:pStyle w:val="Imagenpgina"/>
        <w:framePr w:w="6129" w:h="8021" w:hRule="exact" w:wrap="notBeside" w:hAnchor="page" w:x="4992" w:y="-7921"/>
        <w:rPr>
          <w:i/>
        </w:rPr>
      </w:pPr>
    </w:p>
    <w:p w:rsidR="00154892" w:rsidRDefault="00154892" w:rsidP="00154892">
      <w:pPr>
        <w:pStyle w:val="Imagenpgina"/>
        <w:framePr w:w="6129" w:h="8021" w:hRule="exact" w:wrap="notBeside" w:hAnchor="page" w:x="4992" w:y="-7921"/>
        <w:rPr>
          <w:i/>
        </w:rPr>
      </w:pPr>
    </w:p>
    <w:p w:rsidR="00154892" w:rsidRDefault="00154892" w:rsidP="00154892">
      <w:pPr>
        <w:pStyle w:val="Imagenpgina"/>
        <w:framePr w:w="6129" w:h="8021" w:hRule="exact" w:wrap="notBeside" w:hAnchor="page" w:x="4992" w:y="-7921"/>
        <w:rPr>
          <w:i/>
        </w:rPr>
      </w:pPr>
    </w:p>
    <w:p w:rsidR="00154892" w:rsidRDefault="00154892" w:rsidP="00154892">
      <w:pPr>
        <w:pStyle w:val="Imagenpgina"/>
        <w:framePr w:w="6129" w:h="8021" w:hRule="exact" w:wrap="notBeside" w:hAnchor="page" w:x="4992" w:y="-7921"/>
        <w:rPr>
          <w:i/>
        </w:rPr>
      </w:pPr>
    </w:p>
    <w:p w:rsidR="00154892" w:rsidRDefault="00154892" w:rsidP="00154892">
      <w:pPr>
        <w:pStyle w:val="Imagenpgina"/>
        <w:framePr w:w="6129" w:h="8021" w:hRule="exact" w:wrap="notBeside" w:hAnchor="page" w:x="4992" w:y="-7921"/>
        <w:rPr>
          <w:i/>
        </w:rPr>
      </w:pPr>
    </w:p>
    <w:p w:rsidR="00154892" w:rsidRDefault="00154892" w:rsidP="00154892">
      <w:pPr>
        <w:pStyle w:val="Imagenpgina"/>
        <w:framePr w:w="6129" w:h="8021" w:hRule="exact" w:wrap="notBeside" w:hAnchor="page" w:x="4992" w:y="-7921"/>
        <w:rPr>
          <w:i/>
        </w:rPr>
      </w:pPr>
    </w:p>
    <w:p w:rsidR="00154892" w:rsidRPr="00E07F1F" w:rsidRDefault="00154892" w:rsidP="00154892">
      <w:pPr>
        <w:pStyle w:val="Imagenpgina"/>
        <w:framePr w:w="6129" w:h="8021" w:hRule="exact" w:wrap="notBeside" w:hAnchor="page" w:x="4992" w:y="-7921"/>
        <w:rPr>
          <w:i/>
        </w:rPr>
      </w:pPr>
      <w:r w:rsidRPr="00E07F1F">
        <w:rPr>
          <w:i/>
        </w:rPr>
        <w:t>El imperio turco otomano a comienzos del siglo XIX.</w:t>
      </w:r>
    </w:p>
    <w:p w:rsidR="006D59FC" w:rsidRPr="006D59FC" w:rsidRDefault="006D59FC" w:rsidP="006D59FC">
      <w:pPr>
        <w:pStyle w:val="Prrafobsico"/>
      </w:pPr>
      <w:r w:rsidRPr="006D59FC">
        <w:t xml:space="preserve">El </w:t>
      </w:r>
      <w:r w:rsidRPr="006D59FC">
        <w:rPr>
          <w:b/>
          <w:bCs/>
        </w:rPr>
        <w:t xml:space="preserve">conde de </w:t>
      </w:r>
      <w:proofErr w:type="spellStart"/>
      <w:r w:rsidRPr="006D59FC">
        <w:rPr>
          <w:b/>
          <w:bCs/>
        </w:rPr>
        <w:t>Cavour</w:t>
      </w:r>
      <w:proofErr w:type="spellEnd"/>
      <w:r w:rsidRPr="006D59FC">
        <w:t>, ministro de Víctor Manuel II de Sab</w:t>
      </w:r>
      <w:r w:rsidRPr="006D59FC">
        <w:t>o</w:t>
      </w:r>
      <w:r w:rsidRPr="006D59FC">
        <w:t xml:space="preserve">ya, fue la figura política del </w:t>
      </w:r>
      <w:proofErr w:type="spellStart"/>
      <w:r w:rsidRPr="006D59FC">
        <w:rPr>
          <w:b/>
          <w:bCs/>
        </w:rPr>
        <w:t>Risorgimento</w:t>
      </w:r>
      <w:proofErr w:type="spellEnd"/>
      <w:r w:rsidRPr="006D59FC">
        <w:rPr>
          <w:b/>
          <w:bCs/>
        </w:rPr>
        <w:t xml:space="preserve"> </w:t>
      </w:r>
      <w:r w:rsidRPr="006D59FC">
        <w:t xml:space="preserve">y el artífice de la unificación italiana. Por su parte, el republicano </w:t>
      </w:r>
      <w:r w:rsidRPr="006D59FC">
        <w:rPr>
          <w:b/>
          <w:bCs/>
        </w:rPr>
        <w:t xml:space="preserve">Giuseppe Garibaldi </w:t>
      </w:r>
      <w:r w:rsidRPr="006D59FC">
        <w:t>(1807-1882) que había cosechado una gran exp</w:t>
      </w:r>
      <w:r w:rsidRPr="006D59FC">
        <w:t>e</w:t>
      </w:r>
      <w:r w:rsidRPr="006D59FC">
        <w:t>riencia militar luchando por la independencia de los países sudamericanos, acudió en su ayuda y encabezó el mov</w:t>
      </w:r>
      <w:r w:rsidRPr="006D59FC">
        <w:t>i</w:t>
      </w:r>
      <w:r w:rsidRPr="006D59FC">
        <w:t xml:space="preserve">miento popular </w:t>
      </w:r>
      <w:proofErr w:type="gramStart"/>
      <w:r w:rsidRPr="006D59FC">
        <w:t>dada</w:t>
      </w:r>
      <w:proofErr w:type="gramEnd"/>
      <w:r w:rsidRPr="006D59FC">
        <w:t xml:space="preserve"> su capacidad para organizar a las m</w:t>
      </w:r>
      <w:r w:rsidRPr="006D59FC">
        <w:t>a</w:t>
      </w:r>
      <w:r w:rsidRPr="006D59FC">
        <w:t xml:space="preserve">sas (los </w:t>
      </w:r>
      <w:r w:rsidRPr="006D59FC">
        <w:rPr>
          <w:b/>
          <w:bCs/>
        </w:rPr>
        <w:t>camisas rojas</w:t>
      </w:r>
      <w:r w:rsidRPr="006D59FC">
        <w:t>).</w:t>
      </w:r>
    </w:p>
    <w:p w:rsidR="005A2F15" w:rsidRPr="005A2F15" w:rsidRDefault="005A2F15" w:rsidP="005A2F15">
      <w:pPr>
        <w:pStyle w:val="Curiosidadttulo"/>
        <w:framePr w:wrap="around" w:x="1106" w:y="1215"/>
      </w:pPr>
    </w:p>
    <w:p w:rsidR="0084236A" w:rsidRPr="00154892" w:rsidRDefault="006D59FC" w:rsidP="00154892">
      <w:pPr>
        <w:pStyle w:val="Prrafobsico"/>
        <w:rPr>
          <w:rFonts w:ascii="Arial Narrow" w:eastAsia="Arial Narrow" w:hAnsi="Arial Narrow" w:cs="Arial Narrow"/>
          <w:color w:val="231F20"/>
        </w:rPr>
      </w:pPr>
      <w:proofErr w:type="spellStart"/>
      <w:r w:rsidRPr="00C40DC6">
        <w:rPr>
          <w:rFonts w:ascii="Arial Narrow" w:eastAsia="Arial Narrow" w:hAnsi="Arial Narrow" w:cs="Arial Narrow"/>
          <w:color w:val="231F20"/>
          <w:spacing w:val="2"/>
          <w:lang w:val="es-ES"/>
        </w:rPr>
        <w:t>Cavou</w:t>
      </w:r>
      <w:r w:rsidRPr="00C40DC6">
        <w:rPr>
          <w:rFonts w:ascii="Arial Narrow" w:eastAsia="Arial Narrow" w:hAnsi="Arial Narrow" w:cs="Arial Narrow"/>
          <w:color w:val="231F20"/>
          <w:lang w:val="es-ES"/>
        </w:rPr>
        <w:t>r</w:t>
      </w:r>
      <w:proofErr w:type="spellEnd"/>
      <w:r w:rsidRPr="00C40DC6">
        <w:rPr>
          <w:rFonts w:ascii="Arial Narrow" w:eastAsia="Arial Narrow" w:hAnsi="Arial Narrow" w:cs="Arial Narrow"/>
          <w:color w:val="231F20"/>
          <w:spacing w:val="5"/>
          <w:lang w:val="es-ES"/>
        </w:rPr>
        <w:t xml:space="preserve"> </w:t>
      </w:r>
      <w:r w:rsidRPr="00C40DC6">
        <w:rPr>
          <w:rFonts w:ascii="Arial Narrow" w:eastAsia="Arial Narrow" w:hAnsi="Arial Narrow" w:cs="Arial Narrow"/>
          <w:color w:val="231F20"/>
          <w:spacing w:val="2"/>
          <w:lang w:val="es-ES"/>
        </w:rPr>
        <w:t>quis</w:t>
      </w:r>
      <w:r w:rsidRPr="00C40DC6">
        <w:rPr>
          <w:rFonts w:ascii="Arial Narrow" w:eastAsia="Arial Narrow" w:hAnsi="Arial Narrow" w:cs="Arial Narrow"/>
          <w:color w:val="231F20"/>
          <w:lang w:val="es-ES"/>
        </w:rPr>
        <w:t>o</w:t>
      </w:r>
      <w:r w:rsidRPr="00C40DC6">
        <w:rPr>
          <w:rFonts w:ascii="Arial Narrow" w:eastAsia="Arial Narrow" w:hAnsi="Arial Narrow" w:cs="Arial Narrow"/>
          <w:color w:val="231F20"/>
          <w:spacing w:val="4"/>
          <w:lang w:val="es-ES"/>
        </w:rPr>
        <w:t xml:space="preserve"> </w:t>
      </w:r>
      <w:r w:rsidRPr="00C40DC6">
        <w:rPr>
          <w:rFonts w:ascii="Arial Narrow" w:eastAsia="Arial Narrow" w:hAnsi="Arial Narrow" w:cs="Arial Narrow"/>
          <w:color w:val="231F20"/>
          <w:spacing w:val="2"/>
          <w:lang w:val="es-ES"/>
        </w:rPr>
        <w:t>da</w:t>
      </w:r>
      <w:r w:rsidRPr="00C40DC6">
        <w:rPr>
          <w:rFonts w:ascii="Arial Narrow" w:eastAsia="Arial Narrow" w:hAnsi="Arial Narrow" w:cs="Arial Narrow"/>
          <w:color w:val="231F20"/>
          <w:lang w:val="es-ES"/>
        </w:rPr>
        <w:t>r</w:t>
      </w:r>
      <w:r w:rsidRPr="00C40DC6">
        <w:rPr>
          <w:rFonts w:ascii="Arial Narrow" w:eastAsia="Arial Narrow" w:hAnsi="Arial Narrow" w:cs="Arial Narrow"/>
          <w:color w:val="231F20"/>
          <w:spacing w:val="5"/>
          <w:lang w:val="es-ES"/>
        </w:rPr>
        <w:t xml:space="preserve"> </w:t>
      </w:r>
      <w:r w:rsidRPr="00C40DC6">
        <w:rPr>
          <w:rFonts w:ascii="Arial Narrow" w:eastAsia="Arial Narrow" w:hAnsi="Arial Narrow" w:cs="Arial Narrow"/>
          <w:color w:val="231F20"/>
          <w:spacing w:val="2"/>
          <w:lang w:val="es-ES"/>
        </w:rPr>
        <w:t>a</w:t>
      </w:r>
      <w:r w:rsidRPr="00C40DC6">
        <w:rPr>
          <w:rFonts w:ascii="Arial Narrow" w:eastAsia="Arial Narrow" w:hAnsi="Arial Narrow" w:cs="Arial Narrow"/>
          <w:color w:val="231F20"/>
          <w:lang w:val="es-ES"/>
        </w:rPr>
        <w:t>l</w:t>
      </w:r>
      <w:r w:rsidRPr="00C40DC6">
        <w:rPr>
          <w:rFonts w:ascii="Arial Narrow" w:eastAsia="Arial Narrow" w:hAnsi="Arial Narrow" w:cs="Arial Narrow"/>
          <w:color w:val="231F20"/>
          <w:spacing w:val="5"/>
          <w:lang w:val="es-ES"/>
        </w:rPr>
        <w:t xml:space="preserve"> </w:t>
      </w:r>
      <w:r w:rsidRPr="00C40DC6">
        <w:rPr>
          <w:rFonts w:ascii="Arial Narrow" w:eastAsia="Arial Narrow" w:hAnsi="Arial Narrow" w:cs="Arial Narrow"/>
          <w:color w:val="231F20"/>
          <w:spacing w:val="2"/>
          <w:lang w:val="es-ES"/>
        </w:rPr>
        <w:t>rein</w:t>
      </w:r>
      <w:r w:rsidRPr="00C40DC6">
        <w:rPr>
          <w:rFonts w:ascii="Arial Narrow" w:eastAsia="Arial Narrow" w:hAnsi="Arial Narrow" w:cs="Arial Narrow"/>
          <w:color w:val="231F20"/>
          <w:lang w:val="es-ES"/>
        </w:rPr>
        <w:t>o</w:t>
      </w:r>
      <w:r w:rsidRPr="00C40DC6">
        <w:rPr>
          <w:rFonts w:ascii="Arial Narrow" w:eastAsia="Arial Narrow" w:hAnsi="Arial Narrow" w:cs="Arial Narrow"/>
          <w:color w:val="231F20"/>
          <w:spacing w:val="5"/>
          <w:lang w:val="es-ES"/>
        </w:rPr>
        <w:t xml:space="preserve"> </w:t>
      </w:r>
      <w:r w:rsidRPr="00C40DC6">
        <w:rPr>
          <w:rFonts w:ascii="Arial Narrow" w:eastAsia="Arial Narrow" w:hAnsi="Arial Narrow" w:cs="Arial Narrow"/>
          <w:color w:val="231F20"/>
          <w:spacing w:val="2"/>
          <w:lang w:val="es-ES"/>
        </w:rPr>
        <w:t>d</w:t>
      </w:r>
      <w:r w:rsidRPr="00C40DC6">
        <w:rPr>
          <w:rFonts w:ascii="Arial Narrow" w:eastAsia="Arial Narrow" w:hAnsi="Arial Narrow" w:cs="Arial Narrow"/>
          <w:color w:val="231F20"/>
          <w:lang w:val="es-ES"/>
        </w:rPr>
        <w:t>e</w:t>
      </w:r>
      <w:r w:rsidRPr="00C40DC6">
        <w:rPr>
          <w:rFonts w:ascii="Arial Narrow" w:eastAsia="Arial Narrow" w:hAnsi="Arial Narrow" w:cs="Arial Narrow"/>
          <w:color w:val="231F20"/>
          <w:spacing w:val="5"/>
          <w:lang w:val="es-ES"/>
        </w:rPr>
        <w:t xml:space="preserve"> </w:t>
      </w:r>
      <w:r w:rsidRPr="00C40DC6">
        <w:rPr>
          <w:rFonts w:ascii="Arial Narrow" w:eastAsia="Arial Narrow" w:hAnsi="Arial Narrow" w:cs="Arial Narrow"/>
          <w:b/>
          <w:bCs/>
          <w:color w:val="231F20"/>
          <w:spacing w:val="2"/>
          <w:lang w:val="es-ES"/>
        </w:rPr>
        <w:t>Piamonte-Cerdeñ</w:t>
      </w:r>
      <w:r w:rsidRPr="00C40DC6">
        <w:rPr>
          <w:rFonts w:ascii="Arial Narrow" w:eastAsia="Arial Narrow" w:hAnsi="Arial Narrow" w:cs="Arial Narrow"/>
          <w:b/>
          <w:bCs/>
          <w:color w:val="231F20"/>
          <w:lang w:val="es-ES"/>
        </w:rPr>
        <w:t>a</w:t>
      </w:r>
      <w:r w:rsidRPr="00C40DC6">
        <w:rPr>
          <w:rFonts w:ascii="Arial Narrow" w:eastAsia="Arial Narrow" w:hAnsi="Arial Narrow" w:cs="Arial Narrow"/>
          <w:b/>
          <w:bCs/>
          <w:color w:val="231F20"/>
          <w:spacing w:val="-11"/>
          <w:lang w:val="es-ES"/>
        </w:rPr>
        <w:t xml:space="preserve"> </w:t>
      </w:r>
      <w:r w:rsidRPr="00C40DC6">
        <w:rPr>
          <w:rFonts w:ascii="Arial Narrow" w:eastAsia="Arial Narrow" w:hAnsi="Arial Narrow" w:cs="Arial Narrow"/>
          <w:color w:val="231F20"/>
          <w:spacing w:val="2"/>
          <w:lang w:val="es-ES"/>
        </w:rPr>
        <w:t>prestigi</w:t>
      </w:r>
      <w:r w:rsidRPr="00C40DC6">
        <w:rPr>
          <w:rFonts w:ascii="Arial Narrow" w:eastAsia="Arial Narrow" w:hAnsi="Arial Narrow" w:cs="Arial Narrow"/>
          <w:color w:val="231F20"/>
          <w:lang w:val="es-ES"/>
        </w:rPr>
        <w:t>o</w:t>
      </w:r>
      <w:r w:rsidRPr="00C40DC6">
        <w:rPr>
          <w:rFonts w:ascii="Arial Narrow" w:eastAsia="Arial Narrow" w:hAnsi="Arial Narrow" w:cs="Arial Narrow"/>
          <w:color w:val="231F20"/>
          <w:spacing w:val="4"/>
          <w:lang w:val="es-ES"/>
        </w:rPr>
        <w:t xml:space="preserve"> </w:t>
      </w:r>
      <w:r w:rsidRPr="00C40DC6">
        <w:rPr>
          <w:rFonts w:ascii="Arial Narrow" w:eastAsia="Arial Narrow" w:hAnsi="Arial Narrow" w:cs="Arial Narrow"/>
          <w:color w:val="231F20"/>
          <w:spacing w:val="2"/>
          <w:lang w:val="es-ES"/>
        </w:rPr>
        <w:t>inte</w:t>
      </w:r>
      <w:r w:rsidRPr="00C40DC6">
        <w:rPr>
          <w:rFonts w:ascii="Arial Narrow" w:eastAsia="Arial Narrow" w:hAnsi="Arial Narrow" w:cs="Arial Narrow"/>
          <w:color w:val="231F20"/>
          <w:spacing w:val="2"/>
          <w:lang w:val="es-ES"/>
        </w:rPr>
        <w:t>r</w:t>
      </w:r>
      <w:r w:rsidRPr="00C40DC6">
        <w:rPr>
          <w:rFonts w:ascii="Arial Narrow" w:eastAsia="Arial Narrow" w:hAnsi="Arial Narrow" w:cs="Arial Narrow"/>
          <w:color w:val="231F20"/>
          <w:spacing w:val="2"/>
          <w:lang w:val="es-ES"/>
        </w:rPr>
        <w:t>naciona</w:t>
      </w:r>
      <w:r w:rsidRPr="00C40DC6">
        <w:rPr>
          <w:rFonts w:ascii="Arial Narrow" w:eastAsia="Arial Narrow" w:hAnsi="Arial Narrow" w:cs="Arial Narrow"/>
          <w:color w:val="231F20"/>
          <w:lang w:val="es-ES"/>
        </w:rPr>
        <w:t>l</w:t>
      </w:r>
      <w:r w:rsidRPr="00C40DC6">
        <w:rPr>
          <w:rFonts w:ascii="Arial Narrow" w:eastAsia="Arial Narrow" w:hAnsi="Arial Narrow" w:cs="Arial Narrow"/>
          <w:color w:val="231F20"/>
          <w:spacing w:val="4"/>
          <w:lang w:val="es-ES"/>
        </w:rPr>
        <w:t xml:space="preserve"> </w:t>
      </w:r>
      <w:r w:rsidRPr="00C40DC6">
        <w:rPr>
          <w:rFonts w:ascii="Arial Narrow" w:eastAsia="Arial Narrow" w:hAnsi="Arial Narrow" w:cs="Arial Narrow"/>
          <w:color w:val="231F20"/>
          <w:spacing w:val="-10"/>
          <w:lang w:val="es-ES"/>
        </w:rPr>
        <w:t>y</w:t>
      </w:r>
      <w:r w:rsidRPr="00C40DC6">
        <w:rPr>
          <w:rFonts w:ascii="Arial Narrow" w:eastAsia="Arial Narrow" w:hAnsi="Arial Narrow" w:cs="Arial Narrow"/>
          <w:color w:val="231F20"/>
          <w:lang w:val="es-ES"/>
        </w:rPr>
        <w:t>,</w:t>
      </w:r>
      <w:r w:rsidRPr="00C40DC6">
        <w:rPr>
          <w:rFonts w:ascii="Arial Narrow" w:eastAsia="Arial Narrow" w:hAnsi="Arial Narrow" w:cs="Arial Narrow"/>
          <w:color w:val="231F20"/>
          <w:spacing w:val="5"/>
          <w:lang w:val="es-ES"/>
        </w:rPr>
        <w:t xml:space="preserve"> </w:t>
      </w:r>
      <w:r w:rsidRPr="00C40DC6">
        <w:rPr>
          <w:rFonts w:ascii="Arial Narrow" w:eastAsia="Arial Narrow" w:hAnsi="Arial Narrow" w:cs="Arial Narrow"/>
          <w:color w:val="231F20"/>
          <w:spacing w:val="2"/>
          <w:lang w:val="es-ES"/>
        </w:rPr>
        <w:t>par</w:t>
      </w:r>
      <w:r w:rsidRPr="00C40DC6">
        <w:rPr>
          <w:rFonts w:ascii="Arial Narrow" w:eastAsia="Arial Narrow" w:hAnsi="Arial Narrow" w:cs="Arial Narrow"/>
          <w:color w:val="231F20"/>
          <w:lang w:val="es-ES"/>
        </w:rPr>
        <w:t>a</w:t>
      </w:r>
      <w:r w:rsidRPr="00C40DC6">
        <w:rPr>
          <w:rFonts w:ascii="Arial Narrow" w:eastAsia="Arial Narrow" w:hAnsi="Arial Narrow" w:cs="Arial Narrow"/>
          <w:color w:val="231F20"/>
          <w:spacing w:val="5"/>
          <w:lang w:val="es-ES"/>
        </w:rPr>
        <w:t xml:space="preserve"> </w:t>
      </w:r>
      <w:r w:rsidRPr="00C40DC6">
        <w:rPr>
          <w:rFonts w:ascii="Arial Narrow" w:eastAsia="Arial Narrow" w:hAnsi="Arial Narrow" w:cs="Arial Narrow"/>
          <w:color w:val="231F20"/>
          <w:spacing w:val="2"/>
          <w:lang w:val="es-ES"/>
        </w:rPr>
        <w:t>lograrlo</w:t>
      </w:r>
      <w:r w:rsidRPr="00C40DC6">
        <w:rPr>
          <w:rFonts w:ascii="Arial Narrow" w:eastAsia="Arial Narrow" w:hAnsi="Arial Narrow" w:cs="Arial Narrow"/>
          <w:color w:val="231F20"/>
          <w:lang w:val="es-ES"/>
        </w:rPr>
        <w:t>,</w:t>
      </w:r>
      <w:r w:rsidRPr="00C40DC6">
        <w:rPr>
          <w:rFonts w:ascii="Arial Narrow" w:eastAsia="Arial Narrow" w:hAnsi="Arial Narrow" w:cs="Arial Narrow"/>
          <w:color w:val="231F20"/>
          <w:spacing w:val="4"/>
          <w:lang w:val="es-ES"/>
        </w:rPr>
        <w:t xml:space="preserve"> </w:t>
      </w:r>
      <w:r w:rsidRPr="00C40DC6">
        <w:rPr>
          <w:rFonts w:ascii="Arial Narrow" w:eastAsia="Arial Narrow" w:hAnsi="Arial Narrow" w:cs="Arial Narrow"/>
          <w:color w:val="231F20"/>
          <w:spacing w:val="2"/>
          <w:lang w:val="es-ES"/>
        </w:rPr>
        <w:t>devolvi</w:t>
      </w:r>
      <w:r w:rsidRPr="00C40DC6">
        <w:rPr>
          <w:rFonts w:ascii="Arial Narrow" w:eastAsia="Arial Narrow" w:hAnsi="Arial Narrow" w:cs="Arial Narrow"/>
          <w:color w:val="231F20"/>
          <w:lang w:val="es-ES"/>
        </w:rPr>
        <w:t>ó</w:t>
      </w:r>
      <w:r w:rsidRPr="00C40DC6">
        <w:rPr>
          <w:rFonts w:ascii="Arial Narrow" w:eastAsia="Arial Narrow" w:hAnsi="Arial Narrow" w:cs="Arial Narrow"/>
          <w:color w:val="231F20"/>
          <w:spacing w:val="4"/>
          <w:lang w:val="es-ES"/>
        </w:rPr>
        <w:t xml:space="preserve"> </w:t>
      </w:r>
      <w:r w:rsidRPr="00C40DC6">
        <w:rPr>
          <w:rFonts w:ascii="Arial Narrow" w:eastAsia="Arial Narrow" w:hAnsi="Arial Narrow" w:cs="Arial Narrow"/>
          <w:color w:val="231F20"/>
          <w:lang w:val="es-ES"/>
        </w:rPr>
        <w:t>a</w:t>
      </w:r>
      <w:r w:rsidRPr="00C40DC6">
        <w:rPr>
          <w:rFonts w:ascii="Arial Narrow" w:eastAsia="Arial Narrow" w:hAnsi="Arial Narrow" w:cs="Arial Narrow"/>
          <w:color w:val="231F20"/>
          <w:spacing w:val="5"/>
          <w:lang w:val="es-ES"/>
        </w:rPr>
        <w:t xml:space="preserve"> </w:t>
      </w:r>
      <w:r w:rsidRPr="00C40DC6">
        <w:rPr>
          <w:rFonts w:ascii="Arial Narrow" w:eastAsia="Arial Narrow" w:hAnsi="Arial Narrow" w:cs="Arial Narrow"/>
          <w:color w:val="231F20"/>
          <w:spacing w:val="2"/>
          <w:lang w:val="es-ES"/>
        </w:rPr>
        <w:t>Franci</w:t>
      </w:r>
      <w:r w:rsidRPr="00C40DC6">
        <w:rPr>
          <w:rFonts w:ascii="Arial Narrow" w:eastAsia="Arial Narrow" w:hAnsi="Arial Narrow" w:cs="Arial Narrow"/>
          <w:color w:val="231F20"/>
          <w:lang w:val="es-ES"/>
        </w:rPr>
        <w:t>a</w:t>
      </w:r>
      <w:r w:rsidRPr="00C40DC6">
        <w:rPr>
          <w:rFonts w:ascii="Arial Narrow" w:eastAsia="Arial Narrow" w:hAnsi="Arial Narrow" w:cs="Arial Narrow"/>
          <w:color w:val="231F20"/>
          <w:spacing w:val="4"/>
          <w:lang w:val="es-ES"/>
        </w:rPr>
        <w:t xml:space="preserve"> </w:t>
      </w:r>
      <w:r w:rsidRPr="00C40DC6">
        <w:rPr>
          <w:rFonts w:ascii="Arial Narrow" w:eastAsia="Arial Narrow" w:hAnsi="Arial Narrow" w:cs="Arial Narrow"/>
          <w:color w:val="231F20"/>
          <w:spacing w:val="2"/>
          <w:lang w:val="es-ES"/>
        </w:rPr>
        <w:t xml:space="preserve">las </w:t>
      </w:r>
      <w:r w:rsidRPr="00C40DC6">
        <w:rPr>
          <w:rFonts w:ascii="Arial Narrow" w:eastAsia="Arial Narrow" w:hAnsi="Arial Narrow" w:cs="Arial Narrow"/>
          <w:color w:val="231F20"/>
          <w:spacing w:val="1"/>
          <w:lang w:val="es-ES"/>
        </w:rPr>
        <w:t>regione</w:t>
      </w:r>
      <w:r w:rsidRPr="00C40DC6">
        <w:rPr>
          <w:rFonts w:ascii="Arial Narrow" w:eastAsia="Arial Narrow" w:hAnsi="Arial Narrow" w:cs="Arial Narrow"/>
          <w:color w:val="231F20"/>
          <w:lang w:val="es-ES"/>
        </w:rPr>
        <w:t>s</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d</w:t>
      </w:r>
      <w:r w:rsidRPr="00C40DC6">
        <w:rPr>
          <w:rFonts w:ascii="Arial Narrow" w:eastAsia="Arial Narrow" w:hAnsi="Arial Narrow" w:cs="Arial Narrow"/>
          <w:color w:val="231F20"/>
          <w:lang w:val="es-ES"/>
        </w:rPr>
        <w:t>e</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Saboy</w:t>
      </w:r>
      <w:r w:rsidRPr="00C40DC6">
        <w:rPr>
          <w:rFonts w:ascii="Arial Narrow" w:eastAsia="Arial Narrow" w:hAnsi="Arial Narrow" w:cs="Arial Narrow"/>
          <w:color w:val="231F20"/>
          <w:lang w:val="es-ES"/>
        </w:rPr>
        <w:t>a</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(orige</w:t>
      </w:r>
      <w:r w:rsidRPr="00C40DC6">
        <w:rPr>
          <w:rFonts w:ascii="Arial Narrow" w:eastAsia="Arial Narrow" w:hAnsi="Arial Narrow" w:cs="Arial Narrow"/>
          <w:color w:val="231F20"/>
          <w:lang w:val="es-ES"/>
        </w:rPr>
        <w:t>n</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d</w:t>
      </w:r>
      <w:r w:rsidRPr="00C40DC6">
        <w:rPr>
          <w:rFonts w:ascii="Arial Narrow" w:eastAsia="Arial Narrow" w:hAnsi="Arial Narrow" w:cs="Arial Narrow"/>
          <w:color w:val="231F20"/>
          <w:lang w:val="es-ES"/>
        </w:rPr>
        <w:t>e</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l</w:t>
      </w:r>
      <w:r w:rsidRPr="00C40DC6">
        <w:rPr>
          <w:rFonts w:ascii="Arial Narrow" w:eastAsia="Arial Narrow" w:hAnsi="Arial Narrow" w:cs="Arial Narrow"/>
          <w:color w:val="231F20"/>
          <w:lang w:val="es-ES"/>
        </w:rPr>
        <w:t>a</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dinastía</w:t>
      </w:r>
      <w:r w:rsidRPr="00C40DC6">
        <w:rPr>
          <w:rFonts w:ascii="Arial Narrow" w:eastAsia="Arial Narrow" w:hAnsi="Arial Narrow" w:cs="Arial Narrow"/>
          <w:color w:val="231F20"/>
          <w:lang w:val="es-ES"/>
        </w:rPr>
        <w:t>)</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lang w:val="es-ES"/>
        </w:rPr>
        <w:t>y</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Niz</w:t>
      </w:r>
      <w:r w:rsidRPr="00C40DC6">
        <w:rPr>
          <w:rFonts w:ascii="Arial Narrow" w:eastAsia="Arial Narrow" w:hAnsi="Arial Narrow" w:cs="Arial Narrow"/>
          <w:color w:val="231F20"/>
          <w:lang w:val="es-ES"/>
        </w:rPr>
        <w:t>a</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lang w:val="es-ES"/>
        </w:rPr>
        <w:t>y</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colabor</w:t>
      </w:r>
      <w:r w:rsidRPr="00C40DC6">
        <w:rPr>
          <w:rFonts w:ascii="Arial Narrow" w:eastAsia="Arial Narrow" w:hAnsi="Arial Narrow" w:cs="Arial Narrow"/>
          <w:color w:val="231F20"/>
          <w:lang w:val="es-ES"/>
        </w:rPr>
        <w:t>ó</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co</w:t>
      </w:r>
      <w:r w:rsidRPr="00C40DC6">
        <w:rPr>
          <w:rFonts w:ascii="Arial Narrow" w:eastAsia="Arial Narrow" w:hAnsi="Arial Narrow" w:cs="Arial Narrow"/>
          <w:color w:val="231F20"/>
          <w:lang w:val="es-ES"/>
        </w:rPr>
        <w:t>n</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Napoleó</w:t>
      </w:r>
      <w:r w:rsidRPr="00C40DC6">
        <w:rPr>
          <w:rFonts w:ascii="Arial Narrow" w:eastAsia="Arial Narrow" w:hAnsi="Arial Narrow" w:cs="Arial Narrow"/>
          <w:color w:val="231F20"/>
          <w:lang w:val="es-ES"/>
        </w:rPr>
        <w:t>n</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II</w:t>
      </w:r>
      <w:r w:rsidRPr="00C40DC6">
        <w:rPr>
          <w:rFonts w:ascii="Arial Narrow" w:eastAsia="Arial Narrow" w:hAnsi="Arial Narrow" w:cs="Arial Narrow"/>
          <w:color w:val="231F20"/>
          <w:lang w:val="es-ES"/>
        </w:rPr>
        <w:t>I</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e</w:t>
      </w:r>
      <w:r w:rsidRPr="00C40DC6">
        <w:rPr>
          <w:rFonts w:ascii="Arial Narrow" w:eastAsia="Arial Narrow" w:hAnsi="Arial Narrow" w:cs="Arial Narrow"/>
          <w:color w:val="231F20"/>
          <w:lang w:val="es-ES"/>
        </w:rPr>
        <w:t>n</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l</w:t>
      </w:r>
      <w:r w:rsidRPr="00C40DC6">
        <w:rPr>
          <w:rFonts w:ascii="Arial Narrow" w:eastAsia="Arial Narrow" w:hAnsi="Arial Narrow" w:cs="Arial Narrow"/>
          <w:color w:val="231F20"/>
          <w:lang w:val="es-ES"/>
        </w:rPr>
        <w:t>a</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guerr</w:t>
      </w:r>
      <w:r w:rsidRPr="00C40DC6">
        <w:rPr>
          <w:rFonts w:ascii="Arial Narrow" w:eastAsia="Arial Narrow" w:hAnsi="Arial Narrow" w:cs="Arial Narrow"/>
          <w:color w:val="231F20"/>
          <w:lang w:val="es-ES"/>
        </w:rPr>
        <w:t>a</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d</w:t>
      </w:r>
      <w:r w:rsidRPr="00C40DC6">
        <w:rPr>
          <w:rFonts w:ascii="Arial Narrow" w:eastAsia="Arial Narrow" w:hAnsi="Arial Narrow" w:cs="Arial Narrow"/>
          <w:color w:val="231F20"/>
          <w:lang w:val="es-ES"/>
        </w:rPr>
        <w:t>e</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Crime</w:t>
      </w:r>
      <w:r w:rsidRPr="00C40DC6">
        <w:rPr>
          <w:rFonts w:ascii="Arial Narrow" w:eastAsia="Arial Narrow" w:hAnsi="Arial Narrow" w:cs="Arial Narrow"/>
          <w:color w:val="231F20"/>
          <w:lang w:val="es-ES"/>
        </w:rPr>
        <w:t>a</w:t>
      </w:r>
      <w:r w:rsidRPr="00C40DC6">
        <w:rPr>
          <w:rFonts w:ascii="Arial Narrow" w:eastAsia="Arial Narrow" w:hAnsi="Arial Narrow" w:cs="Arial Narrow"/>
          <w:color w:val="231F20"/>
          <w:spacing w:val="3"/>
          <w:lang w:val="es-ES"/>
        </w:rPr>
        <w:t xml:space="preserve"> </w:t>
      </w:r>
      <w:r w:rsidRPr="00C40DC6">
        <w:rPr>
          <w:rFonts w:ascii="Arial Narrow" w:eastAsia="Arial Narrow" w:hAnsi="Arial Narrow" w:cs="Arial Narrow"/>
          <w:color w:val="231F20"/>
          <w:spacing w:val="1"/>
          <w:lang w:val="es-ES"/>
        </w:rPr>
        <w:t>(1856</w:t>
      </w:r>
      <w:r w:rsidRPr="00C40DC6">
        <w:rPr>
          <w:rFonts w:ascii="Arial Narrow" w:eastAsia="Arial Narrow" w:hAnsi="Arial Narrow" w:cs="Arial Narrow"/>
          <w:color w:val="231F20"/>
          <w:lang w:val="es-ES"/>
        </w:rPr>
        <w:t>)</w:t>
      </w:r>
      <w:r>
        <w:rPr>
          <w:rFonts w:ascii="Arial Narrow" w:eastAsia="Arial Narrow" w:hAnsi="Arial Narrow" w:cs="Arial Narrow"/>
          <w:color w:val="231F20"/>
          <w:lang w:val="es-ES"/>
        </w:rPr>
        <w:t xml:space="preserve"> contra Rusia </w:t>
      </w:r>
      <w:r w:rsidRPr="006D59FC">
        <w:rPr>
          <w:rFonts w:ascii="Arial Narrow" w:eastAsia="Arial Narrow" w:hAnsi="Arial Narrow" w:cs="Arial Narrow"/>
          <w:color w:val="231F20"/>
        </w:rPr>
        <w:t>A cambio, recibió su apoyo en el e</w:t>
      </w:r>
      <w:r w:rsidRPr="006D59FC">
        <w:rPr>
          <w:rFonts w:ascii="Arial Narrow" w:eastAsia="Arial Narrow" w:hAnsi="Arial Narrow" w:cs="Arial Narrow"/>
          <w:color w:val="231F20"/>
        </w:rPr>
        <w:t>n</w:t>
      </w:r>
      <w:r w:rsidRPr="006D59FC">
        <w:rPr>
          <w:rFonts w:ascii="Arial Narrow" w:eastAsia="Arial Narrow" w:hAnsi="Arial Narrow" w:cs="Arial Narrow"/>
          <w:color w:val="231F20"/>
        </w:rPr>
        <w:t xml:space="preserve">frentamiento contra Austria, que tuvo que cederle </w:t>
      </w:r>
      <w:r w:rsidRPr="006D59FC">
        <w:rPr>
          <w:rFonts w:ascii="Arial Narrow" w:eastAsia="Arial Narrow" w:hAnsi="Arial Narrow" w:cs="Arial Narrow"/>
          <w:b/>
          <w:bCs/>
          <w:color w:val="231F20"/>
        </w:rPr>
        <w:t xml:space="preserve">Lombardía </w:t>
      </w:r>
      <w:r w:rsidRPr="006D59FC">
        <w:rPr>
          <w:rFonts w:ascii="Arial Narrow" w:eastAsia="Arial Narrow" w:hAnsi="Arial Narrow" w:cs="Arial Narrow"/>
          <w:color w:val="231F20"/>
        </w:rPr>
        <w:t>en 1859.</w:t>
      </w:r>
    </w:p>
    <w:p w:rsidR="00F702CD" w:rsidRDefault="00F702CD" w:rsidP="00F702CD">
      <w:pPr>
        <w:pStyle w:val="Curiosidad"/>
        <w:framePr w:wrap="around" w:x="922" w:y="174"/>
      </w:pPr>
    </w:p>
    <w:p w:rsidR="00F702CD" w:rsidRDefault="00F702CD" w:rsidP="00F702CD">
      <w:pPr>
        <w:pStyle w:val="Curiosidadttulo"/>
        <w:framePr w:wrap="around" w:x="922" w:y="174"/>
      </w:pPr>
    </w:p>
    <w:p w:rsidR="00F702CD" w:rsidRPr="00F813D5" w:rsidRDefault="00F702CD" w:rsidP="00F702CD">
      <w:pPr>
        <w:pStyle w:val="Curiosidadsubttulo"/>
        <w:framePr w:wrap="around" w:x="922" w:y="174"/>
      </w:pPr>
      <w:r w:rsidRPr="00F813D5">
        <w:t xml:space="preserve">El elevado número de heridos abandonados a su suerte en el campo de batalla determinó a Henri </w:t>
      </w:r>
      <w:proofErr w:type="spellStart"/>
      <w:r w:rsidRPr="00F813D5">
        <w:t>Dunant</w:t>
      </w:r>
      <w:proofErr w:type="spellEnd"/>
      <w:r w:rsidRPr="00F813D5">
        <w:t xml:space="preserve"> a fundar una sociedad para atender a los heridos sin distinción del bando al que pertenecieran. Fue el Comité intern</w:t>
      </w:r>
      <w:r w:rsidRPr="00F813D5">
        <w:t>a</w:t>
      </w:r>
      <w:r w:rsidRPr="00F813D5">
        <w:t xml:space="preserve">cional </w:t>
      </w:r>
      <w:proofErr w:type="gramStart"/>
      <w:r w:rsidRPr="00F813D5">
        <w:t>de la Cruz Roja, fundado</w:t>
      </w:r>
      <w:proofErr w:type="gramEnd"/>
      <w:r w:rsidRPr="00F813D5">
        <w:t xml:space="preserve"> en 1863, al que se adhirieron poco después doce estados que firmaron el Primer Convenio de Ginebra sobre el trato debido a los prisioneros de gu</w:t>
      </w:r>
      <w:r w:rsidRPr="00F813D5">
        <w:t>e</w:t>
      </w:r>
      <w:r w:rsidRPr="00F813D5">
        <w:t>rra</w:t>
      </w:r>
    </w:p>
    <w:p w:rsidR="0084236A" w:rsidRDefault="0084236A" w:rsidP="0084236A">
      <w:pPr>
        <w:pStyle w:val="Prrafobsico"/>
      </w:pPr>
      <w:r>
        <w:t>Al Piamonte-Cerdeña y a la Lombardía se unieron en 1860 los ducados de Parma, Módena y Toscana tras realizar en ellos un plebiscito. Con todas estas adhesiones el reino de Víctor Manuel de Saboya cambió su nombre por el de Reino de la Alta Italia.</w:t>
      </w:r>
    </w:p>
    <w:p w:rsidR="0084236A" w:rsidRDefault="0084236A" w:rsidP="0084236A">
      <w:pPr>
        <w:pStyle w:val="Prrafobsico"/>
      </w:pPr>
      <w:r>
        <w:t>Mientras, desde el sur, Garibaldi ocupaba Sicilia y expu</w:t>
      </w:r>
      <w:r>
        <w:t>l</w:t>
      </w:r>
      <w:r>
        <w:t>saba a los borbones de Nápoles. Lo que determinó que en 1861 se adoptara para todos los territorios la nueva den</w:t>
      </w:r>
      <w:r>
        <w:t>o</w:t>
      </w:r>
      <w:r>
        <w:t>minación de Reino de Italia. Su entidad fue reconocida por las principales potencias europeas y apoyada por quienes habían defendido anteriormente la opción republicana.</w:t>
      </w:r>
    </w:p>
    <w:p w:rsidR="0084236A" w:rsidRDefault="0084236A" w:rsidP="0084236A">
      <w:pPr>
        <w:pStyle w:val="Prrafobsico"/>
      </w:pPr>
    </w:p>
    <w:p w:rsidR="0084236A" w:rsidRDefault="0084236A" w:rsidP="0084236A">
      <w:pPr>
        <w:pStyle w:val="Prrafobsico"/>
      </w:pPr>
      <w:r>
        <w:t>Para unificar toda Italia sólo quedaba por anexionar los Estados Pontificios y el Véneto austriaco. Venecia entró a formar parte de Italia en 1866 cuando Austria, en guerra contra Prusia, no pudo cubrir este frente. El reino del Papa recibió ayuda militar de Napoleón III hasta su derrota en la batalla de Sedán (1870). Fue ocupado entonces por Víctor Manuel II quien, después de realizar un plebiscito, declaró a Roma capital del nuevo Estado y proclamó la monarquía constitucional.</w:t>
      </w:r>
    </w:p>
    <w:p w:rsidR="0084236A" w:rsidRDefault="0084236A" w:rsidP="0084236A">
      <w:pPr>
        <w:pStyle w:val="Prrafobsico"/>
      </w:pPr>
    </w:p>
    <w:p w:rsidR="000867F5" w:rsidRDefault="0084236A" w:rsidP="0084236A">
      <w:pPr>
        <w:pStyle w:val="Prrafobsico"/>
      </w:pPr>
      <w:r>
        <w:t>Los desequilibrios económicos entre el norte industrial</w:t>
      </w:r>
      <w:r>
        <w:t>i</w:t>
      </w:r>
      <w:r>
        <w:t>zado y el sur latifundista y agrario, donde arraigó el sistema caciquil, retrasaron hasta 1912 el proceso democratizador. Se abrió un largo conflicto con el Papa que no concluiría hasta 1929, durante el gobierno de Mussolini.</w:t>
      </w:r>
    </w:p>
    <w:p w:rsidR="000867F5" w:rsidRDefault="000867F5" w:rsidP="00F47D9D">
      <w:pPr>
        <w:pStyle w:val="Prrafobsico"/>
      </w:pPr>
    </w:p>
    <w:p w:rsidR="00154892" w:rsidRDefault="00154892" w:rsidP="0084236A">
      <w:pPr>
        <w:pStyle w:val="Nivel4"/>
      </w:pPr>
    </w:p>
    <w:p w:rsidR="00154892" w:rsidRDefault="00154892" w:rsidP="0084236A">
      <w:pPr>
        <w:pStyle w:val="Nivel4"/>
      </w:pPr>
    </w:p>
    <w:p w:rsidR="00154892" w:rsidRDefault="00154892" w:rsidP="0084236A">
      <w:pPr>
        <w:pStyle w:val="Nivel4"/>
      </w:pPr>
    </w:p>
    <w:p w:rsidR="00154892" w:rsidRDefault="00154892" w:rsidP="0084236A">
      <w:pPr>
        <w:pStyle w:val="Nivel4"/>
      </w:pPr>
    </w:p>
    <w:p w:rsidR="00154892" w:rsidRDefault="00154892" w:rsidP="0084236A">
      <w:pPr>
        <w:pStyle w:val="Nivel4"/>
      </w:pPr>
    </w:p>
    <w:p w:rsidR="00154892" w:rsidRDefault="00154892" w:rsidP="0084236A">
      <w:pPr>
        <w:pStyle w:val="Nivel4"/>
      </w:pPr>
    </w:p>
    <w:p w:rsidR="00154892" w:rsidRDefault="00154892" w:rsidP="0084236A">
      <w:pPr>
        <w:pStyle w:val="Nivel4"/>
      </w:pPr>
    </w:p>
    <w:p w:rsidR="00154892" w:rsidRDefault="00154892" w:rsidP="0084236A">
      <w:pPr>
        <w:pStyle w:val="Nivel4"/>
      </w:pPr>
    </w:p>
    <w:p w:rsidR="00651B7A" w:rsidRPr="00651B7A" w:rsidRDefault="00651B7A" w:rsidP="00651B7A">
      <w:pPr>
        <w:pStyle w:val="Prrafobsico"/>
      </w:pPr>
    </w:p>
    <w:p w:rsidR="00C67D35" w:rsidRDefault="0011089B" w:rsidP="0084236A">
      <w:pPr>
        <w:pStyle w:val="Nivel4"/>
      </w:pPr>
      <w:r>
        <w:t>4</w:t>
      </w:r>
      <w:r w:rsidR="0084236A" w:rsidRPr="0084236A">
        <w:t>. La unificación de Alemania</w:t>
      </w:r>
    </w:p>
    <w:p w:rsidR="0084236A" w:rsidRDefault="0084236A" w:rsidP="0084236A">
      <w:pPr>
        <w:pStyle w:val="Prrafobsico"/>
      </w:pPr>
      <w:r w:rsidRPr="0084236A">
        <w:t xml:space="preserve">Después de 1815, la Confederación Germánica había quedado integrada por treinta y nueve unidades políticas. Entre ellas </w:t>
      </w:r>
      <w:proofErr w:type="gramStart"/>
      <w:r w:rsidRPr="0084236A">
        <w:t>sob</w:t>
      </w:r>
      <w:r>
        <w:t>re</w:t>
      </w:r>
      <w:r w:rsidRPr="0084236A">
        <w:t>salían</w:t>
      </w:r>
      <w:proofErr w:type="gramEnd"/>
      <w:r w:rsidRPr="0084236A">
        <w:t xml:space="preserve"> el reino de Prusia, que ocupaba una parte importante del territorio alemán occidental, y cuatro ciudades libres (Hamburgo, Bremen, Colonia y Danzig).</w:t>
      </w:r>
    </w:p>
    <w:p w:rsidR="00154892" w:rsidRDefault="00154892" w:rsidP="0084236A">
      <w:pPr>
        <w:pStyle w:val="Imagenpgina"/>
        <w:framePr w:w="9311" w:h="9713" w:hRule="exact" w:wrap="notBeside" w:hAnchor="page" w:x="1039" w:y="6"/>
      </w:pPr>
    </w:p>
    <w:p w:rsidR="0084236A" w:rsidRDefault="0084236A" w:rsidP="0084236A">
      <w:pPr>
        <w:pStyle w:val="Imagenpgina"/>
        <w:framePr w:w="9311" w:h="9713" w:hRule="exact" w:wrap="notBeside" w:hAnchor="page" w:x="1039" w:y="6"/>
      </w:pPr>
      <w:r>
        <w:drawing>
          <wp:inline distT="0" distB="0" distL="0" distR="0" wp14:anchorId="53E3FDB3" wp14:editId="6C88A633">
            <wp:extent cx="6007395" cy="5410533"/>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21917" cy="5423612"/>
                    </a:xfrm>
                    <a:prstGeom prst="rect">
                      <a:avLst/>
                    </a:prstGeom>
                    <a:noFill/>
                  </pic:spPr>
                </pic:pic>
              </a:graphicData>
            </a:graphic>
          </wp:inline>
        </w:drawing>
      </w:r>
    </w:p>
    <w:p w:rsidR="0084236A" w:rsidRPr="0084236A" w:rsidRDefault="0084236A" w:rsidP="0084236A">
      <w:pPr>
        <w:pStyle w:val="Imagenpgina"/>
        <w:framePr w:w="9311" w:h="9713" w:hRule="exact" w:wrap="notBeside" w:hAnchor="page" w:x="1039" w:y="6"/>
      </w:pPr>
      <w:r w:rsidRPr="0084236A">
        <w:rPr>
          <w:i/>
        </w:rPr>
        <w:t>Extensión del reino de Prusia y límites del Imperio Alemán en 1871.</w:t>
      </w:r>
    </w:p>
    <w:p w:rsidR="0084236A" w:rsidRDefault="0084236A" w:rsidP="0084236A">
      <w:pPr>
        <w:pStyle w:val="Imagenpgina"/>
        <w:framePr w:w="9311" w:h="9713" w:hRule="exact" w:wrap="notBeside" w:hAnchor="page" w:x="1039" w:y="6"/>
      </w:pPr>
    </w:p>
    <w:p w:rsidR="0084236A" w:rsidRDefault="0084236A" w:rsidP="0084236A">
      <w:pPr>
        <w:pStyle w:val="Imagenpgina"/>
        <w:framePr w:w="9311" w:h="9713" w:hRule="exact" w:wrap="notBeside" w:hAnchor="page" w:x="1039" w:y="6"/>
      </w:pPr>
    </w:p>
    <w:p w:rsidR="0084236A" w:rsidRDefault="0084236A" w:rsidP="0084236A">
      <w:pPr>
        <w:pStyle w:val="Imagenpgina"/>
        <w:framePr w:w="9311" w:h="9713" w:hRule="exact" w:wrap="notBeside" w:hAnchor="page" w:x="1039" w:y="6"/>
      </w:pPr>
    </w:p>
    <w:p w:rsidR="0084236A" w:rsidRPr="0084236A" w:rsidRDefault="0084236A" w:rsidP="0084236A">
      <w:pPr>
        <w:pStyle w:val="Imagenpgina"/>
        <w:framePr w:w="9311" w:h="9713" w:hRule="exact" w:wrap="notBeside" w:hAnchor="page" w:x="1039" w:y="6"/>
      </w:pPr>
    </w:p>
    <w:p w:rsidR="0084236A" w:rsidRPr="0084236A" w:rsidRDefault="0084236A" w:rsidP="0084236A">
      <w:pPr>
        <w:pStyle w:val="Prrafobsico"/>
        <w:rPr>
          <w:lang w:val="es-ES"/>
        </w:rPr>
      </w:pPr>
      <w:r w:rsidRPr="0084236A">
        <w:rPr>
          <w:lang w:val="es-ES"/>
        </w:rPr>
        <w:t xml:space="preserve">Los estados alemanes habían empezado a desarrollar una moderna industria gracias a la integración económica lograda con el </w:t>
      </w:r>
      <w:proofErr w:type="spellStart"/>
      <w:r w:rsidRPr="0084236A">
        <w:rPr>
          <w:lang w:val="es-ES"/>
        </w:rPr>
        <w:t>Zollverein</w:t>
      </w:r>
      <w:proofErr w:type="spellEnd"/>
      <w:r w:rsidRPr="0084236A">
        <w:rPr>
          <w:lang w:val="es-ES"/>
        </w:rPr>
        <w:t xml:space="preserve"> en 1834, como se vio anteriorme</w:t>
      </w:r>
      <w:r w:rsidRPr="0084236A">
        <w:rPr>
          <w:lang w:val="es-ES"/>
        </w:rPr>
        <w:t>n</w:t>
      </w:r>
      <w:r w:rsidRPr="0084236A">
        <w:rPr>
          <w:lang w:val="es-ES"/>
        </w:rPr>
        <w:t xml:space="preserve">te, y al impulso protagonizado </w:t>
      </w:r>
      <w:r>
        <w:rPr>
          <w:lang w:val="es-ES"/>
        </w:rPr>
        <w:t>por el reino de Prusia. De</w:t>
      </w:r>
      <w:r>
        <w:rPr>
          <w:lang w:val="es-ES"/>
        </w:rPr>
        <w:t>s</w:t>
      </w:r>
      <w:r>
        <w:rPr>
          <w:lang w:val="es-ES"/>
        </w:rPr>
        <w:t xml:space="preserve">pués </w:t>
      </w:r>
      <w:r w:rsidRPr="0084236A">
        <w:rPr>
          <w:lang w:val="es-ES"/>
        </w:rPr>
        <w:t>del fracasado intento de unificación política realizado por el Parlamento Constituyente de Frankfurt en 1848, el canciller prusiano Otto von Bismarck fue quien llevó a té</w:t>
      </w:r>
      <w:r w:rsidRPr="0084236A">
        <w:rPr>
          <w:lang w:val="es-ES"/>
        </w:rPr>
        <w:t>r</w:t>
      </w:r>
      <w:r w:rsidRPr="0084236A">
        <w:rPr>
          <w:lang w:val="es-ES"/>
        </w:rPr>
        <w:t>mino la definitiva integración de la Confederación en el E</w:t>
      </w:r>
      <w:r w:rsidRPr="0084236A">
        <w:rPr>
          <w:lang w:val="es-ES"/>
        </w:rPr>
        <w:t>s</w:t>
      </w:r>
      <w:r w:rsidRPr="0084236A">
        <w:rPr>
          <w:lang w:val="es-ES"/>
        </w:rPr>
        <w:t>tado nacional alemán entre 1860 y 1870.</w:t>
      </w:r>
    </w:p>
    <w:p w:rsidR="0084236A" w:rsidRPr="0084236A" w:rsidRDefault="0084236A" w:rsidP="0084236A">
      <w:pPr>
        <w:pStyle w:val="Prrafobsico"/>
        <w:rPr>
          <w:lang w:val="es-ES"/>
        </w:rPr>
      </w:pPr>
    </w:p>
    <w:p w:rsidR="0084236A" w:rsidRPr="0084236A" w:rsidRDefault="0084236A" w:rsidP="0084236A">
      <w:pPr>
        <w:pStyle w:val="Prrafobsico"/>
        <w:rPr>
          <w:lang w:val="es-ES"/>
        </w:rPr>
      </w:pPr>
      <w:r w:rsidRPr="0084236A">
        <w:rPr>
          <w:lang w:val="es-ES"/>
        </w:rPr>
        <w:t>Bismarck pretendía, ante todo, construir un estado fuerte con la colaboración de los industriales y de los terratenie</w:t>
      </w:r>
      <w:r w:rsidRPr="0084236A">
        <w:rPr>
          <w:lang w:val="es-ES"/>
        </w:rPr>
        <w:t>n</w:t>
      </w:r>
      <w:r w:rsidRPr="0084236A">
        <w:rPr>
          <w:lang w:val="es-ES"/>
        </w:rPr>
        <w:t>tes y el apoyo de un potente ejército; pero manteniendo al margen del sistema al movimiento obrero que, como ver</w:t>
      </w:r>
      <w:r w:rsidRPr="0084236A">
        <w:rPr>
          <w:lang w:val="es-ES"/>
        </w:rPr>
        <w:t>e</w:t>
      </w:r>
      <w:r w:rsidRPr="0084236A">
        <w:rPr>
          <w:lang w:val="es-ES"/>
        </w:rPr>
        <w:t>mos la siguiente Unidad, ya estaba adquiriendo consider</w:t>
      </w:r>
      <w:r w:rsidRPr="0084236A">
        <w:rPr>
          <w:lang w:val="es-ES"/>
        </w:rPr>
        <w:t>a</w:t>
      </w:r>
      <w:r w:rsidRPr="0084236A">
        <w:rPr>
          <w:lang w:val="es-ES"/>
        </w:rPr>
        <w:t>bles dimensiones.</w:t>
      </w:r>
    </w:p>
    <w:p w:rsidR="0084236A" w:rsidRPr="0084236A" w:rsidRDefault="0084236A" w:rsidP="0084236A">
      <w:pPr>
        <w:pStyle w:val="Prrafobsico"/>
        <w:rPr>
          <w:lang w:val="es-ES"/>
        </w:rPr>
      </w:pPr>
    </w:p>
    <w:p w:rsidR="00CD6110" w:rsidRDefault="00CD6110" w:rsidP="00CD6110">
      <w:pPr>
        <w:pStyle w:val="Curiosidad"/>
        <w:framePr w:wrap="around" w:x="1039" w:y="160" w:anchorLock="1"/>
      </w:pPr>
    </w:p>
    <w:p w:rsidR="00CD6110" w:rsidRDefault="00CD6110" w:rsidP="00CD6110">
      <w:pPr>
        <w:pStyle w:val="Curiosidadttulo"/>
        <w:framePr w:wrap="around" w:x="1039" w:y="160" w:anchorLock="1"/>
      </w:pPr>
    </w:p>
    <w:p w:rsidR="00CD6110" w:rsidRPr="0084236A" w:rsidRDefault="00CD6110" w:rsidP="00CD6110">
      <w:pPr>
        <w:pStyle w:val="Curiosidadsubttulo"/>
        <w:framePr w:wrap="around" w:x="1039" w:y="160" w:anchorLock="1"/>
      </w:pPr>
      <w:r w:rsidRPr="0084236A">
        <w:t>El pretexto para la d</w:t>
      </w:r>
      <w:r w:rsidRPr="0084236A">
        <w:t>e</w:t>
      </w:r>
      <w:r w:rsidRPr="0084236A">
        <w:t>claración de guerra a Francia fue la prese</w:t>
      </w:r>
      <w:r w:rsidRPr="0084236A">
        <w:t>n</w:t>
      </w:r>
      <w:r w:rsidRPr="0084236A">
        <w:t>tación de la candidat</w:t>
      </w:r>
      <w:r w:rsidRPr="0084236A">
        <w:t>u</w:t>
      </w:r>
      <w:r w:rsidRPr="0084236A">
        <w:t xml:space="preserve">ra del príncipe alemán Leopoldo de </w:t>
      </w:r>
      <w:proofErr w:type="spellStart"/>
      <w:r w:rsidRPr="0084236A">
        <w:t>Hohenz</w:t>
      </w:r>
      <w:r w:rsidRPr="0084236A">
        <w:t>o</w:t>
      </w:r>
      <w:r w:rsidRPr="0084236A">
        <w:t>llern</w:t>
      </w:r>
      <w:proofErr w:type="spellEnd"/>
      <w:r w:rsidRPr="0084236A">
        <w:t xml:space="preserve"> al vacante trono de España que fue v</w:t>
      </w:r>
      <w:r w:rsidRPr="0084236A">
        <w:t>e</w:t>
      </w:r>
      <w:r w:rsidRPr="0084236A">
        <w:t xml:space="preserve">tada por Francia en un telegrama. El canciller lo leyó a la prensa de forma </w:t>
      </w:r>
      <w:r w:rsidRPr="00CD6110">
        <w:t>abreviada</w:t>
      </w:r>
      <w:r w:rsidRPr="0084236A">
        <w:t xml:space="preserve"> con la intención de que su contenido resultara ofensivo para Francia y ésta declaró la guerra a Prusia en julio de 1870.</w:t>
      </w:r>
    </w:p>
    <w:p w:rsidR="0084236A" w:rsidRDefault="0084236A" w:rsidP="0084236A">
      <w:pPr>
        <w:pStyle w:val="Prrafobsico"/>
        <w:rPr>
          <w:lang w:val="es-ES"/>
        </w:rPr>
      </w:pPr>
      <w:r w:rsidRPr="0084236A">
        <w:rPr>
          <w:lang w:val="es-ES"/>
        </w:rPr>
        <w:t xml:space="preserve">De otro lado, para acabar con la vieja discusión sobre si crear la Gran Alemania, en la que estaría incluida Austria, o la Pequeña Alemania, en la que el reino de Prusia tendría todo el protagonismo, se dispuso a desprestigiar al Imperio por medio de una serie de campañas, entre 1864 (la guerra de los ducados de </w:t>
      </w:r>
      <w:proofErr w:type="spellStart"/>
      <w:r w:rsidRPr="0084236A">
        <w:rPr>
          <w:lang w:val="es-ES"/>
        </w:rPr>
        <w:t>Schleswig</w:t>
      </w:r>
      <w:proofErr w:type="spellEnd"/>
      <w:r w:rsidRPr="0084236A">
        <w:rPr>
          <w:lang w:val="es-ES"/>
        </w:rPr>
        <w:t xml:space="preserve"> y Holstein) y 1867 (la guerra austro-prusiana), que demostraron a los alemanes y a las otras potencias que Austria había perdido su pasada supr</w:t>
      </w:r>
      <w:r w:rsidRPr="0084236A">
        <w:rPr>
          <w:lang w:val="es-ES"/>
        </w:rPr>
        <w:t>e</w:t>
      </w:r>
      <w:r w:rsidRPr="0084236A">
        <w:rPr>
          <w:lang w:val="es-ES"/>
        </w:rPr>
        <w:t>macía militar y que el Emperador no renunciaría a su poder absoluto.</w:t>
      </w:r>
    </w:p>
    <w:p w:rsidR="00C67D35" w:rsidRPr="0084236A" w:rsidRDefault="0084236A" w:rsidP="0084236A">
      <w:pPr>
        <w:pStyle w:val="Prrafobsico"/>
        <w:rPr>
          <w:lang w:val="es-ES"/>
        </w:rPr>
      </w:pPr>
      <w:r w:rsidRPr="0084236A">
        <w:rPr>
          <w:lang w:val="es-ES"/>
        </w:rPr>
        <w:t>Una vez conseguido el objetivo anterior, a Bismarck le quedaba neutralizar al imperio francés.</w:t>
      </w:r>
    </w:p>
    <w:p w:rsidR="00C67D35" w:rsidRDefault="0084236A" w:rsidP="00F47D9D">
      <w:pPr>
        <w:pStyle w:val="Prrafobsico"/>
      </w:pPr>
      <w:r w:rsidRPr="0084236A">
        <w:t>Francia fue derrotada en Metz y Sedán (1870). Napoleón III se rindió y Guillermo I de Prusia le impuso la cesión de los departamentos fronterizos y de habla alemana de Alsacia y de Lorena, y el pago de una importante cantidad en francos oro en concepto de reparación de daños. Entonces el canc</w:t>
      </w:r>
      <w:r w:rsidRPr="0084236A">
        <w:t>i</w:t>
      </w:r>
      <w:r w:rsidRPr="0084236A">
        <w:t>ller Bismarck aprovechó la ola de fervor nacionalista en los Estados alemanes para lograr la incorporación de todos al inminente Imperio que tenía intención de restaurar. Mie</w:t>
      </w:r>
      <w:r w:rsidRPr="0084236A">
        <w:t>n</w:t>
      </w:r>
      <w:r w:rsidRPr="0084236A">
        <w:t>tras, en Francia se proclamaba la III República mediante un golpe de Estado y, en París, se ponía en práctica la primera experiencia de gobierno socialista, la Comuna, que sufrió un largo asedio alemán y una dura represión del gobierno rep</w:t>
      </w:r>
      <w:r w:rsidRPr="0084236A">
        <w:t>u</w:t>
      </w:r>
      <w:r w:rsidRPr="0084236A">
        <w:t>blicano francés.</w:t>
      </w:r>
    </w:p>
    <w:p w:rsidR="000B2219" w:rsidRDefault="000B2219" w:rsidP="000B2219">
      <w:pPr>
        <w:pStyle w:val="Prrafobsico"/>
        <w:rPr>
          <w:lang w:val="es-ES"/>
        </w:rPr>
      </w:pPr>
      <w:r w:rsidRPr="000B2219">
        <w:rPr>
          <w:lang w:val="es-ES"/>
        </w:rPr>
        <w:t>En enero de 1871 Guillermo I de Prusia proclamó el S</w:t>
      </w:r>
      <w:r w:rsidRPr="000B2219">
        <w:rPr>
          <w:lang w:val="es-ES"/>
        </w:rPr>
        <w:t>e</w:t>
      </w:r>
      <w:r w:rsidRPr="000B2219">
        <w:rPr>
          <w:lang w:val="es-ES"/>
        </w:rPr>
        <w:t>gundo Reich en el palacio de Versalles. Con ello rompió el equilibrio alcanzado en 1815; consagró la decadencia de Austria; consolidó a Alemania como nuevo estado poderoso militar e industrialmente en el centro de Europa y marcó el inicio de una terrible rivalidad con Francia que no concluyó hasta la década de los cincuenta del siglo XX.</w:t>
      </w:r>
    </w:p>
    <w:p w:rsidR="000B2219" w:rsidRDefault="000B2219" w:rsidP="000B2219">
      <w:pPr>
        <w:pStyle w:val="Prrafobsico"/>
        <w:rPr>
          <w:lang w:val="es-ES"/>
        </w:rPr>
      </w:pPr>
    </w:p>
    <w:p w:rsidR="000B2219" w:rsidRDefault="000B2219" w:rsidP="000B2219">
      <w:pPr>
        <w:pStyle w:val="Prrafobsico"/>
        <w:rPr>
          <w:lang w:val="es-ES"/>
        </w:rPr>
      </w:pPr>
    </w:p>
    <w:p w:rsidR="000B2219" w:rsidRDefault="000B2219" w:rsidP="000B2219">
      <w:pPr>
        <w:pStyle w:val="Prrafobsico"/>
        <w:rPr>
          <w:lang w:val="es-ES"/>
        </w:rPr>
      </w:pPr>
    </w:p>
    <w:p w:rsidR="000B2219" w:rsidRDefault="000B2219" w:rsidP="000B2219">
      <w:pPr>
        <w:pStyle w:val="Prrafobsico"/>
        <w:rPr>
          <w:lang w:val="es-ES"/>
        </w:rPr>
      </w:pPr>
    </w:p>
    <w:p w:rsidR="000B2219" w:rsidRDefault="000B2219" w:rsidP="000B2219">
      <w:pPr>
        <w:pStyle w:val="Prrafobsico"/>
        <w:rPr>
          <w:lang w:val="es-ES"/>
        </w:rPr>
      </w:pPr>
    </w:p>
    <w:p w:rsidR="000B2219" w:rsidRDefault="000B2219" w:rsidP="0005240C">
      <w:pPr>
        <w:pStyle w:val="Prrafobsico"/>
        <w:ind w:firstLine="0"/>
        <w:rPr>
          <w:lang w:val="es-ES"/>
        </w:rPr>
      </w:pPr>
    </w:p>
    <w:p w:rsidR="0005240C" w:rsidRDefault="0005240C" w:rsidP="0005240C">
      <w:pPr>
        <w:pStyle w:val="Prrafobsico"/>
        <w:ind w:firstLine="0"/>
        <w:rPr>
          <w:lang w:val="es-ES"/>
        </w:rPr>
      </w:pPr>
    </w:p>
    <w:p w:rsidR="0005240C" w:rsidRPr="000B2219" w:rsidRDefault="0005240C" w:rsidP="0005240C">
      <w:pPr>
        <w:pStyle w:val="Imagenpgina"/>
        <w:framePr w:wrap="notBeside" w:hAnchor="page" w:x="1140" w:y="11158"/>
      </w:pPr>
      <w:r w:rsidRPr="000B2219">
        <w:t>Esquema comparativo de los procesos de unificación italiano y alemán.</w:t>
      </w:r>
    </w:p>
    <w:p w:rsidR="000B2219" w:rsidRPr="00FB44A0" w:rsidRDefault="000B2219" w:rsidP="00154892">
      <w:pPr>
        <w:pStyle w:val="Prrafobsico"/>
        <w:ind w:firstLine="0"/>
        <w:rPr>
          <w:sz w:val="24"/>
          <w:lang w:val="es-ES"/>
        </w:rPr>
      </w:pPr>
    </w:p>
    <w:tbl>
      <w:tblPr>
        <w:tblpPr w:leftFromText="141" w:rightFromText="141" w:vertAnchor="page" w:horzAnchor="page" w:tblpX="1139" w:tblpY="2161"/>
        <w:tblW w:w="9530" w:type="dxa"/>
        <w:tblLayout w:type="fixed"/>
        <w:tblCellMar>
          <w:left w:w="0" w:type="dxa"/>
          <w:right w:w="0" w:type="dxa"/>
        </w:tblCellMar>
        <w:tblLook w:val="01E0" w:firstRow="1" w:lastRow="1" w:firstColumn="1" w:lastColumn="1" w:noHBand="0" w:noVBand="0"/>
      </w:tblPr>
      <w:tblGrid>
        <w:gridCol w:w="2465"/>
        <w:gridCol w:w="3536"/>
        <w:gridCol w:w="3529"/>
      </w:tblGrid>
      <w:tr w:rsidR="000B2219" w:rsidTr="00154892">
        <w:trPr>
          <w:trHeight w:hRule="exact" w:val="612"/>
        </w:trPr>
        <w:tc>
          <w:tcPr>
            <w:tcW w:w="2465" w:type="dxa"/>
            <w:tcBorders>
              <w:top w:val="single" w:sz="32" w:space="0" w:color="D8DACD"/>
              <w:left w:val="single" w:sz="32" w:space="0" w:color="D8DACD"/>
              <w:bottom w:val="single" w:sz="16" w:space="0" w:color="D8DACD"/>
              <w:right w:val="single" w:sz="16" w:space="0" w:color="D8DACD"/>
            </w:tcBorders>
            <w:shd w:val="clear" w:color="auto" w:fill="BAC0A8"/>
          </w:tcPr>
          <w:p w:rsidR="000B2219" w:rsidRPr="00C40DC6" w:rsidRDefault="000B2219" w:rsidP="000B2219"/>
        </w:tc>
        <w:tc>
          <w:tcPr>
            <w:tcW w:w="3536" w:type="dxa"/>
            <w:tcBorders>
              <w:top w:val="single" w:sz="32" w:space="0" w:color="D8DACD"/>
              <w:left w:val="single" w:sz="16" w:space="0" w:color="D8DACD"/>
              <w:bottom w:val="single" w:sz="16" w:space="0" w:color="D8DACD"/>
              <w:right w:val="single" w:sz="8" w:space="0" w:color="D8DACD"/>
            </w:tcBorders>
            <w:shd w:val="clear" w:color="auto" w:fill="EAE3B1"/>
          </w:tcPr>
          <w:p w:rsidR="000B2219" w:rsidRDefault="000B2219" w:rsidP="000B2219">
            <w:pPr>
              <w:spacing w:before="19"/>
              <w:ind w:left="1512" w:right="1492"/>
              <w:jc w:val="center"/>
              <w:rPr>
                <w:rFonts w:ascii="Arial Narrow" w:eastAsia="Arial Narrow" w:hAnsi="Arial Narrow" w:cs="Arial Narrow"/>
                <w:sz w:val="18"/>
                <w:szCs w:val="18"/>
              </w:rPr>
            </w:pPr>
            <w:r>
              <w:rPr>
                <w:rFonts w:ascii="Arial Narrow" w:eastAsia="Arial Narrow" w:hAnsi="Arial Narrow" w:cs="Arial Narrow"/>
                <w:b/>
                <w:bCs/>
                <w:color w:val="231F20"/>
                <w:sz w:val="18"/>
                <w:szCs w:val="18"/>
              </w:rPr>
              <w:t>I</w:t>
            </w:r>
            <w:r>
              <w:rPr>
                <w:rFonts w:ascii="Arial Narrow" w:eastAsia="Arial Narrow" w:hAnsi="Arial Narrow" w:cs="Arial Narrow"/>
                <w:b/>
                <w:bCs/>
                <w:color w:val="231F20"/>
                <w:spacing w:val="-11"/>
                <w:sz w:val="18"/>
                <w:szCs w:val="18"/>
              </w:rPr>
              <w:t>T</w:t>
            </w:r>
            <w:r>
              <w:rPr>
                <w:rFonts w:ascii="Arial Narrow" w:eastAsia="Arial Narrow" w:hAnsi="Arial Narrow" w:cs="Arial Narrow"/>
                <w:b/>
                <w:bCs/>
                <w:color w:val="231F20"/>
                <w:w w:val="99"/>
                <w:sz w:val="18"/>
                <w:szCs w:val="18"/>
              </w:rPr>
              <w:t>ALIA</w:t>
            </w:r>
          </w:p>
        </w:tc>
        <w:tc>
          <w:tcPr>
            <w:tcW w:w="3529" w:type="dxa"/>
            <w:tcBorders>
              <w:top w:val="single" w:sz="32" w:space="0" w:color="D8DACD"/>
              <w:left w:val="single" w:sz="8" w:space="0" w:color="D8DACD"/>
              <w:bottom w:val="single" w:sz="16" w:space="0" w:color="D8DACD"/>
              <w:right w:val="single" w:sz="32" w:space="0" w:color="D8DACD"/>
            </w:tcBorders>
            <w:shd w:val="clear" w:color="auto" w:fill="EAE3B1"/>
          </w:tcPr>
          <w:p w:rsidR="000B2219" w:rsidRDefault="000B2219" w:rsidP="000B2219">
            <w:pPr>
              <w:spacing w:before="19"/>
              <w:ind w:left="1341" w:right="1321"/>
              <w:jc w:val="center"/>
              <w:rPr>
                <w:rFonts w:ascii="Arial Narrow" w:eastAsia="Arial Narrow" w:hAnsi="Arial Narrow" w:cs="Arial Narrow"/>
                <w:sz w:val="18"/>
                <w:szCs w:val="18"/>
              </w:rPr>
            </w:pPr>
            <w:r>
              <w:rPr>
                <w:rFonts w:ascii="Arial Narrow" w:eastAsia="Arial Narrow" w:hAnsi="Arial Narrow" w:cs="Arial Narrow"/>
                <w:b/>
                <w:bCs/>
                <w:color w:val="231F20"/>
                <w:w w:val="99"/>
                <w:sz w:val="18"/>
                <w:szCs w:val="18"/>
              </w:rPr>
              <w:t>ALEMANIA</w:t>
            </w:r>
          </w:p>
        </w:tc>
      </w:tr>
      <w:tr w:rsidR="000B2219" w:rsidRPr="00987774" w:rsidTr="00154892">
        <w:trPr>
          <w:trHeight w:hRule="exact" w:val="3093"/>
        </w:trPr>
        <w:tc>
          <w:tcPr>
            <w:tcW w:w="2465" w:type="dxa"/>
            <w:tcBorders>
              <w:top w:val="single" w:sz="16" w:space="0" w:color="D8DACD"/>
              <w:left w:val="single" w:sz="32" w:space="0" w:color="D8DACD"/>
              <w:bottom w:val="single" w:sz="8" w:space="0" w:color="D8DACD"/>
              <w:right w:val="single" w:sz="16" w:space="0" w:color="D8DACD"/>
            </w:tcBorders>
            <w:shd w:val="clear" w:color="auto" w:fill="BAC0A8"/>
          </w:tcPr>
          <w:p w:rsidR="000B2219" w:rsidRPr="00C40DC6" w:rsidRDefault="000B2219" w:rsidP="000B2219">
            <w:pPr>
              <w:spacing w:before="2" w:line="140" w:lineRule="exact"/>
              <w:rPr>
                <w:sz w:val="14"/>
                <w:szCs w:val="14"/>
              </w:rPr>
            </w:pPr>
          </w:p>
          <w:p w:rsidR="000B2219" w:rsidRPr="00C40DC6" w:rsidRDefault="000B2219" w:rsidP="000B2219">
            <w:pPr>
              <w:spacing w:line="200" w:lineRule="exact"/>
              <w:rPr>
                <w:sz w:val="20"/>
                <w:szCs w:val="20"/>
              </w:rPr>
            </w:pPr>
          </w:p>
          <w:p w:rsidR="000B2219" w:rsidRPr="00C40DC6" w:rsidRDefault="000B2219" w:rsidP="000B2219">
            <w:pPr>
              <w:spacing w:line="200" w:lineRule="exact"/>
              <w:rPr>
                <w:sz w:val="20"/>
                <w:szCs w:val="20"/>
              </w:rPr>
            </w:pPr>
          </w:p>
          <w:p w:rsidR="000B2219" w:rsidRPr="00C40DC6" w:rsidRDefault="000B2219" w:rsidP="000B2219">
            <w:pPr>
              <w:spacing w:line="200" w:lineRule="exact"/>
              <w:ind w:left="405" w:right="385" w:firstLine="3"/>
              <w:jc w:val="center"/>
              <w:rPr>
                <w:rFonts w:ascii="Arial Narrow" w:eastAsia="Arial Narrow" w:hAnsi="Arial Narrow" w:cs="Arial Narrow"/>
                <w:sz w:val="18"/>
                <w:szCs w:val="18"/>
              </w:rPr>
            </w:pPr>
            <w:r w:rsidRPr="00C40DC6">
              <w:rPr>
                <w:rFonts w:ascii="Arial Narrow" w:eastAsia="Arial Narrow" w:hAnsi="Arial Narrow" w:cs="Arial Narrow"/>
                <w:b/>
                <w:bCs/>
                <w:color w:val="231F20"/>
                <w:sz w:val="18"/>
                <w:szCs w:val="18"/>
              </w:rPr>
              <w:t>ES</w:t>
            </w:r>
            <w:r w:rsidRPr="00C40DC6">
              <w:rPr>
                <w:rFonts w:ascii="Arial Narrow" w:eastAsia="Arial Narrow" w:hAnsi="Arial Narrow" w:cs="Arial Narrow"/>
                <w:b/>
                <w:bCs/>
                <w:color w:val="231F20"/>
                <w:spacing w:val="-11"/>
                <w:sz w:val="18"/>
                <w:szCs w:val="18"/>
              </w:rPr>
              <w:t>T</w:t>
            </w:r>
            <w:r w:rsidRPr="00C40DC6">
              <w:rPr>
                <w:rFonts w:ascii="Arial Narrow" w:eastAsia="Arial Narrow" w:hAnsi="Arial Narrow" w:cs="Arial Narrow"/>
                <w:b/>
                <w:bCs/>
                <w:color w:val="231F20"/>
                <w:sz w:val="18"/>
                <w:szCs w:val="18"/>
              </w:rPr>
              <w:t>ADOS</w:t>
            </w:r>
            <w:r w:rsidRPr="00C40DC6">
              <w:rPr>
                <w:rFonts w:ascii="Arial Narrow" w:eastAsia="Arial Narrow" w:hAnsi="Arial Narrow" w:cs="Arial Narrow"/>
                <w:b/>
                <w:bCs/>
                <w:color w:val="231F20"/>
                <w:spacing w:val="-7"/>
                <w:sz w:val="18"/>
                <w:szCs w:val="18"/>
              </w:rPr>
              <w:t xml:space="preserve"> </w:t>
            </w:r>
            <w:r w:rsidRPr="00C40DC6">
              <w:rPr>
                <w:rFonts w:ascii="Arial Narrow" w:eastAsia="Arial Narrow" w:hAnsi="Arial Narrow" w:cs="Arial Narrow"/>
                <w:b/>
                <w:bCs/>
                <w:color w:val="231F20"/>
                <w:sz w:val="18"/>
                <w:szCs w:val="18"/>
              </w:rPr>
              <w:t>TRAS</w:t>
            </w:r>
            <w:r w:rsidRPr="00C40DC6">
              <w:rPr>
                <w:rFonts w:ascii="Arial Narrow" w:eastAsia="Arial Narrow" w:hAnsi="Arial Narrow" w:cs="Arial Narrow"/>
                <w:b/>
                <w:bCs/>
                <w:color w:val="231F20"/>
                <w:spacing w:val="-4"/>
                <w:sz w:val="18"/>
                <w:szCs w:val="18"/>
              </w:rPr>
              <w:t xml:space="preserve"> </w:t>
            </w:r>
            <w:r w:rsidRPr="00C40DC6">
              <w:rPr>
                <w:rFonts w:ascii="Arial Narrow" w:eastAsia="Arial Narrow" w:hAnsi="Arial Narrow" w:cs="Arial Narrow"/>
                <w:b/>
                <w:bCs/>
                <w:color w:val="231F20"/>
                <w:w w:val="99"/>
                <w:sz w:val="18"/>
                <w:szCs w:val="18"/>
              </w:rPr>
              <w:t xml:space="preserve">EL </w:t>
            </w:r>
            <w:r w:rsidRPr="00C40DC6">
              <w:rPr>
                <w:rFonts w:ascii="Arial Narrow" w:eastAsia="Arial Narrow" w:hAnsi="Arial Narrow" w:cs="Arial Narrow"/>
                <w:b/>
                <w:bCs/>
                <w:color w:val="231F20"/>
                <w:sz w:val="18"/>
                <w:szCs w:val="18"/>
              </w:rPr>
              <w:t>CONGRESO</w:t>
            </w:r>
            <w:r w:rsidRPr="00C40DC6">
              <w:rPr>
                <w:rFonts w:ascii="Arial Narrow" w:eastAsia="Arial Narrow" w:hAnsi="Arial Narrow" w:cs="Arial Narrow"/>
                <w:b/>
                <w:bCs/>
                <w:color w:val="231F20"/>
                <w:spacing w:val="-9"/>
                <w:sz w:val="18"/>
                <w:szCs w:val="18"/>
              </w:rPr>
              <w:t xml:space="preserve"> </w:t>
            </w:r>
            <w:r w:rsidRPr="00C40DC6">
              <w:rPr>
                <w:rFonts w:ascii="Arial Narrow" w:eastAsia="Arial Narrow" w:hAnsi="Arial Narrow" w:cs="Arial Narrow"/>
                <w:b/>
                <w:bCs/>
                <w:color w:val="231F20"/>
                <w:sz w:val="18"/>
                <w:szCs w:val="18"/>
              </w:rPr>
              <w:t>DE</w:t>
            </w:r>
            <w:r w:rsidRPr="00C40DC6">
              <w:rPr>
                <w:rFonts w:ascii="Arial Narrow" w:eastAsia="Arial Narrow" w:hAnsi="Arial Narrow" w:cs="Arial Narrow"/>
                <w:b/>
                <w:bCs/>
                <w:color w:val="231F20"/>
                <w:spacing w:val="-2"/>
                <w:sz w:val="18"/>
                <w:szCs w:val="18"/>
              </w:rPr>
              <w:t xml:space="preserve"> </w:t>
            </w:r>
            <w:r w:rsidRPr="00C40DC6">
              <w:rPr>
                <w:rFonts w:ascii="Arial Narrow" w:eastAsia="Arial Narrow" w:hAnsi="Arial Narrow" w:cs="Arial Narrow"/>
                <w:b/>
                <w:bCs/>
                <w:color w:val="231F20"/>
                <w:w w:val="99"/>
                <w:sz w:val="18"/>
                <w:szCs w:val="18"/>
              </w:rPr>
              <w:t>VIENA</w:t>
            </w:r>
          </w:p>
          <w:p w:rsidR="000B2219" w:rsidRDefault="000B2219" w:rsidP="000B2219">
            <w:pPr>
              <w:spacing w:line="198" w:lineRule="exact"/>
              <w:ind w:left="1022" w:right="1002"/>
              <w:jc w:val="center"/>
              <w:rPr>
                <w:rFonts w:ascii="Arial Narrow" w:eastAsia="Arial Narrow" w:hAnsi="Arial Narrow" w:cs="Arial Narrow"/>
                <w:sz w:val="18"/>
                <w:szCs w:val="18"/>
              </w:rPr>
            </w:pPr>
            <w:r>
              <w:rPr>
                <w:rFonts w:ascii="Arial Narrow" w:eastAsia="Arial Narrow" w:hAnsi="Arial Narrow" w:cs="Arial Narrow"/>
                <w:b/>
                <w:bCs/>
                <w:color w:val="231F20"/>
                <w:sz w:val="18"/>
                <w:szCs w:val="18"/>
              </w:rPr>
              <w:t>1815</w:t>
            </w:r>
          </w:p>
        </w:tc>
        <w:tc>
          <w:tcPr>
            <w:tcW w:w="3536" w:type="dxa"/>
            <w:tcBorders>
              <w:top w:val="single" w:sz="16" w:space="0" w:color="D8DACD"/>
              <w:left w:val="single" w:sz="16" w:space="0" w:color="D8DACD"/>
              <w:bottom w:val="single" w:sz="8" w:space="0" w:color="D8DACD"/>
              <w:right w:val="single" w:sz="8" w:space="0" w:color="D8DACD"/>
            </w:tcBorders>
            <w:shd w:val="clear" w:color="auto" w:fill="E9ECDD"/>
          </w:tcPr>
          <w:p w:rsidR="000B2219" w:rsidRPr="00C40DC6" w:rsidRDefault="000B2219" w:rsidP="000B2219">
            <w:pPr>
              <w:spacing w:before="20" w:line="200" w:lineRule="exact"/>
              <w:rPr>
                <w:sz w:val="20"/>
                <w:szCs w:val="20"/>
              </w:rPr>
            </w:pPr>
          </w:p>
          <w:p w:rsidR="000B2219" w:rsidRPr="00C40DC6" w:rsidRDefault="000B2219" w:rsidP="000B2219">
            <w:pPr>
              <w:ind w:left="133" w:right="-20"/>
              <w:rPr>
                <w:rFonts w:ascii="Arial Narrow" w:eastAsia="Arial Narrow" w:hAnsi="Arial Narrow" w:cs="Arial Narrow"/>
                <w:sz w:val="18"/>
                <w:szCs w:val="18"/>
              </w:rPr>
            </w:pPr>
            <w:r w:rsidRPr="00C40DC6">
              <w:rPr>
                <w:rFonts w:ascii="Arial Narrow" w:eastAsia="Arial Narrow" w:hAnsi="Arial Narrow" w:cs="Arial Narrow"/>
                <w:color w:val="004FA3"/>
                <w:sz w:val="18"/>
                <w:szCs w:val="18"/>
              </w:rPr>
              <w:t>●</w:t>
            </w:r>
            <w:r w:rsidRPr="00C40DC6">
              <w:rPr>
                <w:rFonts w:ascii="Arial Narrow" w:eastAsia="Arial Narrow" w:hAnsi="Arial Narrow" w:cs="Arial Narrow"/>
                <w:color w:val="004FA3"/>
                <w:spacing w:val="20"/>
                <w:sz w:val="18"/>
                <w:szCs w:val="18"/>
              </w:rPr>
              <w:t xml:space="preserve"> </w:t>
            </w:r>
            <w:r w:rsidRPr="00C40DC6">
              <w:rPr>
                <w:rFonts w:ascii="Arial Narrow" w:eastAsia="Arial Narrow" w:hAnsi="Arial Narrow" w:cs="Arial Narrow"/>
                <w:color w:val="231F20"/>
                <w:sz w:val="18"/>
                <w:szCs w:val="18"/>
              </w:rPr>
              <w:t>R.</w:t>
            </w:r>
            <w:r w:rsidRPr="00C40DC6">
              <w:rPr>
                <w:rFonts w:ascii="Arial Narrow" w:eastAsia="Arial Narrow" w:hAnsi="Arial Narrow" w:cs="Arial Narrow"/>
                <w:color w:val="231F20"/>
                <w:spacing w:val="3"/>
                <w:sz w:val="18"/>
                <w:szCs w:val="18"/>
              </w:rPr>
              <w:t xml:space="preserve"> </w:t>
            </w:r>
            <w:r w:rsidRPr="00C40DC6">
              <w:rPr>
                <w:rFonts w:ascii="Arial Narrow" w:eastAsia="Arial Narrow" w:hAnsi="Arial Narrow" w:cs="Arial Narrow"/>
                <w:color w:val="231F20"/>
                <w:sz w:val="18"/>
                <w:szCs w:val="18"/>
              </w:rPr>
              <w:t>DE</w:t>
            </w:r>
            <w:r w:rsidRPr="00C40DC6">
              <w:rPr>
                <w:rFonts w:ascii="Arial Narrow" w:eastAsia="Arial Narrow" w:hAnsi="Arial Narrow" w:cs="Arial Narrow"/>
                <w:color w:val="231F20"/>
                <w:spacing w:val="2"/>
                <w:sz w:val="18"/>
                <w:szCs w:val="18"/>
              </w:rPr>
              <w:t xml:space="preserve"> </w:t>
            </w:r>
            <w:r w:rsidRPr="00C40DC6">
              <w:rPr>
                <w:rFonts w:ascii="Arial Narrow" w:eastAsia="Arial Narrow" w:hAnsi="Arial Narrow" w:cs="Arial Narrow"/>
                <w:color w:val="231F20"/>
                <w:sz w:val="18"/>
                <w:szCs w:val="18"/>
              </w:rPr>
              <w:t>PIAMONTE-CERDEÑA</w:t>
            </w:r>
          </w:p>
          <w:p w:rsidR="000B2219" w:rsidRPr="00C40DC6" w:rsidRDefault="000B2219" w:rsidP="000B2219">
            <w:pPr>
              <w:spacing w:before="50"/>
              <w:ind w:left="133" w:right="-20"/>
              <w:rPr>
                <w:rFonts w:ascii="Arial Narrow" w:eastAsia="Arial Narrow" w:hAnsi="Arial Narrow" w:cs="Arial Narrow"/>
                <w:sz w:val="18"/>
                <w:szCs w:val="18"/>
              </w:rPr>
            </w:pPr>
            <w:r w:rsidRPr="00C40DC6">
              <w:rPr>
                <w:rFonts w:ascii="Arial Narrow" w:eastAsia="Arial Narrow" w:hAnsi="Arial Narrow" w:cs="Arial Narrow"/>
                <w:color w:val="004FA3"/>
                <w:sz w:val="18"/>
                <w:szCs w:val="18"/>
              </w:rPr>
              <w:t>●</w:t>
            </w:r>
            <w:r w:rsidRPr="00C40DC6">
              <w:rPr>
                <w:rFonts w:ascii="Arial Narrow" w:eastAsia="Arial Narrow" w:hAnsi="Arial Narrow" w:cs="Arial Narrow"/>
                <w:color w:val="004FA3"/>
                <w:spacing w:val="20"/>
                <w:sz w:val="18"/>
                <w:szCs w:val="18"/>
              </w:rPr>
              <w:t xml:space="preserve"> </w:t>
            </w:r>
            <w:r w:rsidRPr="00C40DC6">
              <w:rPr>
                <w:rFonts w:ascii="Arial Narrow" w:eastAsia="Arial Narrow" w:hAnsi="Arial Narrow" w:cs="Arial Narrow"/>
                <w:color w:val="231F20"/>
                <w:sz w:val="18"/>
                <w:szCs w:val="18"/>
              </w:rPr>
              <w:t>R.</w:t>
            </w:r>
            <w:r w:rsidRPr="00C40DC6">
              <w:rPr>
                <w:rFonts w:ascii="Arial Narrow" w:eastAsia="Arial Narrow" w:hAnsi="Arial Narrow" w:cs="Arial Narrow"/>
                <w:color w:val="231F20"/>
                <w:spacing w:val="3"/>
                <w:sz w:val="18"/>
                <w:szCs w:val="18"/>
              </w:rPr>
              <w:t xml:space="preserve"> </w:t>
            </w:r>
            <w:r w:rsidRPr="00C40DC6">
              <w:rPr>
                <w:rFonts w:ascii="Arial Narrow" w:eastAsia="Arial Narrow" w:hAnsi="Arial Narrow" w:cs="Arial Narrow"/>
                <w:color w:val="231F20"/>
                <w:sz w:val="18"/>
                <w:szCs w:val="18"/>
              </w:rPr>
              <w:t>LOMBARDO-VÉNE</w:t>
            </w:r>
            <w:r w:rsidRPr="00C40DC6">
              <w:rPr>
                <w:rFonts w:ascii="Arial Narrow" w:eastAsia="Arial Narrow" w:hAnsi="Arial Narrow" w:cs="Arial Narrow"/>
                <w:color w:val="231F20"/>
                <w:spacing w:val="-2"/>
                <w:sz w:val="18"/>
                <w:szCs w:val="18"/>
              </w:rPr>
              <w:t>T</w:t>
            </w:r>
            <w:r w:rsidRPr="00C40DC6">
              <w:rPr>
                <w:rFonts w:ascii="Arial Narrow" w:eastAsia="Arial Narrow" w:hAnsi="Arial Narrow" w:cs="Arial Narrow"/>
                <w:color w:val="231F20"/>
                <w:sz w:val="18"/>
                <w:szCs w:val="18"/>
              </w:rPr>
              <w:t>O</w:t>
            </w:r>
          </w:p>
          <w:p w:rsidR="000B2219" w:rsidRPr="00C40DC6" w:rsidRDefault="000B2219" w:rsidP="000B2219">
            <w:pPr>
              <w:spacing w:before="50"/>
              <w:ind w:left="133" w:right="-20"/>
              <w:rPr>
                <w:rFonts w:ascii="Arial Narrow" w:eastAsia="Arial Narrow" w:hAnsi="Arial Narrow" w:cs="Arial Narrow"/>
                <w:sz w:val="18"/>
                <w:szCs w:val="18"/>
              </w:rPr>
            </w:pPr>
            <w:r w:rsidRPr="00C40DC6">
              <w:rPr>
                <w:rFonts w:ascii="Arial Narrow" w:eastAsia="Arial Narrow" w:hAnsi="Arial Narrow" w:cs="Arial Narrow"/>
                <w:color w:val="004FA3"/>
                <w:sz w:val="18"/>
                <w:szCs w:val="18"/>
              </w:rPr>
              <w:t>●</w:t>
            </w:r>
            <w:r w:rsidRPr="00C40DC6">
              <w:rPr>
                <w:rFonts w:ascii="Arial Narrow" w:eastAsia="Arial Narrow" w:hAnsi="Arial Narrow" w:cs="Arial Narrow"/>
                <w:color w:val="004FA3"/>
                <w:spacing w:val="20"/>
                <w:sz w:val="18"/>
                <w:szCs w:val="18"/>
              </w:rPr>
              <w:t xml:space="preserve"> </w:t>
            </w:r>
            <w:r w:rsidRPr="00C40DC6">
              <w:rPr>
                <w:rFonts w:ascii="Arial Narrow" w:eastAsia="Arial Narrow" w:hAnsi="Arial Narrow" w:cs="Arial Narrow"/>
                <w:color w:val="231F20"/>
                <w:sz w:val="18"/>
                <w:szCs w:val="18"/>
              </w:rPr>
              <w:t>ES</w:t>
            </w:r>
            <w:r w:rsidRPr="00C40DC6">
              <w:rPr>
                <w:rFonts w:ascii="Arial Narrow" w:eastAsia="Arial Narrow" w:hAnsi="Arial Narrow" w:cs="Arial Narrow"/>
                <w:color w:val="231F20"/>
                <w:spacing w:val="-11"/>
                <w:sz w:val="18"/>
                <w:szCs w:val="18"/>
              </w:rPr>
              <w:t>T</w:t>
            </w:r>
            <w:r w:rsidRPr="00C40DC6">
              <w:rPr>
                <w:rFonts w:ascii="Arial Narrow" w:eastAsia="Arial Narrow" w:hAnsi="Arial Narrow" w:cs="Arial Narrow"/>
                <w:color w:val="231F20"/>
                <w:sz w:val="18"/>
                <w:szCs w:val="18"/>
              </w:rPr>
              <w:t>ADOS</w:t>
            </w:r>
            <w:r w:rsidRPr="00C40DC6">
              <w:rPr>
                <w:rFonts w:ascii="Arial Narrow" w:eastAsia="Arial Narrow" w:hAnsi="Arial Narrow" w:cs="Arial Narrow"/>
                <w:color w:val="231F20"/>
                <w:spacing w:val="-3"/>
                <w:sz w:val="18"/>
                <w:szCs w:val="18"/>
              </w:rPr>
              <w:t xml:space="preserve"> </w:t>
            </w:r>
            <w:r w:rsidRPr="00C40DC6">
              <w:rPr>
                <w:rFonts w:ascii="Arial Narrow" w:eastAsia="Arial Narrow" w:hAnsi="Arial Narrow" w:cs="Arial Narrow"/>
                <w:color w:val="231F20"/>
                <w:sz w:val="18"/>
                <w:szCs w:val="18"/>
              </w:rPr>
              <w:t>PONTIFICIOS</w:t>
            </w:r>
          </w:p>
          <w:p w:rsidR="000B2219" w:rsidRPr="00C40DC6" w:rsidRDefault="000B2219" w:rsidP="000B2219">
            <w:pPr>
              <w:spacing w:before="50"/>
              <w:ind w:left="133" w:right="-20"/>
              <w:rPr>
                <w:rFonts w:ascii="Arial Narrow" w:eastAsia="Arial Narrow" w:hAnsi="Arial Narrow" w:cs="Arial Narrow"/>
                <w:sz w:val="18"/>
                <w:szCs w:val="18"/>
              </w:rPr>
            </w:pPr>
            <w:r w:rsidRPr="00C40DC6">
              <w:rPr>
                <w:rFonts w:ascii="Arial Narrow" w:eastAsia="Arial Narrow" w:hAnsi="Arial Narrow" w:cs="Arial Narrow"/>
                <w:color w:val="004FA3"/>
                <w:sz w:val="18"/>
                <w:szCs w:val="18"/>
              </w:rPr>
              <w:t>●</w:t>
            </w:r>
            <w:r w:rsidRPr="00C40DC6">
              <w:rPr>
                <w:rFonts w:ascii="Arial Narrow" w:eastAsia="Arial Narrow" w:hAnsi="Arial Narrow" w:cs="Arial Narrow"/>
                <w:color w:val="004FA3"/>
                <w:spacing w:val="20"/>
                <w:sz w:val="18"/>
                <w:szCs w:val="18"/>
              </w:rPr>
              <w:t xml:space="preserve"> </w:t>
            </w:r>
            <w:r w:rsidRPr="00C40DC6">
              <w:rPr>
                <w:rFonts w:ascii="Arial Narrow" w:eastAsia="Arial Narrow" w:hAnsi="Arial Narrow" w:cs="Arial Narrow"/>
                <w:color w:val="231F20"/>
                <w:sz w:val="18"/>
                <w:szCs w:val="18"/>
              </w:rPr>
              <w:t>R.</w:t>
            </w:r>
            <w:r w:rsidRPr="00C40DC6">
              <w:rPr>
                <w:rFonts w:ascii="Arial Narrow" w:eastAsia="Arial Narrow" w:hAnsi="Arial Narrow" w:cs="Arial Narrow"/>
                <w:color w:val="231F20"/>
                <w:spacing w:val="3"/>
                <w:sz w:val="18"/>
                <w:szCs w:val="18"/>
              </w:rPr>
              <w:t xml:space="preserve"> </w:t>
            </w:r>
            <w:r w:rsidRPr="00C40DC6">
              <w:rPr>
                <w:rFonts w:ascii="Arial Narrow" w:eastAsia="Arial Narrow" w:hAnsi="Arial Narrow" w:cs="Arial Narrow"/>
                <w:color w:val="231F20"/>
                <w:sz w:val="18"/>
                <w:szCs w:val="18"/>
              </w:rPr>
              <w:t>DE</w:t>
            </w:r>
            <w:r w:rsidRPr="00C40DC6">
              <w:rPr>
                <w:rFonts w:ascii="Arial Narrow" w:eastAsia="Arial Narrow" w:hAnsi="Arial Narrow" w:cs="Arial Narrow"/>
                <w:color w:val="231F20"/>
                <w:spacing w:val="2"/>
                <w:sz w:val="18"/>
                <w:szCs w:val="18"/>
              </w:rPr>
              <w:t xml:space="preserve"> </w:t>
            </w:r>
            <w:r w:rsidRPr="00C40DC6">
              <w:rPr>
                <w:rFonts w:ascii="Arial Narrow" w:eastAsia="Arial Narrow" w:hAnsi="Arial Narrow" w:cs="Arial Narrow"/>
                <w:color w:val="231F20"/>
                <w:sz w:val="18"/>
                <w:szCs w:val="18"/>
              </w:rPr>
              <w:t>LAS</w:t>
            </w:r>
            <w:r w:rsidRPr="00C40DC6">
              <w:rPr>
                <w:rFonts w:ascii="Arial Narrow" w:eastAsia="Arial Narrow" w:hAnsi="Arial Narrow" w:cs="Arial Narrow"/>
                <w:color w:val="231F20"/>
                <w:spacing w:val="1"/>
                <w:sz w:val="18"/>
                <w:szCs w:val="18"/>
              </w:rPr>
              <w:t xml:space="preserve"> </w:t>
            </w:r>
            <w:r w:rsidRPr="00C40DC6">
              <w:rPr>
                <w:rFonts w:ascii="Arial Narrow" w:eastAsia="Arial Narrow" w:hAnsi="Arial Narrow" w:cs="Arial Narrow"/>
                <w:color w:val="231F20"/>
                <w:sz w:val="18"/>
                <w:szCs w:val="18"/>
              </w:rPr>
              <w:t>DOS</w:t>
            </w:r>
            <w:r w:rsidRPr="00C40DC6">
              <w:rPr>
                <w:rFonts w:ascii="Arial Narrow" w:eastAsia="Arial Narrow" w:hAnsi="Arial Narrow" w:cs="Arial Narrow"/>
                <w:color w:val="231F20"/>
                <w:spacing w:val="1"/>
                <w:sz w:val="18"/>
                <w:szCs w:val="18"/>
              </w:rPr>
              <w:t xml:space="preserve"> </w:t>
            </w:r>
            <w:r w:rsidRPr="00C40DC6">
              <w:rPr>
                <w:rFonts w:ascii="Arial Narrow" w:eastAsia="Arial Narrow" w:hAnsi="Arial Narrow" w:cs="Arial Narrow"/>
                <w:color w:val="231F20"/>
                <w:sz w:val="18"/>
                <w:szCs w:val="18"/>
              </w:rPr>
              <w:t>SICILIAS</w:t>
            </w:r>
          </w:p>
          <w:p w:rsidR="000B2219" w:rsidRPr="00C40DC6" w:rsidRDefault="000B2219" w:rsidP="000B2219">
            <w:pPr>
              <w:spacing w:before="50"/>
              <w:ind w:left="133" w:right="-20"/>
              <w:rPr>
                <w:rFonts w:ascii="Arial Narrow" w:eastAsia="Arial Narrow" w:hAnsi="Arial Narrow" w:cs="Arial Narrow"/>
                <w:sz w:val="18"/>
                <w:szCs w:val="18"/>
              </w:rPr>
            </w:pPr>
            <w:r w:rsidRPr="00C40DC6">
              <w:rPr>
                <w:rFonts w:ascii="Arial Narrow" w:eastAsia="Arial Narrow" w:hAnsi="Arial Narrow" w:cs="Arial Narrow"/>
                <w:color w:val="004FA3"/>
                <w:sz w:val="18"/>
                <w:szCs w:val="18"/>
              </w:rPr>
              <w:t>●</w:t>
            </w:r>
            <w:r w:rsidRPr="00C40DC6">
              <w:rPr>
                <w:rFonts w:ascii="Arial Narrow" w:eastAsia="Arial Narrow" w:hAnsi="Arial Narrow" w:cs="Arial Narrow"/>
                <w:color w:val="004FA3"/>
                <w:spacing w:val="20"/>
                <w:sz w:val="18"/>
                <w:szCs w:val="18"/>
              </w:rPr>
              <w:t xml:space="preserve"> </w:t>
            </w:r>
            <w:r w:rsidRPr="00C40DC6">
              <w:rPr>
                <w:rFonts w:ascii="Arial Narrow" w:eastAsia="Arial Narrow" w:hAnsi="Arial Narrow" w:cs="Arial Narrow"/>
                <w:color w:val="231F20"/>
                <w:sz w:val="18"/>
                <w:szCs w:val="18"/>
              </w:rPr>
              <w:t>DUCADOS</w:t>
            </w:r>
            <w:r w:rsidRPr="00C40DC6">
              <w:rPr>
                <w:rFonts w:ascii="Arial Narrow" w:eastAsia="Arial Narrow" w:hAnsi="Arial Narrow" w:cs="Arial Narrow"/>
                <w:color w:val="231F20"/>
                <w:spacing w:val="-3"/>
                <w:sz w:val="18"/>
                <w:szCs w:val="18"/>
              </w:rPr>
              <w:t xml:space="preserve"> </w:t>
            </w:r>
            <w:r w:rsidRPr="00C40DC6">
              <w:rPr>
                <w:rFonts w:ascii="Arial Narrow" w:eastAsia="Arial Narrow" w:hAnsi="Arial Narrow" w:cs="Arial Narrow"/>
                <w:color w:val="231F20"/>
                <w:sz w:val="18"/>
                <w:szCs w:val="18"/>
              </w:rPr>
              <w:t>DE</w:t>
            </w:r>
            <w:r w:rsidRPr="00C40DC6">
              <w:rPr>
                <w:rFonts w:ascii="Arial Narrow" w:eastAsia="Arial Narrow" w:hAnsi="Arial Narrow" w:cs="Arial Narrow"/>
                <w:color w:val="231F20"/>
                <w:spacing w:val="2"/>
                <w:sz w:val="18"/>
                <w:szCs w:val="18"/>
              </w:rPr>
              <w:t xml:space="preserve"> </w:t>
            </w:r>
            <w:r w:rsidRPr="00C40DC6">
              <w:rPr>
                <w:rFonts w:ascii="Arial Narrow" w:eastAsia="Arial Narrow" w:hAnsi="Arial Narrow" w:cs="Arial Narrow"/>
                <w:color w:val="231F20"/>
                <w:spacing w:val="-11"/>
                <w:sz w:val="18"/>
                <w:szCs w:val="18"/>
              </w:rPr>
              <w:t>P</w:t>
            </w:r>
            <w:r w:rsidRPr="00C40DC6">
              <w:rPr>
                <w:rFonts w:ascii="Arial Narrow" w:eastAsia="Arial Narrow" w:hAnsi="Arial Narrow" w:cs="Arial Narrow"/>
                <w:color w:val="231F20"/>
                <w:sz w:val="18"/>
                <w:szCs w:val="18"/>
              </w:rPr>
              <w:t>ARMA,</w:t>
            </w:r>
            <w:r w:rsidRPr="00C40DC6">
              <w:rPr>
                <w:rFonts w:ascii="Arial Narrow" w:eastAsia="Arial Narrow" w:hAnsi="Arial Narrow" w:cs="Arial Narrow"/>
                <w:color w:val="231F20"/>
                <w:spacing w:val="-2"/>
                <w:sz w:val="18"/>
                <w:szCs w:val="18"/>
              </w:rPr>
              <w:t xml:space="preserve"> </w:t>
            </w:r>
            <w:r w:rsidRPr="00C40DC6">
              <w:rPr>
                <w:rFonts w:ascii="Arial Narrow" w:eastAsia="Arial Narrow" w:hAnsi="Arial Narrow" w:cs="Arial Narrow"/>
                <w:color w:val="231F20"/>
                <w:sz w:val="18"/>
                <w:szCs w:val="18"/>
              </w:rPr>
              <w:t>MÓDENA</w:t>
            </w:r>
            <w:r w:rsidRPr="00C40DC6">
              <w:rPr>
                <w:rFonts w:ascii="Arial Narrow" w:eastAsia="Arial Narrow" w:hAnsi="Arial Narrow" w:cs="Arial Narrow"/>
                <w:color w:val="231F20"/>
                <w:spacing w:val="-12"/>
                <w:sz w:val="18"/>
                <w:szCs w:val="18"/>
              </w:rPr>
              <w:t xml:space="preserve"> </w:t>
            </w:r>
            <w:r w:rsidRPr="00C40DC6">
              <w:rPr>
                <w:rFonts w:ascii="Arial Narrow" w:eastAsia="Arial Narrow" w:hAnsi="Arial Narrow" w:cs="Arial Narrow"/>
                <w:color w:val="231F20"/>
                <w:sz w:val="18"/>
                <w:szCs w:val="18"/>
              </w:rPr>
              <w:t>Y</w:t>
            </w:r>
            <w:r w:rsidRPr="00C40DC6">
              <w:rPr>
                <w:rFonts w:ascii="Arial Narrow" w:eastAsia="Arial Narrow" w:hAnsi="Arial Narrow" w:cs="Arial Narrow"/>
                <w:color w:val="231F20"/>
                <w:spacing w:val="-2"/>
                <w:sz w:val="18"/>
                <w:szCs w:val="18"/>
              </w:rPr>
              <w:t xml:space="preserve"> </w:t>
            </w:r>
            <w:r w:rsidRPr="00C40DC6">
              <w:rPr>
                <w:rFonts w:ascii="Arial Narrow" w:eastAsia="Arial Narrow" w:hAnsi="Arial Narrow" w:cs="Arial Narrow"/>
                <w:color w:val="231F20"/>
                <w:spacing w:val="-3"/>
                <w:sz w:val="18"/>
                <w:szCs w:val="18"/>
              </w:rPr>
              <w:t>T</w:t>
            </w:r>
            <w:r w:rsidRPr="00C40DC6">
              <w:rPr>
                <w:rFonts w:ascii="Arial Narrow" w:eastAsia="Arial Narrow" w:hAnsi="Arial Narrow" w:cs="Arial Narrow"/>
                <w:color w:val="231F20"/>
                <w:sz w:val="18"/>
                <w:szCs w:val="18"/>
              </w:rPr>
              <w:t>OSCANA</w:t>
            </w:r>
          </w:p>
        </w:tc>
        <w:tc>
          <w:tcPr>
            <w:tcW w:w="3529" w:type="dxa"/>
            <w:tcBorders>
              <w:top w:val="single" w:sz="16" w:space="0" w:color="D8DACD"/>
              <w:left w:val="single" w:sz="8" w:space="0" w:color="D8DACD"/>
              <w:bottom w:val="single" w:sz="8" w:space="0" w:color="D8DACD"/>
              <w:right w:val="single" w:sz="32" w:space="0" w:color="D8DACD"/>
            </w:tcBorders>
            <w:shd w:val="clear" w:color="auto" w:fill="E9ECDD"/>
          </w:tcPr>
          <w:p w:rsidR="000B2219" w:rsidRPr="00C40DC6" w:rsidRDefault="000B2219" w:rsidP="000B2219">
            <w:pPr>
              <w:spacing w:before="2" w:line="140" w:lineRule="exact"/>
              <w:rPr>
                <w:sz w:val="14"/>
                <w:szCs w:val="14"/>
              </w:rPr>
            </w:pPr>
          </w:p>
          <w:p w:rsidR="000B2219" w:rsidRPr="00C40DC6" w:rsidRDefault="000B2219" w:rsidP="000B2219">
            <w:pPr>
              <w:spacing w:line="200" w:lineRule="exact"/>
              <w:rPr>
                <w:sz w:val="20"/>
                <w:szCs w:val="20"/>
              </w:rPr>
            </w:pPr>
          </w:p>
          <w:p w:rsidR="000B2219" w:rsidRPr="00C40DC6" w:rsidRDefault="000B2219" w:rsidP="000B2219">
            <w:pPr>
              <w:spacing w:line="200" w:lineRule="exact"/>
              <w:rPr>
                <w:sz w:val="20"/>
                <w:szCs w:val="20"/>
              </w:rPr>
            </w:pPr>
          </w:p>
          <w:p w:rsidR="000B2219" w:rsidRPr="00C40DC6" w:rsidRDefault="000B2219" w:rsidP="000B2219">
            <w:pPr>
              <w:spacing w:line="200" w:lineRule="exact"/>
              <w:ind w:left="303" w:right="13" w:hanging="170"/>
              <w:rPr>
                <w:rFonts w:ascii="Arial Narrow" w:eastAsia="Arial Narrow" w:hAnsi="Arial Narrow" w:cs="Arial Narrow"/>
                <w:sz w:val="18"/>
                <w:szCs w:val="18"/>
              </w:rPr>
            </w:pPr>
            <w:r w:rsidRPr="00C40DC6">
              <w:rPr>
                <w:rFonts w:ascii="Arial Narrow" w:eastAsia="Arial Narrow" w:hAnsi="Arial Narrow" w:cs="Arial Narrow"/>
                <w:color w:val="004FA3"/>
                <w:sz w:val="18"/>
                <w:szCs w:val="18"/>
              </w:rPr>
              <w:t>●</w:t>
            </w:r>
            <w:r w:rsidRPr="00C40DC6">
              <w:rPr>
                <w:rFonts w:ascii="Arial Narrow" w:eastAsia="Arial Narrow" w:hAnsi="Arial Narrow" w:cs="Arial Narrow"/>
                <w:color w:val="004FA3"/>
                <w:spacing w:val="20"/>
                <w:sz w:val="18"/>
                <w:szCs w:val="18"/>
              </w:rPr>
              <w:t xml:space="preserve"> </w:t>
            </w:r>
            <w:r w:rsidRPr="00C40DC6">
              <w:rPr>
                <w:rFonts w:ascii="Arial Narrow" w:eastAsia="Arial Narrow" w:hAnsi="Arial Narrow" w:cs="Arial Narrow"/>
                <w:color w:val="231F20"/>
                <w:sz w:val="18"/>
                <w:szCs w:val="18"/>
              </w:rPr>
              <w:t>39</w:t>
            </w:r>
            <w:r w:rsidRPr="00C40DC6">
              <w:rPr>
                <w:rFonts w:ascii="Arial Narrow" w:eastAsia="Arial Narrow" w:hAnsi="Arial Narrow" w:cs="Arial Narrow"/>
                <w:color w:val="231F20"/>
                <w:spacing w:val="21"/>
                <w:sz w:val="18"/>
                <w:szCs w:val="18"/>
              </w:rPr>
              <w:t xml:space="preserve"> </w:t>
            </w:r>
            <w:r w:rsidRPr="00C40DC6">
              <w:rPr>
                <w:rFonts w:ascii="Arial Narrow" w:eastAsia="Arial Narrow" w:hAnsi="Arial Narrow" w:cs="Arial Narrow"/>
                <w:color w:val="231F20"/>
                <w:sz w:val="18"/>
                <w:szCs w:val="18"/>
              </w:rPr>
              <w:t>UNIDADES</w:t>
            </w:r>
            <w:r w:rsidRPr="00C40DC6">
              <w:rPr>
                <w:rFonts w:ascii="Arial Narrow" w:eastAsia="Arial Narrow" w:hAnsi="Arial Narrow" w:cs="Arial Narrow"/>
                <w:color w:val="231F20"/>
                <w:spacing w:val="13"/>
                <w:sz w:val="18"/>
                <w:szCs w:val="18"/>
              </w:rPr>
              <w:t xml:space="preserve"> </w:t>
            </w:r>
            <w:r w:rsidRPr="00C40DC6">
              <w:rPr>
                <w:rFonts w:ascii="Arial Narrow" w:eastAsia="Arial Narrow" w:hAnsi="Arial Narrow" w:cs="Arial Narrow"/>
                <w:color w:val="231F20"/>
                <w:sz w:val="18"/>
                <w:szCs w:val="18"/>
              </w:rPr>
              <w:t>POLÍTICAS</w:t>
            </w:r>
            <w:r w:rsidRPr="00C40DC6">
              <w:rPr>
                <w:rFonts w:ascii="Arial Narrow" w:eastAsia="Arial Narrow" w:hAnsi="Arial Narrow" w:cs="Arial Narrow"/>
                <w:color w:val="231F20"/>
                <w:spacing w:val="13"/>
                <w:sz w:val="18"/>
                <w:szCs w:val="18"/>
              </w:rPr>
              <w:t xml:space="preserve"> </w:t>
            </w:r>
            <w:r w:rsidRPr="00C40DC6">
              <w:rPr>
                <w:rFonts w:ascii="Arial Narrow" w:eastAsia="Arial Narrow" w:hAnsi="Arial Narrow" w:cs="Arial Narrow"/>
                <w:color w:val="231F20"/>
                <w:sz w:val="18"/>
                <w:szCs w:val="18"/>
              </w:rPr>
              <w:t>SOBRE</w:t>
            </w:r>
            <w:r w:rsidRPr="00C40DC6">
              <w:rPr>
                <w:rFonts w:ascii="Arial Narrow" w:eastAsia="Arial Narrow" w:hAnsi="Arial Narrow" w:cs="Arial Narrow"/>
                <w:color w:val="231F20"/>
                <w:spacing w:val="16"/>
                <w:sz w:val="18"/>
                <w:szCs w:val="18"/>
              </w:rPr>
              <w:t xml:space="preserve"> </w:t>
            </w:r>
            <w:r w:rsidRPr="00C40DC6">
              <w:rPr>
                <w:rFonts w:ascii="Arial Narrow" w:eastAsia="Arial Narrow" w:hAnsi="Arial Narrow" w:cs="Arial Narrow"/>
                <w:color w:val="231F20"/>
                <w:sz w:val="18"/>
                <w:szCs w:val="18"/>
              </w:rPr>
              <w:t>LOS</w:t>
            </w:r>
            <w:r w:rsidRPr="00C40DC6">
              <w:rPr>
                <w:rFonts w:ascii="Arial Narrow" w:eastAsia="Arial Narrow" w:hAnsi="Arial Narrow" w:cs="Arial Narrow"/>
                <w:color w:val="231F20"/>
                <w:spacing w:val="21"/>
                <w:sz w:val="18"/>
                <w:szCs w:val="18"/>
              </w:rPr>
              <w:t xml:space="preserve"> </w:t>
            </w:r>
            <w:r w:rsidRPr="00C40DC6">
              <w:rPr>
                <w:rFonts w:ascii="Arial Narrow" w:eastAsia="Arial Narrow" w:hAnsi="Arial Narrow" w:cs="Arial Narrow"/>
                <w:color w:val="231F20"/>
                <w:sz w:val="18"/>
                <w:szCs w:val="18"/>
              </w:rPr>
              <w:t>QUE AUSTRIA</w:t>
            </w:r>
            <w:r w:rsidRPr="00C40DC6">
              <w:rPr>
                <w:rFonts w:ascii="Arial Narrow" w:eastAsia="Arial Narrow" w:hAnsi="Arial Narrow" w:cs="Arial Narrow"/>
                <w:color w:val="231F20"/>
                <w:spacing w:val="36"/>
                <w:sz w:val="18"/>
                <w:szCs w:val="18"/>
              </w:rPr>
              <w:t xml:space="preserve"> </w:t>
            </w:r>
            <w:r w:rsidRPr="00C40DC6">
              <w:rPr>
                <w:rFonts w:ascii="Arial Narrow" w:eastAsia="Arial Narrow" w:hAnsi="Arial Narrow" w:cs="Arial Narrow"/>
                <w:color w:val="231F20"/>
                <w:sz w:val="18"/>
                <w:szCs w:val="18"/>
              </w:rPr>
              <w:t>TENÍA</w:t>
            </w:r>
            <w:r w:rsidRPr="00C40DC6">
              <w:rPr>
                <w:rFonts w:ascii="Arial Narrow" w:eastAsia="Arial Narrow" w:hAnsi="Arial Narrow" w:cs="Arial Narrow"/>
                <w:color w:val="231F20"/>
                <w:spacing w:val="41"/>
                <w:sz w:val="18"/>
                <w:szCs w:val="18"/>
              </w:rPr>
              <w:t xml:space="preserve"> </w:t>
            </w:r>
            <w:r w:rsidRPr="00C40DC6">
              <w:rPr>
                <w:rFonts w:ascii="Arial Narrow" w:eastAsia="Arial Narrow" w:hAnsi="Arial Narrow" w:cs="Arial Narrow"/>
                <w:color w:val="231F20"/>
                <w:sz w:val="18"/>
                <w:szCs w:val="18"/>
              </w:rPr>
              <w:t xml:space="preserve">UNA </w:t>
            </w:r>
            <w:r w:rsidRPr="00C40DC6">
              <w:rPr>
                <w:rFonts w:ascii="Arial Narrow" w:eastAsia="Arial Narrow" w:hAnsi="Arial Narrow" w:cs="Arial Narrow"/>
                <w:color w:val="231F20"/>
                <w:spacing w:val="1"/>
                <w:sz w:val="18"/>
                <w:szCs w:val="18"/>
              </w:rPr>
              <w:t xml:space="preserve"> </w:t>
            </w:r>
            <w:r w:rsidRPr="00C40DC6">
              <w:rPr>
                <w:rFonts w:ascii="Arial Narrow" w:eastAsia="Arial Narrow" w:hAnsi="Arial Narrow" w:cs="Arial Narrow"/>
                <w:color w:val="231F20"/>
                <w:sz w:val="18"/>
                <w:szCs w:val="18"/>
              </w:rPr>
              <w:t>CIE</w:t>
            </w:r>
            <w:r w:rsidRPr="00C40DC6">
              <w:rPr>
                <w:rFonts w:ascii="Arial Narrow" w:eastAsia="Arial Narrow" w:hAnsi="Arial Narrow" w:cs="Arial Narrow"/>
                <w:color w:val="231F20"/>
                <w:spacing w:val="-2"/>
                <w:sz w:val="18"/>
                <w:szCs w:val="18"/>
              </w:rPr>
              <w:t>R</w:t>
            </w:r>
            <w:r w:rsidRPr="00C40DC6">
              <w:rPr>
                <w:rFonts w:ascii="Arial Narrow" w:eastAsia="Arial Narrow" w:hAnsi="Arial Narrow" w:cs="Arial Narrow"/>
                <w:color w:val="231F20"/>
                <w:spacing w:val="-11"/>
                <w:sz w:val="18"/>
                <w:szCs w:val="18"/>
              </w:rPr>
              <w:t>T</w:t>
            </w:r>
            <w:r w:rsidRPr="00C40DC6">
              <w:rPr>
                <w:rFonts w:ascii="Arial Narrow" w:eastAsia="Arial Narrow" w:hAnsi="Arial Narrow" w:cs="Arial Narrow"/>
                <w:color w:val="231F20"/>
                <w:sz w:val="18"/>
                <w:szCs w:val="18"/>
              </w:rPr>
              <w:t>A</w:t>
            </w:r>
            <w:r w:rsidRPr="00C40DC6">
              <w:rPr>
                <w:rFonts w:ascii="Arial Narrow" w:eastAsia="Arial Narrow" w:hAnsi="Arial Narrow" w:cs="Arial Narrow"/>
                <w:color w:val="231F20"/>
                <w:spacing w:val="40"/>
                <w:sz w:val="18"/>
                <w:szCs w:val="18"/>
              </w:rPr>
              <w:t xml:space="preserve"> </w:t>
            </w:r>
            <w:r w:rsidRPr="00C40DC6">
              <w:rPr>
                <w:rFonts w:ascii="Arial Narrow" w:eastAsia="Arial Narrow" w:hAnsi="Arial Narrow" w:cs="Arial Narrow"/>
                <w:color w:val="231F20"/>
                <w:sz w:val="18"/>
                <w:szCs w:val="18"/>
              </w:rPr>
              <w:t>HEGEMONÍA EN</w:t>
            </w:r>
            <w:r w:rsidRPr="00C40DC6">
              <w:rPr>
                <w:rFonts w:ascii="Arial Narrow" w:eastAsia="Arial Narrow" w:hAnsi="Arial Narrow" w:cs="Arial Narrow"/>
                <w:color w:val="231F20"/>
                <w:spacing w:val="2"/>
                <w:sz w:val="18"/>
                <w:szCs w:val="18"/>
              </w:rPr>
              <w:t xml:space="preserve"> </w:t>
            </w:r>
            <w:r w:rsidRPr="00C40DC6">
              <w:rPr>
                <w:rFonts w:ascii="Arial Narrow" w:eastAsia="Arial Narrow" w:hAnsi="Arial Narrow" w:cs="Arial Narrow"/>
                <w:color w:val="231F20"/>
                <w:sz w:val="18"/>
                <w:szCs w:val="18"/>
              </w:rPr>
              <w:t>SU</w:t>
            </w:r>
            <w:r w:rsidRPr="00C40DC6">
              <w:rPr>
                <w:rFonts w:ascii="Arial Narrow" w:eastAsia="Arial Narrow" w:hAnsi="Arial Narrow" w:cs="Arial Narrow"/>
                <w:color w:val="231F20"/>
                <w:spacing w:val="2"/>
                <w:sz w:val="18"/>
                <w:szCs w:val="18"/>
              </w:rPr>
              <w:t xml:space="preserve"> </w:t>
            </w:r>
            <w:r w:rsidRPr="00C40DC6">
              <w:rPr>
                <w:rFonts w:ascii="Arial Narrow" w:eastAsia="Arial Narrow" w:hAnsi="Arial Narrow" w:cs="Arial Narrow"/>
                <w:color w:val="231F20"/>
                <w:sz w:val="18"/>
                <w:szCs w:val="18"/>
              </w:rPr>
              <w:t>CONDICIÓN</w:t>
            </w:r>
            <w:r w:rsidRPr="00C40DC6">
              <w:rPr>
                <w:rFonts w:ascii="Arial Narrow" w:eastAsia="Arial Narrow" w:hAnsi="Arial Narrow" w:cs="Arial Narrow"/>
                <w:color w:val="231F20"/>
                <w:spacing w:val="-4"/>
                <w:sz w:val="18"/>
                <w:szCs w:val="18"/>
              </w:rPr>
              <w:t xml:space="preserve"> </w:t>
            </w:r>
            <w:r w:rsidRPr="00C40DC6">
              <w:rPr>
                <w:rFonts w:ascii="Arial Narrow" w:eastAsia="Arial Narrow" w:hAnsi="Arial Narrow" w:cs="Arial Narrow"/>
                <w:color w:val="231F20"/>
                <w:sz w:val="18"/>
                <w:szCs w:val="18"/>
              </w:rPr>
              <w:t>DE</w:t>
            </w:r>
            <w:r w:rsidRPr="00C40DC6">
              <w:rPr>
                <w:rFonts w:ascii="Arial Narrow" w:eastAsia="Arial Narrow" w:hAnsi="Arial Narrow" w:cs="Arial Narrow"/>
                <w:color w:val="231F20"/>
                <w:spacing w:val="2"/>
                <w:sz w:val="18"/>
                <w:szCs w:val="18"/>
              </w:rPr>
              <w:t xml:space="preserve"> </w:t>
            </w:r>
            <w:r w:rsidRPr="00C40DC6">
              <w:rPr>
                <w:rFonts w:ascii="Arial Narrow" w:eastAsia="Arial Narrow" w:hAnsi="Arial Narrow" w:cs="Arial Narrow"/>
                <w:color w:val="231F20"/>
                <w:sz w:val="18"/>
                <w:szCs w:val="18"/>
              </w:rPr>
              <w:t>IMPERIO.</w:t>
            </w:r>
          </w:p>
        </w:tc>
      </w:tr>
      <w:tr w:rsidR="000B2219" w:rsidTr="00154892">
        <w:trPr>
          <w:trHeight w:hRule="exact" w:val="1217"/>
        </w:trPr>
        <w:tc>
          <w:tcPr>
            <w:tcW w:w="2465" w:type="dxa"/>
            <w:tcBorders>
              <w:top w:val="single" w:sz="8" w:space="0" w:color="D8DACD"/>
              <w:left w:val="single" w:sz="32" w:space="0" w:color="D8DACD"/>
              <w:bottom w:val="single" w:sz="8" w:space="0" w:color="D8DACD"/>
              <w:right w:val="single" w:sz="16" w:space="0" w:color="D8DACD"/>
            </w:tcBorders>
            <w:shd w:val="clear" w:color="auto" w:fill="BAC0A8"/>
          </w:tcPr>
          <w:p w:rsidR="000B2219" w:rsidRPr="00C40DC6" w:rsidRDefault="000B2219" w:rsidP="000B2219">
            <w:pPr>
              <w:spacing w:before="9" w:line="110" w:lineRule="exact"/>
              <w:rPr>
                <w:sz w:val="11"/>
                <w:szCs w:val="11"/>
              </w:rPr>
            </w:pPr>
          </w:p>
          <w:p w:rsidR="000B2219" w:rsidRDefault="000B2219" w:rsidP="000B2219">
            <w:pPr>
              <w:spacing w:line="200" w:lineRule="exact"/>
              <w:ind w:left="187" w:right="136" w:firstLine="619"/>
              <w:rPr>
                <w:rFonts w:ascii="Arial Narrow" w:eastAsia="Arial Narrow" w:hAnsi="Arial Narrow" w:cs="Arial Narrow"/>
                <w:sz w:val="18"/>
                <w:szCs w:val="18"/>
              </w:rPr>
            </w:pPr>
            <w:r>
              <w:rPr>
                <w:rFonts w:ascii="Arial Narrow" w:eastAsia="Arial Narrow" w:hAnsi="Arial Narrow" w:cs="Arial Narrow"/>
                <w:b/>
                <w:bCs/>
                <w:color w:val="231F20"/>
                <w:sz w:val="18"/>
                <w:szCs w:val="18"/>
              </w:rPr>
              <w:t>FRACASOS REVOLUCIONARIOS</w:t>
            </w:r>
            <w:r>
              <w:rPr>
                <w:rFonts w:ascii="Arial Narrow" w:eastAsia="Arial Narrow" w:hAnsi="Arial Narrow" w:cs="Arial Narrow"/>
                <w:b/>
                <w:bCs/>
                <w:color w:val="231F20"/>
                <w:spacing w:val="-15"/>
                <w:sz w:val="18"/>
                <w:szCs w:val="18"/>
              </w:rPr>
              <w:t xml:space="preserve"> </w:t>
            </w:r>
            <w:r>
              <w:rPr>
                <w:rFonts w:ascii="Arial Narrow" w:eastAsia="Arial Narrow" w:hAnsi="Arial Narrow" w:cs="Arial Narrow"/>
                <w:b/>
                <w:bCs/>
                <w:color w:val="231F20"/>
                <w:sz w:val="18"/>
                <w:szCs w:val="18"/>
              </w:rPr>
              <w:t>DE</w:t>
            </w:r>
            <w:r>
              <w:rPr>
                <w:rFonts w:ascii="Arial Narrow" w:eastAsia="Arial Narrow" w:hAnsi="Arial Narrow" w:cs="Arial Narrow"/>
                <w:b/>
                <w:bCs/>
                <w:color w:val="231F20"/>
                <w:spacing w:val="-2"/>
                <w:sz w:val="18"/>
                <w:szCs w:val="18"/>
              </w:rPr>
              <w:t xml:space="preserve"> </w:t>
            </w:r>
            <w:r>
              <w:rPr>
                <w:rFonts w:ascii="Arial Narrow" w:eastAsia="Arial Narrow" w:hAnsi="Arial Narrow" w:cs="Arial Narrow"/>
                <w:b/>
                <w:bCs/>
                <w:color w:val="231F20"/>
                <w:sz w:val="18"/>
                <w:szCs w:val="18"/>
              </w:rPr>
              <w:t>1848</w:t>
            </w:r>
          </w:p>
        </w:tc>
        <w:tc>
          <w:tcPr>
            <w:tcW w:w="3536" w:type="dxa"/>
            <w:tcBorders>
              <w:top w:val="single" w:sz="8" w:space="0" w:color="D8DACD"/>
              <w:left w:val="single" w:sz="16" w:space="0" w:color="D8DACD"/>
              <w:bottom w:val="single" w:sz="8" w:space="0" w:color="D8DACD"/>
              <w:right w:val="single" w:sz="8" w:space="0" w:color="D8DACD"/>
            </w:tcBorders>
            <w:shd w:val="clear" w:color="auto" w:fill="E9ECDD"/>
          </w:tcPr>
          <w:p w:rsidR="000B2219" w:rsidRDefault="000B2219" w:rsidP="000B2219">
            <w:pPr>
              <w:spacing w:before="11" w:line="200" w:lineRule="exact"/>
              <w:rPr>
                <w:sz w:val="20"/>
                <w:szCs w:val="20"/>
              </w:rPr>
            </w:pPr>
          </w:p>
          <w:p w:rsidR="000B2219" w:rsidRDefault="000B2219" w:rsidP="000B2219">
            <w:pPr>
              <w:ind w:left="133" w:right="-20"/>
              <w:rPr>
                <w:rFonts w:ascii="Arial Narrow" w:eastAsia="Arial Narrow" w:hAnsi="Arial Narrow" w:cs="Arial Narrow"/>
                <w:sz w:val="18"/>
                <w:szCs w:val="18"/>
              </w:rPr>
            </w:pPr>
            <w:r>
              <w:rPr>
                <w:rFonts w:ascii="Arial Narrow" w:eastAsia="Arial Narrow" w:hAnsi="Arial Narrow" w:cs="Arial Narrow"/>
                <w:color w:val="004FA3"/>
                <w:sz w:val="18"/>
                <w:szCs w:val="18"/>
              </w:rPr>
              <w:t>●</w:t>
            </w:r>
            <w:r>
              <w:rPr>
                <w:rFonts w:ascii="Arial Narrow" w:eastAsia="Arial Narrow" w:hAnsi="Arial Narrow" w:cs="Arial Narrow"/>
                <w:color w:val="004FA3"/>
                <w:spacing w:val="20"/>
                <w:sz w:val="18"/>
                <w:szCs w:val="18"/>
              </w:rPr>
              <w:t xml:space="preserve"> </w:t>
            </w:r>
            <w:r>
              <w:rPr>
                <w:rFonts w:ascii="Arial Narrow" w:eastAsia="Arial Narrow" w:hAnsi="Arial Narrow" w:cs="Arial Narrow"/>
                <w:color w:val="231F20"/>
                <w:sz w:val="18"/>
                <w:szCs w:val="18"/>
              </w:rPr>
              <w:t>MAZZINI</w:t>
            </w:r>
            <w:r>
              <w:rPr>
                <w:rFonts w:ascii="Arial Narrow" w:eastAsia="Arial Narrow" w:hAnsi="Arial Narrow" w:cs="Arial Narrow"/>
                <w:color w:val="231F20"/>
                <w:spacing w:val="-4"/>
                <w:sz w:val="18"/>
                <w:szCs w:val="18"/>
              </w:rPr>
              <w:t xml:space="preserve"> </w:t>
            </w:r>
            <w:r>
              <w:rPr>
                <w:rFonts w:ascii="Arial Narrow" w:eastAsia="Arial Narrow" w:hAnsi="Arial Narrow" w:cs="Arial Narrow"/>
                <w:color w:val="231F20"/>
                <w:sz w:val="18"/>
                <w:szCs w:val="18"/>
              </w:rPr>
              <w:t>Y</w:t>
            </w:r>
            <w:r>
              <w:rPr>
                <w:rFonts w:ascii="Arial Narrow" w:eastAsia="Arial Narrow" w:hAnsi="Arial Narrow" w:cs="Arial Narrow"/>
                <w:color w:val="231F20"/>
                <w:spacing w:val="1"/>
                <w:sz w:val="18"/>
                <w:szCs w:val="18"/>
              </w:rPr>
              <w:t xml:space="preserve"> </w:t>
            </w:r>
            <w:r>
              <w:rPr>
                <w:rFonts w:ascii="Arial Narrow" w:eastAsia="Arial Narrow" w:hAnsi="Arial Narrow" w:cs="Arial Narrow"/>
                <w:color w:val="231F20"/>
                <w:sz w:val="18"/>
                <w:szCs w:val="18"/>
              </w:rPr>
              <w:t>GARIBALDI</w:t>
            </w:r>
          </w:p>
        </w:tc>
        <w:tc>
          <w:tcPr>
            <w:tcW w:w="3529" w:type="dxa"/>
            <w:tcBorders>
              <w:top w:val="single" w:sz="8" w:space="0" w:color="D8DACD"/>
              <w:left w:val="single" w:sz="8" w:space="0" w:color="D8DACD"/>
              <w:bottom w:val="single" w:sz="8" w:space="0" w:color="D8DACD"/>
              <w:right w:val="single" w:sz="32" w:space="0" w:color="D8DACD"/>
            </w:tcBorders>
            <w:shd w:val="clear" w:color="auto" w:fill="E9ECDD"/>
          </w:tcPr>
          <w:p w:rsidR="000B2219" w:rsidRDefault="000B2219" w:rsidP="000B2219">
            <w:pPr>
              <w:spacing w:before="11" w:line="200" w:lineRule="exact"/>
              <w:rPr>
                <w:sz w:val="20"/>
                <w:szCs w:val="20"/>
              </w:rPr>
            </w:pPr>
          </w:p>
          <w:p w:rsidR="000B2219" w:rsidRDefault="000B2219" w:rsidP="000B2219">
            <w:pPr>
              <w:ind w:left="133" w:right="-20"/>
              <w:rPr>
                <w:rFonts w:ascii="Arial Narrow" w:eastAsia="Arial Narrow" w:hAnsi="Arial Narrow" w:cs="Arial Narrow"/>
                <w:sz w:val="18"/>
                <w:szCs w:val="18"/>
              </w:rPr>
            </w:pPr>
            <w:r>
              <w:rPr>
                <w:rFonts w:ascii="Arial Narrow" w:eastAsia="Arial Narrow" w:hAnsi="Arial Narrow" w:cs="Arial Narrow"/>
                <w:color w:val="004FA3"/>
                <w:sz w:val="18"/>
                <w:szCs w:val="18"/>
              </w:rPr>
              <w:t>●</w:t>
            </w:r>
            <w:r>
              <w:rPr>
                <w:rFonts w:ascii="Arial Narrow" w:eastAsia="Arial Narrow" w:hAnsi="Arial Narrow" w:cs="Arial Narrow"/>
                <w:color w:val="004FA3"/>
                <w:spacing w:val="20"/>
                <w:sz w:val="18"/>
                <w:szCs w:val="18"/>
              </w:rPr>
              <w:t xml:space="preserve"> </w:t>
            </w:r>
            <w:r>
              <w:rPr>
                <w:rFonts w:ascii="Arial Narrow" w:eastAsia="Arial Narrow" w:hAnsi="Arial Narrow" w:cs="Arial Narrow"/>
                <w:color w:val="231F20"/>
                <w:sz w:val="18"/>
                <w:szCs w:val="18"/>
              </w:rPr>
              <w:t>ASAMBLEA</w:t>
            </w:r>
            <w:r>
              <w:rPr>
                <w:rFonts w:ascii="Arial Narrow" w:eastAsia="Arial Narrow" w:hAnsi="Arial Narrow" w:cs="Arial Narrow"/>
                <w:color w:val="231F20"/>
                <w:spacing w:val="-12"/>
                <w:sz w:val="18"/>
                <w:szCs w:val="18"/>
              </w:rPr>
              <w:t xml:space="preserve"> </w:t>
            </w:r>
            <w:r>
              <w:rPr>
                <w:rFonts w:ascii="Arial Narrow" w:eastAsia="Arial Narrow" w:hAnsi="Arial Narrow" w:cs="Arial Narrow"/>
                <w:color w:val="231F20"/>
                <w:sz w:val="18"/>
                <w:szCs w:val="18"/>
              </w:rPr>
              <w:t>DE</w:t>
            </w:r>
            <w:r>
              <w:rPr>
                <w:rFonts w:ascii="Arial Narrow" w:eastAsia="Arial Narrow" w:hAnsi="Arial Narrow" w:cs="Arial Narrow"/>
                <w:color w:val="231F20"/>
                <w:spacing w:val="2"/>
                <w:sz w:val="18"/>
                <w:szCs w:val="18"/>
              </w:rPr>
              <w:t xml:space="preserve"> </w:t>
            </w:r>
            <w:r>
              <w:rPr>
                <w:rFonts w:ascii="Arial Narrow" w:eastAsia="Arial Narrow" w:hAnsi="Arial Narrow" w:cs="Arial Narrow"/>
                <w:color w:val="231F20"/>
                <w:sz w:val="18"/>
                <w:szCs w:val="18"/>
              </w:rPr>
              <w:t>FRANKFU</w:t>
            </w:r>
            <w:r>
              <w:rPr>
                <w:rFonts w:ascii="Arial Narrow" w:eastAsia="Arial Narrow" w:hAnsi="Arial Narrow" w:cs="Arial Narrow"/>
                <w:color w:val="231F20"/>
                <w:spacing w:val="-2"/>
                <w:sz w:val="18"/>
                <w:szCs w:val="18"/>
              </w:rPr>
              <w:t>R</w:t>
            </w:r>
            <w:r>
              <w:rPr>
                <w:rFonts w:ascii="Arial Narrow" w:eastAsia="Arial Narrow" w:hAnsi="Arial Narrow" w:cs="Arial Narrow"/>
                <w:color w:val="231F20"/>
                <w:sz w:val="18"/>
                <w:szCs w:val="18"/>
              </w:rPr>
              <w:t>T</w:t>
            </w:r>
          </w:p>
        </w:tc>
      </w:tr>
      <w:tr w:rsidR="000B2219" w:rsidTr="00154892">
        <w:trPr>
          <w:trHeight w:hRule="exact" w:val="1101"/>
        </w:trPr>
        <w:tc>
          <w:tcPr>
            <w:tcW w:w="2465" w:type="dxa"/>
            <w:tcBorders>
              <w:top w:val="single" w:sz="8" w:space="0" w:color="D8DACD"/>
              <w:left w:val="single" w:sz="32" w:space="0" w:color="D8DACD"/>
              <w:bottom w:val="single" w:sz="8" w:space="0" w:color="D8DACD"/>
              <w:right w:val="single" w:sz="16" w:space="0" w:color="D8DACD"/>
            </w:tcBorders>
            <w:shd w:val="clear" w:color="auto" w:fill="BAC0A8"/>
          </w:tcPr>
          <w:p w:rsidR="000B2219" w:rsidRPr="00C40DC6" w:rsidRDefault="000B2219" w:rsidP="000B2219">
            <w:pPr>
              <w:spacing w:before="86" w:line="200" w:lineRule="exact"/>
              <w:ind w:left="497" w:right="295" w:hanging="152"/>
              <w:rPr>
                <w:rFonts w:ascii="Arial Narrow" w:eastAsia="Arial Narrow" w:hAnsi="Arial Narrow" w:cs="Arial Narrow"/>
                <w:sz w:val="18"/>
                <w:szCs w:val="18"/>
              </w:rPr>
            </w:pPr>
            <w:r w:rsidRPr="00C40DC6">
              <w:rPr>
                <w:rFonts w:ascii="Arial Narrow" w:eastAsia="Arial Narrow" w:hAnsi="Arial Narrow" w:cs="Arial Narrow"/>
                <w:b/>
                <w:bCs/>
                <w:color w:val="231F20"/>
                <w:sz w:val="18"/>
                <w:szCs w:val="18"/>
              </w:rPr>
              <w:t>NÚCLEO</w:t>
            </w:r>
            <w:r w:rsidRPr="00C40DC6">
              <w:rPr>
                <w:rFonts w:ascii="Arial Narrow" w:eastAsia="Arial Narrow" w:hAnsi="Arial Narrow" w:cs="Arial Narrow"/>
                <w:b/>
                <w:bCs/>
                <w:color w:val="231F20"/>
                <w:spacing w:val="-11"/>
                <w:sz w:val="18"/>
                <w:szCs w:val="18"/>
              </w:rPr>
              <w:t xml:space="preserve"> </w:t>
            </w:r>
            <w:r w:rsidRPr="00C40DC6">
              <w:rPr>
                <w:rFonts w:ascii="Arial Narrow" w:eastAsia="Arial Narrow" w:hAnsi="Arial Narrow" w:cs="Arial Narrow"/>
                <w:b/>
                <w:bCs/>
                <w:color w:val="231F20"/>
                <w:sz w:val="18"/>
                <w:szCs w:val="18"/>
              </w:rPr>
              <w:t>AGLUTINADOR DE</w:t>
            </w:r>
            <w:r w:rsidRPr="00C40DC6">
              <w:rPr>
                <w:rFonts w:ascii="Arial Narrow" w:eastAsia="Arial Narrow" w:hAnsi="Arial Narrow" w:cs="Arial Narrow"/>
                <w:b/>
                <w:bCs/>
                <w:color w:val="231F20"/>
                <w:spacing w:val="-2"/>
                <w:sz w:val="18"/>
                <w:szCs w:val="18"/>
              </w:rPr>
              <w:t xml:space="preserve"> </w:t>
            </w:r>
            <w:r w:rsidRPr="00C40DC6">
              <w:rPr>
                <w:rFonts w:ascii="Arial Narrow" w:eastAsia="Arial Narrow" w:hAnsi="Arial Narrow" w:cs="Arial Narrow"/>
                <w:b/>
                <w:bCs/>
                <w:color w:val="231F20"/>
                <w:sz w:val="18"/>
                <w:szCs w:val="18"/>
              </w:rPr>
              <w:t>LA</w:t>
            </w:r>
            <w:r w:rsidRPr="00C40DC6">
              <w:rPr>
                <w:rFonts w:ascii="Arial Narrow" w:eastAsia="Arial Narrow" w:hAnsi="Arial Narrow" w:cs="Arial Narrow"/>
                <w:b/>
                <w:bCs/>
                <w:color w:val="231F20"/>
                <w:spacing w:val="-7"/>
                <w:sz w:val="18"/>
                <w:szCs w:val="18"/>
              </w:rPr>
              <w:t xml:space="preserve"> </w:t>
            </w:r>
            <w:r w:rsidRPr="00C40DC6">
              <w:rPr>
                <w:rFonts w:ascii="Arial Narrow" w:eastAsia="Arial Narrow" w:hAnsi="Arial Narrow" w:cs="Arial Narrow"/>
                <w:b/>
                <w:bCs/>
                <w:color w:val="231F20"/>
                <w:sz w:val="18"/>
                <w:szCs w:val="18"/>
              </w:rPr>
              <w:t>UNIFICACIÓN</w:t>
            </w:r>
          </w:p>
        </w:tc>
        <w:tc>
          <w:tcPr>
            <w:tcW w:w="3536" w:type="dxa"/>
            <w:tcBorders>
              <w:top w:val="single" w:sz="8" w:space="0" w:color="D8DACD"/>
              <w:left w:val="single" w:sz="16" w:space="0" w:color="D8DACD"/>
              <w:bottom w:val="single" w:sz="8" w:space="0" w:color="D8DACD"/>
              <w:right w:val="single" w:sz="8" w:space="0" w:color="D8DACD"/>
            </w:tcBorders>
            <w:shd w:val="clear" w:color="auto" w:fill="E9ECDD"/>
          </w:tcPr>
          <w:p w:rsidR="000B2219" w:rsidRPr="00C40DC6" w:rsidRDefault="000B2219" w:rsidP="000B2219">
            <w:pPr>
              <w:spacing w:before="8" w:line="170" w:lineRule="exact"/>
              <w:rPr>
                <w:sz w:val="17"/>
                <w:szCs w:val="17"/>
              </w:rPr>
            </w:pPr>
          </w:p>
          <w:p w:rsidR="000B2219" w:rsidRDefault="000B2219" w:rsidP="000B2219">
            <w:pPr>
              <w:ind w:left="133" w:right="-20"/>
              <w:rPr>
                <w:rFonts w:ascii="Arial Narrow" w:eastAsia="Arial Narrow" w:hAnsi="Arial Narrow" w:cs="Arial Narrow"/>
                <w:sz w:val="18"/>
                <w:szCs w:val="18"/>
              </w:rPr>
            </w:pPr>
            <w:r>
              <w:rPr>
                <w:rFonts w:ascii="Arial Narrow" w:eastAsia="Arial Narrow" w:hAnsi="Arial Narrow" w:cs="Arial Narrow"/>
                <w:color w:val="004FA3"/>
                <w:sz w:val="18"/>
                <w:szCs w:val="18"/>
              </w:rPr>
              <w:t>●</w:t>
            </w:r>
            <w:r>
              <w:rPr>
                <w:rFonts w:ascii="Arial Narrow" w:eastAsia="Arial Narrow" w:hAnsi="Arial Narrow" w:cs="Arial Narrow"/>
                <w:color w:val="004FA3"/>
                <w:spacing w:val="20"/>
                <w:sz w:val="18"/>
                <w:szCs w:val="18"/>
              </w:rPr>
              <w:t xml:space="preserve"> </w:t>
            </w:r>
            <w:r>
              <w:rPr>
                <w:rFonts w:ascii="Arial Narrow" w:eastAsia="Arial Narrow" w:hAnsi="Arial Narrow" w:cs="Arial Narrow"/>
                <w:color w:val="231F20"/>
                <w:sz w:val="18"/>
                <w:szCs w:val="18"/>
              </w:rPr>
              <w:t>R.</w:t>
            </w:r>
            <w:r>
              <w:rPr>
                <w:rFonts w:ascii="Arial Narrow" w:eastAsia="Arial Narrow" w:hAnsi="Arial Narrow" w:cs="Arial Narrow"/>
                <w:color w:val="231F20"/>
                <w:spacing w:val="3"/>
                <w:sz w:val="18"/>
                <w:szCs w:val="18"/>
              </w:rPr>
              <w:t xml:space="preserve"> </w:t>
            </w:r>
            <w:r>
              <w:rPr>
                <w:rFonts w:ascii="Arial Narrow" w:eastAsia="Arial Narrow" w:hAnsi="Arial Narrow" w:cs="Arial Narrow"/>
                <w:color w:val="231F20"/>
                <w:sz w:val="18"/>
                <w:szCs w:val="18"/>
              </w:rPr>
              <w:t>DE</w:t>
            </w:r>
            <w:r>
              <w:rPr>
                <w:rFonts w:ascii="Arial Narrow" w:eastAsia="Arial Narrow" w:hAnsi="Arial Narrow" w:cs="Arial Narrow"/>
                <w:color w:val="231F20"/>
                <w:spacing w:val="2"/>
                <w:sz w:val="18"/>
                <w:szCs w:val="18"/>
              </w:rPr>
              <w:t xml:space="preserve"> </w:t>
            </w:r>
            <w:r>
              <w:rPr>
                <w:rFonts w:ascii="Arial Narrow" w:eastAsia="Arial Narrow" w:hAnsi="Arial Narrow" w:cs="Arial Narrow"/>
                <w:color w:val="231F20"/>
                <w:sz w:val="18"/>
                <w:szCs w:val="18"/>
              </w:rPr>
              <w:t>PIAMONTE-CERDEÑA</w:t>
            </w:r>
          </w:p>
        </w:tc>
        <w:tc>
          <w:tcPr>
            <w:tcW w:w="3529" w:type="dxa"/>
            <w:tcBorders>
              <w:top w:val="single" w:sz="8" w:space="0" w:color="D8DACD"/>
              <w:left w:val="single" w:sz="8" w:space="0" w:color="D8DACD"/>
              <w:bottom w:val="single" w:sz="8" w:space="0" w:color="D8DACD"/>
              <w:right w:val="single" w:sz="32" w:space="0" w:color="D8DACD"/>
            </w:tcBorders>
            <w:shd w:val="clear" w:color="auto" w:fill="E9ECDD"/>
          </w:tcPr>
          <w:p w:rsidR="000B2219" w:rsidRDefault="000B2219" w:rsidP="000B2219">
            <w:pPr>
              <w:spacing w:before="8" w:line="170" w:lineRule="exact"/>
              <w:rPr>
                <w:sz w:val="17"/>
                <w:szCs w:val="17"/>
              </w:rPr>
            </w:pPr>
          </w:p>
          <w:p w:rsidR="000B2219" w:rsidRDefault="000B2219" w:rsidP="000B2219">
            <w:pPr>
              <w:ind w:left="133" w:right="-20"/>
              <w:rPr>
                <w:rFonts w:ascii="Arial Narrow" w:eastAsia="Arial Narrow" w:hAnsi="Arial Narrow" w:cs="Arial Narrow"/>
                <w:sz w:val="18"/>
                <w:szCs w:val="18"/>
              </w:rPr>
            </w:pPr>
            <w:r>
              <w:rPr>
                <w:rFonts w:ascii="Arial Narrow" w:eastAsia="Arial Narrow" w:hAnsi="Arial Narrow" w:cs="Arial Narrow"/>
                <w:color w:val="004FA3"/>
                <w:sz w:val="18"/>
                <w:szCs w:val="18"/>
              </w:rPr>
              <w:t>●</w:t>
            </w:r>
            <w:r>
              <w:rPr>
                <w:rFonts w:ascii="Arial Narrow" w:eastAsia="Arial Narrow" w:hAnsi="Arial Narrow" w:cs="Arial Narrow"/>
                <w:color w:val="004FA3"/>
                <w:spacing w:val="20"/>
                <w:sz w:val="18"/>
                <w:szCs w:val="18"/>
              </w:rPr>
              <w:t xml:space="preserve"> </w:t>
            </w:r>
            <w:r>
              <w:rPr>
                <w:rFonts w:ascii="Arial Narrow" w:eastAsia="Arial Narrow" w:hAnsi="Arial Narrow" w:cs="Arial Narrow"/>
                <w:color w:val="231F20"/>
                <w:sz w:val="18"/>
                <w:szCs w:val="18"/>
              </w:rPr>
              <w:t>R.</w:t>
            </w:r>
            <w:r>
              <w:rPr>
                <w:rFonts w:ascii="Arial Narrow" w:eastAsia="Arial Narrow" w:hAnsi="Arial Narrow" w:cs="Arial Narrow"/>
                <w:color w:val="231F20"/>
                <w:spacing w:val="3"/>
                <w:sz w:val="18"/>
                <w:szCs w:val="18"/>
              </w:rPr>
              <w:t xml:space="preserve"> </w:t>
            </w:r>
            <w:r>
              <w:rPr>
                <w:rFonts w:ascii="Arial Narrow" w:eastAsia="Arial Narrow" w:hAnsi="Arial Narrow" w:cs="Arial Narrow"/>
                <w:color w:val="231F20"/>
                <w:sz w:val="18"/>
                <w:szCs w:val="18"/>
              </w:rPr>
              <w:t>DE</w:t>
            </w:r>
            <w:r>
              <w:rPr>
                <w:rFonts w:ascii="Arial Narrow" w:eastAsia="Arial Narrow" w:hAnsi="Arial Narrow" w:cs="Arial Narrow"/>
                <w:color w:val="231F20"/>
                <w:spacing w:val="2"/>
                <w:sz w:val="18"/>
                <w:szCs w:val="18"/>
              </w:rPr>
              <w:t xml:space="preserve"> </w:t>
            </w:r>
            <w:r>
              <w:rPr>
                <w:rFonts w:ascii="Arial Narrow" w:eastAsia="Arial Narrow" w:hAnsi="Arial Narrow" w:cs="Arial Narrow"/>
                <w:color w:val="231F20"/>
                <w:sz w:val="18"/>
                <w:szCs w:val="18"/>
              </w:rPr>
              <w:t>PRUSIA</w:t>
            </w:r>
          </w:p>
        </w:tc>
      </w:tr>
      <w:tr w:rsidR="000B2219" w:rsidTr="00154892">
        <w:trPr>
          <w:trHeight w:hRule="exact" w:val="1421"/>
        </w:trPr>
        <w:tc>
          <w:tcPr>
            <w:tcW w:w="2465" w:type="dxa"/>
            <w:tcBorders>
              <w:top w:val="single" w:sz="8" w:space="0" w:color="D8DACD"/>
              <w:left w:val="single" w:sz="32" w:space="0" w:color="D8DACD"/>
              <w:bottom w:val="single" w:sz="8" w:space="0" w:color="D8DACD"/>
              <w:right w:val="single" w:sz="16" w:space="0" w:color="D8DACD"/>
            </w:tcBorders>
            <w:shd w:val="clear" w:color="auto" w:fill="BAC0A8"/>
          </w:tcPr>
          <w:p w:rsidR="000B2219" w:rsidRDefault="000B2219" w:rsidP="000B2219">
            <w:pPr>
              <w:spacing w:before="7" w:line="260" w:lineRule="exact"/>
              <w:rPr>
                <w:sz w:val="26"/>
                <w:szCs w:val="26"/>
              </w:rPr>
            </w:pPr>
          </w:p>
          <w:p w:rsidR="000B2219" w:rsidRDefault="000B2219" w:rsidP="00CD6110">
            <w:pPr>
              <w:ind w:right="-20"/>
              <w:rPr>
                <w:rFonts w:ascii="Arial Narrow" w:eastAsia="Arial Narrow" w:hAnsi="Arial Narrow" w:cs="Arial Narrow"/>
                <w:sz w:val="18"/>
                <w:szCs w:val="18"/>
              </w:rPr>
            </w:pPr>
            <w:r>
              <w:rPr>
                <w:rFonts w:ascii="Arial Narrow" w:eastAsia="Arial Narrow" w:hAnsi="Arial Narrow" w:cs="Arial Narrow"/>
                <w:b/>
                <w:bCs/>
                <w:color w:val="231F20"/>
                <w:sz w:val="18"/>
                <w:szCs w:val="18"/>
              </w:rPr>
              <w:t>ENEMIGO INSTITUCIONAL</w:t>
            </w:r>
          </w:p>
        </w:tc>
        <w:tc>
          <w:tcPr>
            <w:tcW w:w="3536" w:type="dxa"/>
            <w:tcBorders>
              <w:top w:val="single" w:sz="8" w:space="0" w:color="D8DACD"/>
              <w:left w:val="single" w:sz="16" w:space="0" w:color="D8DACD"/>
              <w:bottom w:val="single" w:sz="8" w:space="0" w:color="D8DACD"/>
              <w:right w:val="single" w:sz="8" w:space="0" w:color="D8DACD"/>
            </w:tcBorders>
            <w:shd w:val="clear" w:color="auto" w:fill="E9ECDD"/>
          </w:tcPr>
          <w:p w:rsidR="000B2219" w:rsidRDefault="000B2219" w:rsidP="000B2219">
            <w:pPr>
              <w:spacing w:before="9" w:line="130" w:lineRule="exact"/>
              <w:rPr>
                <w:sz w:val="13"/>
                <w:szCs w:val="13"/>
              </w:rPr>
            </w:pPr>
          </w:p>
          <w:p w:rsidR="000B2219" w:rsidRDefault="000B2219" w:rsidP="000B2219">
            <w:pPr>
              <w:ind w:left="133" w:right="-20"/>
              <w:rPr>
                <w:rFonts w:ascii="Arial Narrow" w:eastAsia="Arial Narrow" w:hAnsi="Arial Narrow" w:cs="Arial Narrow"/>
                <w:sz w:val="18"/>
                <w:szCs w:val="18"/>
              </w:rPr>
            </w:pPr>
            <w:r>
              <w:rPr>
                <w:rFonts w:ascii="Arial Narrow" w:eastAsia="Arial Narrow" w:hAnsi="Arial Narrow" w:cs="Arial Narrow"/>
                <w:color w:val="004FA3"/>
                <w:sz w:val="18"/>
                <w:szCs w:val="18"/>
              </w:rPr>
              <w:t>●</w:t>
            </w:r>
            <w:r>
              <w:rPr>
                <w:rFonts w:ascii="Arial Narrow" w:eastAsia="Arial Narrow" w:hAnsi="Arial Narrow" w:cs="Arial Narrow"/>
                <w:color w:val="004FA3"/>
                <w:spacing w:val="20"/>
                <w:sz w:val="18"/>
                <w:szCs w:val="18"/>
              </w:rPr>
              <w:t xml:space="preserve"> </w:t>
            </w:r>
            <w:r>
              <w:rPr>
                <w:rFonts w:ascii="Arial Narrow" w:eastAsia="Arial Narrow" w:hAnsi="Arial Narrow" w:cs="Arial Narrow"/>
                <w:color w:val="231F20"/>
                <w:w w:val="98"/>
                <w:sz w:val="18"/>
                <w:szCs w:val="18"/>
              </w:rPr>
              <w:t>SAN</w:t>
            </w:r>
            <w:r>
              <w:rPr>
                <w:rFonts w:ascii="Arial Narrow" w:eastAsia="Arial Narrow" w:hAnsi="Arial Narrow" w:cs="Arial Narrow"/>
                <w:color w:val="231F20"/>
                <w:spacing w:val="-11"/>
                <w:w w:val="98"/>
                <w:sz w:val="18"/>
                <w:szCs w:val="18"/>
              </w:rPr>
              <w:t>T</w:t>
            </w:r>
            <w:r>
              <w:rPr>
                <w:rFonts w:ascii="Arial Narrow" w:eastAsia="Arial Narrow" w:hAnsi="Arial Narrow" w:cs="Arial Narrow"/>
                <w:color w:val="231F20"/>
                <w:w w:val="98"/>
                <w:sz w:val="18"/>
                <w:szCs w:val="18"/>
              </w:rPr>
              <w:t>A</w:t>
            </w:r>
            <w:r>
              <w:rPr>
                <w:rFonts w:ascii="Arial Narrow" w:eastAsia="Arial Narrow" w:hAnsi="Arial Narrow" w:cs="Arial Narrow"/>
                <w:color w:val="231F20"/>
                <w:spacing w:val="-6"/>
                <w:w w:val="98"/>
                <w:sz w:val="18"/>
                <w:szCs w:val="18"/>
              </w:rPr>
              <w:t xml:space="preserve"> </w:t>
            </w:r>
            <w:r>
              <w:rPr>
                <w:rFonts w:ascii="Arial Narrow" w:eastAsia="Arial Narrow" w:hAnsi="Arial Narrow" w:cs="Arial Narrow"/>
                <w:color w:val="231F20"/>
                <w:sz w:val="18"/>
                <w:szCs w:val="18"/>
              </w:rPr>
              <w:t>ALIANZA</w:t>
            </w:r>
          </w:p>
          <w:p w:rsidR="000B2219" w:rsidRDefault="000B2219" w:rsidP="000B2219">
            <w:pPr>
              <w:spacing w:before="50"/>
              <w:ind w:left="133" w:right="-20"/>
              <w:rPr>
                <w:rFonts w:ascii="Arial Narrow" w:eastAsia="Arial Narrow" w:hAnsi="Arial Narrow" w:cs="Arial Narrow"/>
                <w:sz w:val="18"/>
                <w:szCs w:val="18"/>
              </w:rPr>
            </w:pPr>
            <w:r>
              <w:rPr>
                <w:rFonts w:ascii="Arial Narrow" w:eastAsia="Arial Narrow" w:hAnsi="Arial Narrow" w:cs="Arial Narrow"/>
                <w:color w:val="004FA3"/>
                <w:sz w:val="18"/>
                <w:szCs w:val="18"/>
              </w:rPr>
              <w:t>●</w:t>
            </w:r>
            <w:r>
              <w:rPr>
                <w:rFonts w:ascii="Arial Narrow" w:eastAsia="Arial Narrow" w:hAnsi="Arial Narrow" w:cs="Arial Narrow"/>
                <w:color w:val="004FA3"/>
                <w:spacing w:val="20"/>
                <w:sz w:val="18"/>
                <w:szCs w:val="18"/>
              </w:rPr>
              <w:t xml:space="preserve"> </w:t>
            </w:r>
            <w:r>
              <w:rPr>
                <w:rFonts w:ascii="Arial Narrow" w:eastAsia="Arial Narrow" w:hAnsi="Arial Narrow" w:cs="Arial Narrow"/>
                <w:color w:val="231F20"/>
                <w:sz w:val="18"/>
                <w:szCs w:val="18"/>
              </w:rPr>
              <w:t>AUSTRIA</w:t>
            </w:r>
          </w:p>
        </w:tc>
        <w:tc>
          <w:tcPr>
            <w:tcW w:w="3529" w:type="dxa"/>
            <w:tcBorders>
              <w:top w:val="single" w:sz="8" w:space="0" w:color="D8DACD"/>
              <w:left w:val="single" w:sz="8" w:space="0" w:color="D8DACD"/>
              <w:bottom w:val="single" w:sz="8" w:space="0" w:color="D8DACD"/>
              <w:right w:val="single" w:sz="32" w:space="0" w:color="D8DACD"/>
            </w:tcBorders>
            <w:shd w:val="clear" w:color="auto" w:fill="E9ECDD"/>
          </w:tcPr>
          <w:p w:rsidR="000B2219" w:rsidRDefault="000B2219" w:rsidP="000B2219">
            <w:pPr>
              <w:spacing w:before="9" w:line="130" w:lineRule="exact"/>
              <w:rPr>
                <w:sz w:val="13"/>
                <w:szCs w:val="13"/>
              </w:rPr>
            </w:pPr>
          </w:p>
          <w:p w:rsidR="000B2219" w:rsidRDefault="000B2219" w:rsidP="000B2219">
            <w:pPr>
              <w:ind w:left="133" w:right="-20"/>
              <w:rPr>
                <w:rFonts w:ascii="Arial Narrow" w:eastAsia="Arial Narrow" w:hAnsi="Arial Narrow" w:cs="Arial Narrow"/>
                <w:sz w:val="18"/>
                <w:szCs w:val="18"/>
              </w:rPr>
            </w:pPr>
            <w:r>
              <w:rPr>
                <w:rFonts w:ascii="Arial Narrow" w:eastAsia="Arial Narrow" w:hAnsi="Arial Narrow" w:cs="Arial Narrow"/>
                <w:color w:val="004FA3"/>
                <w:sz w:val="18"/>
                <w:szCs w:val="18"/>
              </w:rPr>
              <w:t>●</w:t>
            </w:r>
            <w:r>
              <w:rPr>
                <w:rFonts w:ascii="Arial Narrow" w:eastAsia="Arial Narrow" w:hAnsi="Arial Narrow" w:cs="Arial Narrow"/>
                <w:color w:val="004FA3"/>
                <w:spacing w:val="20"/>
                <w:sz w:val="18"/>
                <w:szCs w:val="18"/>
              </w:rPr>
              <w:t xml:space="preserve"> </w:t>
            </w:r>
            <w:r>
              <w:rPr>
                <w:rFonts w:ascii="Arial Narrow" w:eastAsia="Arial Narrow" w:hAnsi="Arial Narrow" w:cs="Arial Narrow"/>
                <w:color w:val="231F20"/>
                <w:w w:val="98"/>
                <w:sz w:val="18"/>
                <w:szCs w:val="18"/>
              </w:rPr>
              <w:t>SAN</w:t>
            </w:r>
            <w:r>
              <w:rPr>
                <w:rFonts w:ascii="Arial Narrow" w:eastAsia="Arial Narrow" w:hAnsi="Arial Narrow" w:cs="Arial Narrow"/>
                <w:color w:val="231F20"/>
                <w:spacing w:val="-11"/>
                <w:w w:val="98"/>
                <w:sz w:val="18"/>
                <w:szCs w:val="18"/>
              </w:rPr>
              <w:t>T</w:t>
            </w:r>
            <w:r>
              <w:rPr>
                <w:rFonts w:ascii="Arial Narrow" w:eastAsia="Arial Narrow" w:hAnsi="Arial Narrow" w:cs="Arial Narrow"/>
                <w:color w:val="231F20"/>
                <w:w w:val="98"/>
                <w:sz w:val="18"/>
                <w:szCs w:val="18"/>
              </w:rPr>
              <w:t>A</w:t>
            </w:r>
            <w:r>
              <w:rPr>
                <w:rFonts w:ascii="Arial Narrow" w:eastAsia="Arial Narrow" w:hAnsi="Arial Narrow" w:cs="Arial Narrow"/>
                <w:color w:val="231F20"/>
                <w:spacing w:val="-6"/>
                <w:w w:val="98"/>
                <w:sz w:val="18"/>
                <w:szCs w:val="18"/>
              </w:rPr>
              <w:t xml:space="preserve"> </w:t>
            </w:r>
            <w:r>
              <w:rPr>
                <w:rFonts w:ascii="Arial Narrow" w:eastAsia="Arial Narrow" w:hAnsi="Arial Narrow" w:cs="Arial Narrow"/>
                <w:color w:val="231F20"/>
                <w:sz w:val="18"/>
                <w:szCs w:val="18"/>
              </w:rPr>
              <w:t>ALIANZA</w:t>
            </w:r>
          </w:p>
          <w:p w:rsidR="000B2219" w:rsidRDefault="000B2219" w:rsidP="000B2219">
            <w:pPr>
              <w:spacing w:before="50"/>
              <w:ind w:left="133" w:right="-20"/>
              <w:rPr>
                <w:rFonts w:ascii="Arial Narrow" w:eastAsia="Arial Narrow" w:hAnsi="Arial Narrow" w:cs="Arial Narrow"/>
                <w:sz w:val="18"/>
                <w:szCs w:val="18"/>
              </w:rPr>
            </w:pPr>
            <w:r>
              <w:rPr>
                <w:rFonts w:ascii="Arial Narrow" w:eastAsia="Arial Narrow" w:hAnsi="Arial Narrow" w:cs="Arial Narrow"/>
                <w:color w:val="004FA3"/>
                <w:sz w:val="18"/>
                <w:szCs w:val="18"/>
              </w:rPr>
              <w:t>●</w:t>
            </w:r>
            <w:r>
              <w:rPr>
                <w:rFonts w:ascii="Arial Narrow" w:eastAsia="Arial Narrow" w:hAnsi="Arial Narrow" w:cs="Arial Narrow"/>
                <w:color w:val="004FA3"/>
                <w:spacing w:val="20"/>
                <w:sz w:val="18"/>
                <w:szCs w:val="18"/>
              </w:rPr>
              <w:t xml:space="preserve"> </w:t>
            </w:r>
            <w:r>
              <w:rPr>
                <w:rFonts w:ascii="Arial Narrow" w:eastAsia="Arial Narrow" w:hAnsi="Arial Narrow" w:cs="Arial Narrow"/>
                <w:color w:val="231F20"/>
                <w:sz w:val="18"/>
                <w:szCs w:val="18"/>
              </w:rPr>
              <w:t>AUSTRIA</w:t>
            </w:r>
          </w:p>
        </w:tc>
      </w:tr>
      <w:tr w:rsidR="000B2219" w:rsidRPr="00987774" w:rsidTr="00154892">
        <w:trPr>
          <w:trHeight w:hRule="exact" w:val="1243"/>
        </w:trPr>
        <w:tc>
          <w:tcPr>
            <w:tcW w:w="2465" w:type="dxa"/>
            <w:tcBorders>
              <w:top w:val="single" w:sz="8" w:space="0" w:color="D8DACD"/>
              <w:left w:val="single" w:sz="32" w:space="0" w:color="D8DACD"/>
              <w:bottom w:val="single" w:sz="8" w:space="0" w:color="D8DACD"/>
              <w:right w:val="single" w:sz="16" w:space="0" w:color="D8DACD"/>
            </w:tcBorders>
            <w:shd w:val="clear" w:color="auto" w:fill="BAC0A8"/>
          </w:tcPr>
          <w:p w:rsidR="000B2219" w:rsidRDefault="000B2219" w:rsidP="000B2219">
            <w:pPr>
              <w:spacing w:before="18" w:line="200" w:lineRule="exact"/>
              <w:rPr>
                <w:sz w:val="20"/>
                <w:szCs w:val="20"/>
              </w:rPr>
            </w:pPr>
          </w:p>
          <w:p w:rsidR="000B2219" w:rsidRDefault="000B2219" w:rsidP="000B2219">
            <w:pPr>
              <w:ind w:left="220" w:right="-20"/>
              <w:rPr>
                <w:rFonts w:ascii="Arial Narrow" w:eastAsia="Arial Narrow" w:hAnsi="Arial Narrow" w:cs="Arial Narrow"/>
                <w:sz w:val="18"/>
                <w:szCs w:val="18"/>
              </w:rPr>
            </w:pPr>
            <w:r>
              <w:rPr>
                <w:rFonts w:ascii="Arial Narrow" w:eastAsia="Arial Narrow" w:hAnsi="Arial Narrow" w:cs="Arial Narrow"/>
                <w:b/>
                <w:bCs/>
                <w:color w:val="231F20"/>
                <w:sz w:val="18"/>
                <w:szCs w:val="18"/>
              </w:rPr>
              <w:t>ENEMIGO DE</w:t>
            </w:r>
            <w:r>
              <w:rPr>
                <w:rFonts w:ascii="Arial Narrow" w:eastAsia="Arial Narrow" w:hAnsi="Arial Narrow" w:cs="Arial Narrow"/>
                <w:b/>
                <w:bCs/>
                <w:color w:val="231F20"/>
                <w:spacing w:val="-2"/>
                <w:sz w:val="18"/>
                <w:szCs w:val="18"/>
              </w:rPr>
              <w:t xml:space="preserve"> </w:t>
            </w:r>
            <w:r>
              <w:rPr>
                <w:rFonts w:ascii="Arial Narrow" w:eastAsia="Arial Narrow" w:hAnsi="Arial Narrow" w:cs="Arial Narrow"/>
                <w:b/>
                <w:bCs/>
                <w:color w:val="231F20"/>
                <w:sz w:val="18"/>
                <w:szCs w:val="18"/>
              </w:rPr>
              <w:t>Ú</w:t>
            </w:r>
            <w:r>
              <w:rPr>
                <w:rFonts w:ascii="Arial Narrow" w:eastAsia="Arial Narrow" w:hAnsi="Arial Narrow" w:cs="Arial Narrow"/>
                <w:b/>
                <w:bCs/>
                <w:color w:val="231F20"/>
                <w:spacing w:val="-11"/>
                <w:sz w:val="18"/>
                <w:szCs w:val="18"/>
              </w:rPr>
              <w:t>L</w:t>
            </w:r>
            <w:r>
              <w:rPr>
                <w:rFonts w:ascii="Arial Narrow" w:eastAsia="Arial Narrow" w:hAnsi="Arial Narrow" w:cs="Arial Narrow"/>
                <w:b/>
                <w:bCs/>
                <w:color w:val="231F20"/>
                <w:sz w:val="18"/>
                <w:szCs w:val="18"/>
              </w:rPr>
              <w:t>TIMA</w:t>
            </w:r>
            <w:r>
              <w:rPr>
                <w:rFonts w:ascii="Arial Narrow" w:eastAsia="Arial Narrow" w:hAnsi="Arial Narrow" w:cs="Arial Narrow"/>
                <w:b/>
                <w:bCs/>
                <w:color w:val="231F20"/>
                <w:spacing w:val="-11"/>
                <w:sz w:val="18"/>
                <w:szCs w:val="18"/>
              </w:rPr>
              <w:t xml:space="preserve"> </w:t>
            </w:r>
            <w:r>
              <w:rPr>
                <w:rFonts w:ascii="Arial Narrow" w:eastAsia="Arial Narrow" w:hAnsi="Arial Narrow" w:cs="Arial Narrow"/>
                <w:b/>
                <w:bCs/>
                <w:color w:val="231F20"/>
                <w:sz w:val="18"/>
                <w:szCs w:val="18"/>
              </w:rPr>
              <w:t>HORA</w:t>
            </w:r>
          </w:p>
        </w:tc>
        <w:tc>
          <w:tcPr>
            <w:tcW w:w="3536" w:type="dxa"/>
            <w:tcBorders>
              <w:top w:val="single" w:sz="8" w:space="0" w:color="D8DACD"/>
              <w:left w:val="single" w:sz="16" w:space="0" w:color="D8DACD"/>
              <w:bottom w:val="single" w:sz="8" w:space="0" w:color="D8DACD"/>
              <w:right w:val="single" w:sz="8" w:space="0" w:color="D8DACD"/>
            </w:tcBorders>
            <w:shd w:val="clear" w:color="auto" w:fill="E9ECDD"/>
          </w:tcPr>
          <w:p w:rsidR="000B2219" w:rsidRPr="00C40DC6" w:rsidRDefault="000B2219" w:rsidP="000B2219">
            <w:pPr>
              <w:spacing w:before="7" w:line="120" w:lineRule="exact"/>
              <w:rPr>
                <w:sz w:val="12"/>
                <w:szCs w:val="12"/>
              </w:rPr>
            </w:pPr>
          </w:p>
          <w:p w:rsidR="000B2219" w:rsidRPr="00C40DC6" w:rsidRDefault="000B2219" w:rsidP="000B2219">
            <w:pPr>
              <w:spacing w:line="200" w:lineRule="exact"/>
              <w:ind w:left="303" w:right="25" w:hanging="170"/>
              <w:rPr>
                <w:rFonts w:ascii="Arial Narrow" w:eastAsia="Arial Narrow" w:hAnsi="Arial Narrow" w:cs="Arial Narrow"/>
                <w:sz w:val="18"/>
                <w:szCs w:val="18"/>
              </w:rPr>
            </w:pPr>
            <w:r w:rsidRPr="00C40DC6">
              <w:rPr>
                <w:rFonts w:ascii="Arial Narrow" w:eastAsia="Arial Narrow" w:hAnsi="Arial Narrow" w:cs="Arial Narrow"/>
                <w:color w:val="004FA3"/>
                <w:sz w:val="18"/>
                <w:szCs w:val="18"/>
              </w:rPr>
              <w:t>●</w:t>
            </w:r>
            <w:r w:rsidRPr="00C40DC6">
              <w:rPr>
                <w:rFonts w:ascii="Arial Narrow" w:eastAsia="Arial Narrow" w:hAnsi="Arial Narrow" w:cs="Arial Narrow"/>
                <w:color w:val="004FA3"/>
                <w:spacing w:val="20"/>
                <w:sz w:val="18"/>
                <w:szCs w:val="18"/>
              </w:rPr>
              <w:t xml:space="preserve"> </w:t>
            </w:r>
            <w:r w:rsidRPr="00C40DC6">
              <w:rPr>
                <w:rFonts w:ascii="Arial Narrow" w:eastAsia="Arial Narrow" w:hAnsi="Arial Narrow" w:cs="Arial Narrow"/>
                <w:color w:val="231F20"/>
                <w:sz w:val="18"/>
                <w:szCs w:val="18"/>
              </w:rPr>
              <w:t>FRANCIA:</w:t>
            </w:r>
            <w:r w:rsidRPr="00C40DC6">
              <w:rPr>
                <w:rFonts w:ascii="Arial Narrow" w:eastAsia="Arial Narrow" w:hAnsi="Arial Narrow" w:cs="Arial Narrow"/>
                <w:color w:val="231F20"/>
                <w:spacing w:val="36"/>
                <w:sz w:val="18"/>
                <w:szCs w:val="18"/>
              </w:rPr>
              <w:t xml:space="preserve"> </w:t>
            </w:r>
            <w:r w:rsidRPr="00C40DC6">
              <w:rPr>
                <w:rFonts w:ascii="Arial Narrow" w:eastAsia="Arial Narrow" w:hAnsi="Arial Narrow" w:cs="Arial Narrow"/>
                <w:color w:val="231F20"/>
                <w:sz w:val="18"/>
                <w:szCs w:val="18"/>
              </w:rPr>
              <w:t>NAPOLEÓN</w:t>
            </w:r>
            <w:r w:rsidRPr="00C40DC6">
              <w:rPr>
                <w:rFonts w:ascii="Arial Narrow" w:eastAsia="Arial Narrow" w:hAnsi="Arial Narrow" w:cs="Arial Narrow"/>
                <w:color w:val="231F20"/>
                <w:spacing w:val="35"/>
                <w:sz w:val="18"/>
                <w:szCs w:val="18"/>
              </w:rPr>
              <w:t xml:space="preserve"> </w:t>
            </w:r>
            <w:r w:rsidRPr="00C40DC6">
              <w:rPr>
                <w:rFonts w:ascii="Arial Narrow" w:eastAsia="Arial Narrow" w:hAnsi="Arial Narrow" w:cs="Arial Narrow"/>
                <w:color w:val="231F20"/>
                <w:sz w:val="18"/>
                <w:szCs w:val="18"/>
              </w:rPr>
              <w:t xml:space="preserve">III </w:t>
            </w:r>
            <w:r w:rsidRPr="00C40DC6">
              <w:rPr>
                <w:rFonts w:ascii="Arial Narrow" w:eastAsia="Arial Narrow" w:hAnsi="Arial Narrow" w:cs="Arial Narrow"/>
                <w:color w:val="231F20"/>
                <w:spacing w:val="2"/>
                <w:sz w:val="18"/>
                <w:szCs w:val="18"/>
              </w:rPr>
              <w:t xml:space="preserve"> </w:t>
            </w:r>
            <w:r w:rsidRPr="00C40DC6">
              <w:rPr>
                <w:rFonts w:ascii="Arial Narrow" w:eastAsia="Arial Narrow" w:hAnsi="Arial Narrow" w:cs="Arial Narrow"/>
                <w:color w:val="231F20"/>
                <w:sz w:val="18"/>
                <w:szCs w:val="18"/>
              </w:rPr>
              <w:t>DEFIENDE</w:t>
            </w:r>
            <w:r w:rsidRPr="00C40DC6">
              <w:rPr>
                <w:rFonts w:ascii="Arial Narrow" w:eastAsia="Arial Narrow" w:hAnsi="Arial Narrow" w:cs="Arial Narrow"/>
                <w:color w:val="231F20"/>
                <w:spacing w:val="28"/>
                <w:sz w:val="18"/>
                <w:szCs w:val="18"/>
              </w:rPr>
              <w:t xml:space="preserve"> </w:t>
            </w:r>
            <w:r w:rsidRPr="00C40DC6">
              <w:rPr>
                <w:rFonts w:ascii="Arial Narrow" w:eastAsia="Arial Narrow" w:hAnsi="Arial Narrow" w:cs="Arial Narrow"/>
                <w:color w:val="231F20"/>
                <w:sz w:val="18"/>
                <w:szCs w:val="18"/>
              </w:rPr>
              <w:t>A</w:t>
            </w:r>
            <w:r w:rsidRPr="00C40DC6">
              <w:rPr>
                <w:rFonts w:ascii="Arial Narrow" w:eastAsia="Arial Narrow" w:hAnsi="Arial Narrow" w:cs="Arial Narrow"/>
                <w:color w:val="231F20"/>
                <w:spacing w:val="34"/>
                <w:sz w:val="18"/>
                <w:szCs w:val="18"/>
              </w:rPr>
              <w:t xml:space="preserve"> </w:t>
            </w:r>
            <w:r w:rsidRPr="00C40DC6">
              <w:rPr>
                <w:rFonts w:ascii="Arial Narrow" w:eastAsia="Arial Narrow" w:hAnsi="Arial Narrow" w:cs="Arial Narrow"/>
                <w:color w:val="231F20"/>
                <w:sz w:val="18"/>
                <w:szCs w:val="18"/>
              </w:rPr>
              <w:t>LOS ES</w:t>
            </w:r>
            <w:r w:rsidRPr="00C40DC6">
              <w:rPr>
                <w:rFonts w:ascii="Arial Narrow" w:eastAsia="Arial Narrow" w:hAnsi="Arial Narrow" w:cs="Arial Narrow"/>
                <w:color w:val="231F20"/>
                <w:spacing w:val="-11"/>
                <w:sz w:val="18"/>
                <w:szCs w:val="18"/>
              </w:rPr>
              <w:t>T</w:t>
            </w:r>
            <w:r w:rsidRPr="00C40DC6">
              <w:rPr>
                <w:rFonts w:ascii="Arial Narrow" w:eastAsia="Arial Narrow" w:hAnsi="Arial Narrow" w:cs="Arial Narrow"/>
                <w:color w:val="231F20"/>
                <w:sz w:val="18"/>
                <w:szCs w:val="18"/>
              </w:rPr>
              <w:t>ADOS</w:t>
            </w:r>
            <w:r w:rsidRPr="00C40DC6">
              <w:rPr>
                <w:rFonts w:ascii="Arial Narrow" w:eastAsia="Arial Narrow" w:hAnsi="Arial Narrow" w:cs="Arial Narrow"/>
                <w:color w:val="231F20"/>
                <w:spacing w:val="-3"/>
                <w:sz w:val="18"/>
                <w:szCs w:val="18"/>
              </w:rPr>
              <w:t xml:space="preserve"> </w:t>
            </w:r>
            <w:r w:rsidRPr="00C40DC6">
              <w:rPr>
                <w:rFonts w:ascii="Arial Narrow" w:eastAsia="Arial Narrow" w:hAnsi="Arial Narrow" w:cs="Arial Narrow"/>
                <w:color w:val="231F20"/>
                <w:sz w:val="18"/>
                <w:szCs w:val="18"/>
              </w:rPr>
              <w:t>PONTIFICIOS</w:t>
            </w:r>
          </w:p>
        </w:tc>
        <w:tc>
          <w:tcPr>
            <w:tcW w:w="3529" w:type="dxa"/>
            <w:tcBorders>
              <w:top w:val="single" w:sz="8" w:space="0" w:color="D8DACD"/>
              <w:left w:val="single" w:sz="8" w:space="0" w:color="D8DACD"/>
              <w:bottom w:val="single" w:sz="8" w:space="0" w:color="D8DACD"/>
              <w:right w:val="single" w:sz="32" w:space="0" w:color="D8DACD"/>
            </w:tcBorders>
            <w:shd w:val="clear" w:color="auto" w:fill="E9ECDD"/>
          </w:tcPr>
          <w:p w:rsidR="000B2219" w:rsidRPr="00C40DC6" w:rsidRDefault="000B2219" w:rsidP="000B2219">
            <w:pPr>
              <w:spacing w:before="26" w:line="200" w:lineRule="exact"/>
              <w:ind w:left="303" w:right="20" w:hanging="170"/>
              <w:rPr>
                <w:rFonts w:ascii="Arial Narrow" w:eastAsia="Arial Narrow" w:hAnsi="Arial Narrow" w:cs="Arial Narrow"/>
                <w:sz w:val="18"/>
                <w:szCs w:val="18"/>
              </w:rPr>
            </w:pPr>
            <w:r w:rsidRPr="00C40DC6">
              <w:rPr>
                <w:rFonts w:ascii="Arial Narrow" w:eastAsia="Arial Narrow" w:hAnsi="Arial Narrow" w:cs="Arial Narrow"/>
                <w:color w:val="004FA3"/>
                <w:sz w:val="18"/>
                <w:szCs w:val="18"/>
              </w:rPr>
              <w:t>●</w:t>
            </w:r>
            <w:r w:rsidRPr="00C40DC6">
              <w:rPr>
                <w:rFonts w:ascii="Arial Narrow" w:eastAsia="Arial Narrow" w:hAnsi="Arial Narrow" w:cs="Arial Narrow"/>
                <w:color w:val="004FA3"/>
                <w:spacing w:val="20"/>
                <w:sz w:val="18"/>
                <w:szCs w:val="18"/>
              </w:rPr>
              <w:t xml:space="preserve"> </w:t>
            </w:r>
            <w:r w:rsidRPr="00C40DC6">
              <w:rPr>
                <w:rFonts w:ascii="Arial Narrow" w:eastAsia="Arial Narrow" w:hAnsi="Arial Narrow" w:cs="Arial Narrow"/>
                <w:color w:val="231F20"/>
                <w:spacing w:val="2"/>
                <w:sz w:val="18"/>
                <w:szCs w:val="18"/>
              </w:rPr>
              <w:t>FRANCIA</w:t>
            </w:r>
            <w:r w:rsidRPr="00C40DC6">
              <w:rPr>
                <w:rFonts w:ascii="Arial Narrow" w:eastAsia="Arial Narrow" w:hAnsi="Arial Narrow" w:cs="Arial Narrow"/>
                <w:color w:val="231F20"/>
                <w:sz w:val="18"/>
                <w:szCs w:val="18"/>
              </w:rPr>
              <w:t xml:space="preserve">: </w:t>
            </w:r>
            <w:r w:rsidRPr="00C40DC6">
              <w:rPr>
                <w:rFonts w:ascii="Arial Narrow" w:eastAsia="Arial Narrow" w:hAnsi="Arial Narrow" w:cs="Arial Narrow"/>
                <w:color w:val="231F20"/>
                <w:spacing w:val="16"/>
                <w:sz w:val="18"/>
                <w:szCs w:val="18"/>
              </w:rPr>
              <w:t xml:space="preserve"> </w:t>
            </w:r>
            <w:r w:rsidRPr="00C40DC6">
              <w:rPr>
                <w:rFonts w:ascii="Arial Narrow" w:eastAsia="Arial Narrow" w:hAnsi="Arial Narrow" w:cs="Arial Narrow"/>
                <w:color w:val="231F20"/>
                <w:spacing w:val="3"/>
                <w:sz w:val="18"/>
                <w:szCs w:val="18"/>
              </w:rPr>
              <w:t>NAPOLEÓ</w:t>
            </w:r>
            <w:r w:rsidRPr="00C40DC6">
              <w:rPr>
                <w:rFonts w:ascii="Arial Narrow" w:eastAsia="Arial Narrow" w:hAnsi="Arial Narrow" w:cs="Arial Narrow"/>
                <w:color w:val="231F20"/>
                <w:sz w:val="18"/>
                <w:szCs w:val="18"/>
              </w:rPr>
              <w:t xml:space="preserve">N </w:t>
            </w:r>
            <w:r w:rsidRPr="00C40DC6">
              <w:rPr>
                <w:rFonts w:ascii="Arial Narrow" w:eastAsia="Arial Narrow" w:hAnsi="Arial Narrow" w:cs="Arial Narrow"/>
                <w:color w:val="231F20"/>
                <w:spacing w:val="17"/>
                <w:sz w:val="18"/>
                <w:szCs w:val="18"/>
              </w:rPr>
              <w:t xml:space="preserve"> </w:t>
            </w:r>
            <w:r w:rsidRPr="00C40DC6">
              <w:rPr>
                <w:rFonts w:ascii="Arial Narrow" w:eastAsia="Arial Narrow" w:hAnsi="Arial Narrow" w:cs="Arial Narrow"/>
                <w:color w:val="231F20"/>
                <w:spacing w:val="3"/>
                <w:sz w:val="18"/>
                <w:szCs w:val="18"/>
              </w:rPr>
              <w:t>II</w:t>
            </w:r>
            <w:r w:rsidRPr="00C40DC6">
              <w:rPr>
                <w:rFonts w:ascii="Arial Narrow" w:eastAsia="Arial Narrow" w:hAnsi="Arial Narrow" w:cs="Arial Narrow"/>
                <w:color w:val="231F20"/>
                <w:sz w:val="18"/>
                <w:szCs w:val="18"/>
              </w:rPr>
              <w:t xml:space="preserve">I </w:t>
            </w:r>
            <w:r w:rsidRPr="00C40DC6">
              <w:rPr>
                <w:rFonts w:ascii="Arial Narrow" w:eastAsia="Arial Narrow" w:hAnsi="Arial Narrow" w:cs="Arial Narrow"/>
                <w:color w:val="231F20"/>
                <w:spacing w:val="25"/>
                <w:sz w:val="18"/>
                <w:szCs w:val="18"/>
              </w:rPr>
              <w:t xml:space="preserve"> </w:t>
            </w:r>
            <w:r w:rsidRPr="00C40DC6">
              <w:rPr>
                <w:rFonts w:ascii="Arial Narrow" w:eastAsia="Arial Narrow" w:hAnsi="Arial Narrow" w:cs="Arial Narrow"/>
                <w:color w:val="231F20"/>
                <w:spacing w:val="3"/>
                <w:sz w:val="18"/>
                <w:szCs w:val="18"/>
              </w:rPr>
              <w:t>RECHAZ</w:t>
            </w:r>
            <w:r w:rsidRPr="00C40DC6">
              <w:rPr>
                <w:rFonts w:ascii="Arial Narrow" w:eastAsia="Arial Narrow" w:hAnsi="Arial Narrow" w:cs="Arial Narrow"/>
                <w:color w:val="231F20"/>
                <w:sz w:val="18"/>
                <w:szCs w:val="18"/>
              </w:rPr>
              <w:t xml:space="preserve">A </w:t>
            </w:r>
            <w:r w:rsidRPr="00C40DC6">
              <w:rPr>
                <w:rFonts w:ascii="Arial Narrow" w:eastAsia="Arial Narrow" w:hAnsi="Arial Narrow" w:cs="Arial Narrow"/>
                <w:color w:val="231F20"/>
                <w:spacing w:val="10"/>
                <w:sz w:val="18"/>
                <w:szCs w:val="18"/>
              </w:rPr>
              <w:t xml:space="preserve"> </w:t>
            </w:r>
            <w:r w:rsidRPr="00C40DC6">
              <w:rPr>
                <w:rFonts w:ascii="Arial Narrow" w:eastAsia="Arial Narrow" w:hAnsi="Arial Narrow" w:cs="Arial Narrow"/>
                <w:color w:val="231F20"/>
                <w:spacing w:val="3"/>
                <w:sz w:val="18"/>
                <w:szCs w:val="18"/>
              </w:rPr>
              <w:t xml:space="preserve">QUE </w:t>
            </w:r>
            <w:r w:rsidRPr="00C40DC6">
              <w:rPr>
                <w:rFonts w:ascii="Arial Narrow" w:eastAsia="Arial Narrow" w:hAnsi="Arial Narrow" w:cs="Arial Narrow"/>
                <w:color w:val="231F20"/>
                <w:sz w:val="18"/>
                <w:szCs w:val="18"/>
              </w:rPr>
              <w:t>GOBIERNE</w:t>
            </w:r>
            <w:r w:rsidRPr="00C40DC6">
              <w:rPr>
                <w:rFonts w:ascii="Arial Narrow" w:eastAsia="Arial Narrow" w:hAnsi="Arial Narrow" w:cs="Arial Narrow"/>
                <w:color w:val="231F20"/>
                <w:spacing w:val="11"/>
                <w:sz w:val="18"/>
                <w:szCs w:val="18"/>
              </w:rPr>
              <w:t xml:space="preserve"> </w:t>
            </w:r>
            <w:r w:rsidRPr="00C40DC6">
              <w:rPr>
                <w:rFonts w:ascii="Arial Narrow" w:eastAsia="Arial Narrow" w:hAnsi="Arial Narrow" w:cs="Arial Narrow"/>
                <w:color w:val="231F20"/>
                <w:sz w:val="18"/>
                <w:szCs w:val="18"/>
              </w:rPr>
              <w:t>LA</w:t>
            </w:r>
            <w:r w:rsidRPr="00C40DC6">
              <w:rPr>
                <w:rFonts w:ascii="Arial Narrow" w:eastAsia="Arial Narrow" w:hAnsi="Arial Narrow" w:cs="Arial Narrow"/>
                <w:color w:val="231F20"/>
                <w:spacing w:val="9"/>
                <w:sz w:val="18"/>
                <w:szCs w:val="18"/>
              </w:rPr>
              <w:t xml:space="preserve"> </w:t>
            </w:r>
            <w:r w:rsidRPr="00C40DC6">
              <w:rPr>
                <w:rFonts w:ascii="Arial Narrow" w:eastAsia="Arial Narrow" w:hAnsi="Arial Narrow" w:cs="Arial Narrow"/>
                <w:color w:val="231F20"/>
                <w:sz w:val="18"/>
                <w:szCs w:val="18"/>
              </w:rPr>
              <w:t>MISMA</w:t>
            </w:r>
            <w:r w:rsidRPr="00C40DC6">
              <w:rPr>
                <w:rFonts w:ascii="Arial Narrow" w:eastAsia="Arial Narrow" w:hAnsi="Arial Narrow" w:cs="Arial Narrow"/>
                <w:color w:val="231F20"/>
                <w:spacing w:val="6"/>
                <w:sz w:val="18"/>
                <w:szCs w:val="18"/>
              </w:rPr>
              <w:t xml:space="preserve"> </w:t>
            </w:r>
            <w:r w:rsidRPr="00C40DC6">
              <w:rPr>
                <w:rFonts w:ascii="Arial Narrow" w:eastAsia="Arial Narrow" w:hAnsi="Arial Narrow" w:cs="Arial Narrow"/>
                <w:color w:val="231F20"/>
                <w:sz w:val="18"/>
                <w:szCs w:val="18"/>
              </w:rPr>
              <w:t>DINASTÍA</w:t>
            </w:r>
            <w:r w:rsidRPr="00C40DC6">
              <w:rPr>
                <w:rFonts w:ascii="Arial Narrow" w:eastAsia="Arial Narrow" w:hAnsi="Arial Narrow" w:cs="Arial Narrow"/>
                <w:color w:val="231F20"/>
                <w:spacing w:val="4"/>
                <w:sz w:val="18"/>
                <w:szCs w:val="18"/>
              </w:rPr>
              <w:t xml:space="preserve"> </w:t>
            </w:r>
            <w:r w:rsidRPr="00C40DC6">
              <w:rPr>
                <w:rFonts w:ascii="Arial Narrow" w:eastAsia="Arial Narrow" w:hAnsi="Arial Narrow" w:cs="Arial Narrow"/>
                <w:color w:val="231F20"/>
                <w:sz w:val="18"/>
                <w:szCs w:val="18"/>
              </w:rPr>
              <w:t>EN</w:t>
            </w:r>
            <w:r w:rsidRPr="00C40DC6">
              <w:rPr>
                <w:rFonts w:ascii="Arial Narrow" w:eastAsia="Arial Narrow" w:hAnsi="Arial Narrow" w:cs="Arial Narrow"/>
                <w:color w:val="231F20"/>
                <w:spacing w:val="17"/>
                <w:sz w:val="18"/>
                <w:szCs w:val="18"/>
              </w:rPr>
              <w:t xml:space="preserve"> </w:t>
            </w:r>
            <w:r w:rsidRPr="00C40DC6">
              <w:rPr>
                <w:rFonts w:ascii="Arial Narrow" w:eastAsia="Arial Narrow" w:hAnsi="Arial Narrow" w:cs="Arial Narrow"/>
                <w:color w:val="231F20"/>
                <w:sz w:val="18"/>
                <w:szCs w:val="18"/>
              </w:rPr>
              <w:t>PRUSIA Y</w:t>
            </w:r>
            <w:r w:rsidRPr="00C40DC6">
              <w:rPr>
                <w:rFonts w:ascii="Arial Narrow" w:eastAsia="Arial Narrow" w:hAnsi="Arial Narrow" w:cs="Arial Narrow"/>
                <w:color w:val="231F20"/>
                <w:spacing w:val="1"/>
                <w:sz w:val="18"/>
                <w:szCs w:val="18"/>
              </w:rPr>
              <w:t xml:space="preserve"> </w:t>
            </w:r>
            <w:r w:rsidRPr="00C40DC6">
              <w:rPr>
                <w:rFonts w:ascii="Arial Narrow" w:eastAsia="Arial Narrow" w:hAnsi="Arial Narrow" w:cs="Arial Narrow"/>
                <w:color w:val="231F20"/>
                <w:sz w:val="18"/>
                <w:szCs w:val="18"/>
              </w:rPr>
              <w:t>EN</w:t>
            </w:r>
            <w:r w:rsidRPr="00C40DC6">
              <w:rPr>
                <w:rFonts w:ascii="Arial Narrow" w:eastAsia="Arial Narrow" w:hAnsi="Arial Narrow" w:cs="Arial Narrow"/>
                <w:color w:val="231F20"/>
                <w:spacing w:val="2"/>
                <w:sz w:val="18"/>
                <w:szCs w:val="18"/>
              </w:rPr>
              <w:t xml:space="preserve"> </w:t>
            </w:r>
            <w:r w:rsidRPr="00C40DC6">
              <w:rPr>
                <w:rFonts w:ascii="Arial Narrow" w:eastAsia="Arial Narrow" w:hAnsi="Arial Narrow" w:cs="Arial Narrow"/>
                <w:color w:val="231F20"/>
                <w:sz w:val="18"/>
                <w:szCs w:val="18"/>
              </w:rPr>
              <w:t>ES</w:t>
            </w:r>
            <w:r w:rsidRPr="00C40DC6">
              <w:rPr>
                <w:rFonts w:ascii="Arial Narrow" w:eastAsia="Arial Narrow" w:hAnsi="Arial Narrow" w:cs="Arial Narrow"/>
                <w:color w:val="231F20"/>
                <w:spacing w:val="-11"/>
                <w:sz w:val="18"/>
                <w:szCs w:val="18"/>
              </w:rPr>
              <w:t>P</w:t>
            </w:r>
            <w:r w:rsidRPr="00C40DC6">
              <w:rPr>
                <w:rFonts w:ascii="Arial Narrow" w:eastAsia="Arial Narrow" w:hAnsi="Arial Narrow" w:cs="Arial Narrow"/>
                <w:color w:val="231F20"/>
                <w:sz w:val="18"/>
                <w:szCs w:val="18"/>
              </w:rPr>
              <w:t>AÑA</w:t>
            </w:r>
          </w:p>
        </w:tc>
      </w:tr>
      <w:tr w:rsidR="000B2219" w:rsidTr="00154892">
        <w:trPr>
          <w:trHeight w:hRule="exact" w:val="1328"/>
        </w:trPr>
        <w:tc>
          <w:tcPr>
            <w:tcW w:w="2465" w:type="dxa"/>
            <w:tcBorders>
              <w:top w:val="single" w:sz="8" w:space="0" w:color="D8DACD"/>
              <w:left w:val="single" w:sz="32" w:space="0" w:color="D8DACD"/>
              <w:bottom w:val="single" w:sz="32" w:space="0" w:color="D8DACD"/>
              <w:right w:val="single" w:sz="16" w:space="0" w:color="D8DACD"/>
            </w:tcBorders>
            <w:shd w:val="clear" w:color="auto" w:fill="BAC0A8"/>
          </w:tcPr>
          <w:p w:rsidR="000B2219" w:rsidRPr="00C40DC6" w:rsidRDefault="000B2219" w:rsidP="000B2219">
            <w:pPr>
              <w:spacing w:before="6" w:line="130" w:lineRule="exact"/>
              <w:rPr>
                <w:sz w:val="13"/>
                <w:szCs w:val="13"/>
              </w:rPr>
            </w:pPr>
          </w:p>
          <w:p w:rsidR="000B2219" w:rsidRPr="00C40DC6" w:rsidRDefault="000B2219" w:rsidP="000B2219">
            <w:pPr>
              <w:spacing w:line="200" w:lineRule="exact"/>
              <w:ind w:left="276" w:right="201" w:hanging="23"/>
              <w:rPr>
                <w:rFonts w:ascii="Arial Narrow" w:eastAsia="Arial Narrow" w:hAnsi="Arial Narrow" w:cs="Arial Narrow"/>
                <w:sz w:val="18"/>
                <w:szCs w:val="18"/>
              </w:rPr>
            </w:pPr>
            <w:r w:rsidRPr="00C40DC6">
              <w:rPr>
                <w:rFonts w:ascii="Arial Narrow" w:eastAsia="Arial Narrow" w:hAnsi="Arial Narrow" w:cs="Arial Narrow"/>
                <w:b/>
                <w:bCs/>
                <w:color w:val="231F20"/>
                <w:sz w:val="18"/>
                <w:szCs w:val="18"/>
              </w:rPr>
              <w:t>UNIFICACIÓN</w:t>
            </w:r>
            <w:r w:rsidRPr="00C40DC6">
              <w:rPr>
                <w:rFonts w:ascii="Arial Narrow" w:eastAsia="Arial Narrow" w:hAnsi="Arial Narrow" w:cs="Arial Narrow"/>
                <w:b/>
                <w:bCs/>
                <w:color w:val="231F20"/>
                <w:spacing w:val="-10"/>
                <w:sz w:val="18"/>
                <w:szCs w:val="18"/>
              </w:rPr>
              <w:t xml:space="preserve"> </w:t>
            </w:r>
            <w:r w:rsidRPr="00C40DC6">
              <w:rPr>
                <w:rFonts w:ascii="Arial Narrow" w:eastAsia="Arial Narrow" w:hAnsi="Arial Narrow" w:cs="Arial Narrow"/>
                <w:b/>
                <w:bCs/>
                <w:color w:val="231F20"/>
                <w:sz w:val="18"/>
                <w:szCs w:val="18"/>
              </w:rPr>
              <w:t>BAJO</w:t>
            </w:r>
            <w:r w:rsidRPr="00C40DC6">
              <w:rPr>
                <w:rFonts w:ascii="Arial Narrow" w:eastAsia="Arial Narrow" w:hAnsi="Arial Narrow" w:cs="Arial Narrow"/>
                <w:b/>
                <w:bCs/>
                <w:color w:val="231F20"/>
                <w:spacing w:val="-4"/>
                <w:sz w:val="18"/>
                <w:szCs w:val="18"/>
              </w:rPr>
              <w:t xml:space="preserve"> </w:t>
            </w:r>
            <w:r w:rsidRPr="00C40DC6">
              <w:rPr>
                <w:rFonts w:ascii="Arial Narrow" w:eastAsia="Arial Narrow" w:hAnsi="Arial Narrow" w:cs="Arial Narrow"/>
                <w:b/>
                <w:bCs/>
                <w:color w:val="231F20"/>
                <w:sz w:val="18"/>
                <w:szCs w:val="18"/>
              </w:rPr>
              <w:t>SIGNO POLÍTICO CONSE</w:t>
            </w:r>
            <w:r w:rsidRPr="00C40DC6">
              <w:rPr>
                <w:rFonts w:ascii="Arial Narrow" w:eastAsia="Arial Narrow" w:hAnsi="Arial Narrow" w:cs="Arial Narrow"/>
                <w:b/>
                <w:bCs/>
                <w:color w:val="231F20"/>
                <w:spacing w:val="-2"/>
                <w:sz w:val="18"/>
                <w:szCs w:val="18"/>
              </w:rPr>
              <w:t>R</w:t>
            </w:r>
            <w:r w:rsidRPr="00C40DC6">
              <w:rPr>
                <w:rFonts w:ascii="Arial Narrow" w:eastAsia="Arial Narrow" w:hAnsi="Arial Narrow" w:cs="Arial Narrow"/>
                <w:b/>
                <w:bCs/>
                <w:color w:val="231F20"/>
                <w:spacing w:val="-11"/>
                <w:sz w:val="18"/>
                <w:szCs w:val="18"/>
              </w:rPr>
              <w:t>V</w:t>
            </w:r>
            <w:r w:rsidRPr="00C40DC6">
              <w:rPr>
                <w:rFonts w:ascii="Arial Narrow" w:eastAsia="Arial Narrow" w:hAnsi="Arial Narrow" w:cs="Arial Narrow"/>
                <w:b/>
                <w:bCs/>
                <w:color w:val="231F20"/>
                <w:sz w:val="18"/>
                <w:szCs w:val="18"/>
              </w:rPr>
              <w:t>ADOR</w:t>
            </w:r>
          </w:p>
        </w:tc>
        <w:tc>
          <w:tcPr>
            <w:tcW w:w="3536" w:type="dxa"/>
            <w:tcBorders>
              <w:top w:val="single" w:sz="8" w:space="0" w:color="D8DACD"/>
              <w:left w:val="single" w:sz="16" w:space="0" w:color="D8DACD"/>
              <w:bottom w:val="single" w:sz="32" w:space="0" w:color="D8DACD"/>
              <w:right w:val="single" w:sz="8" w:space="0" w:color="D8DACD"/>
            </w:tcBorders>
            <w:shd w:val="clear" w:color="auto" w:fill="E9ECDD"/>
          </w:tcPr>
          <w:p w:rsidR="000B2219" w:rsidRPr="00C40DC6" w:rsidRDefault="000B2219" w:rsidP="000B2219">
            <w:pPr>
              <w:spacing w:before="7" w:line="220" w:lineRule="exact"/>
            </w:pPr>
          </w:p>
          <w:p w:rsidR="000B2219" w:rsidRDefault="000B2219" w:rsidP="000B2219">
            <w:pPr>
              <w:ind w:left="133" w:right="-20"/>
              <w:rPr>
                <w:rFonts w:ascii="Arial Narrow" w:eastAsia="Arial Narrow" w:hAnsi="Arial Narrow" w:cs="Arial Narrow"/>
                <w:sz w:val="18"/>
                <w:szCs w:val="18"/>
              </w:rPr>
            </w:pPr>
            <w:r>
              <w:rPr>
                <w:rFonts w:ascii="Arial Narrow" w:eastAsia="Arial Narrow" w:hAnsi="Arial Narrow" w:cs="Arial Narrow"/>
                <w:color w:val="004FA3"/>
                <w:sz w:val="18"/>
                <w:szCs w:val="18"/>
              </w:rPr>
              <w:t>●</w:t>
            </w:r>
            <w:r>
              <w:rPr>
                <w:rFonts w:ascii="Arial Narrow" w:eastAsia="Arial Narrow" w:hAnsi="Arial Narrow" w:cs="Arial Narrow"/>
                <w:color w:val="004FA3"/>
                <w:spacing w:val="20"/>
                <w:sz w:val="18"/>
                <w:szCs w:val="18"/>
              </w:rPr>
              <w:t xml:space="preserve"> </w:t>
            </w:r>
            <w:r>
              <w:rPr>
                <w:rFonts w:ascii="Arial Narrow" w:eastAsia="Arial Narrow" w:hAnsi="Arial Narrow" w:cs="Arial Narrow"/>
                <w:color w:val="231F20"/>
                <w:sz w:val="18"/>
                <w:szCs w:val="18"/>
              </w:rPr>
              <w:t>1870.</w:t>
            </w:r>
            <w:r>
              <w:rPr>
                <w:rFonts w:ascii="Arial Narrow" w:eastAsia="Arial Narrow" w:hAnsi="Arial Narrow" w:cs="Arial Narrow"/>
                <w:color w:val="231F20"/>
                <w:spacing w:val="4"/>
                <w:sz w:val="18"/>
                <w:szCs w:val="18"/>
              </w:rPr>
              <w:t xml:space="preserve"> </w:t>
            </w:r>
            <w:r>
              <w:rPr>
                <w:rFonts w:ascii="Arial Narrow" w:eastAsia="Arial Narrow" w:hAnsi="Arial Narrow" w:cs="Arial Narrow"/>
                <w:color w:val="231F20"/>
                <w:sz w:val="18"/>
                <w:szCs w:val="18"/>
              </w:rPr>
              <w:t>VÍC</w:t>
            </w:r>
            <w:r>
              <w:rPr>
                <w:rFonts w:ascii="Arial Narrow" w:eastAsia="Arial Narrow" w:hAnsi="Arial Narrow" w:cs="Arial Narrow"/>
                <w:color w:val="231F20"/>
                <w:spacing w:val="-2"/>
                <w:sz w:val="18"/>
                <w:szCs w:val="18"/>
              </w:rPr>
              <w:t>T</w:t>
            </w:r>
            <w:r>
              <w:rPr>
                <w:rFonts w:ascii="Arial Narrow" w:eastAsia="Arial Narrow" w:hAnsi="Arial Narrow" w:cs="Arial Narrow"/>
                <w:color w:val="231F20"/>
                <w:sz w:val="18"/>
                <w:szCs w:val="18"/>
              </w:rPr>
              <w:t>OR</w:t>
            </w:r>
            <w:r>
              <w:rPr>
                <w:rFonts w:ascii="Arial Narrow" w:eastAsia="Arial Narrow" w:hAnsi="Arial Narrow" w:cs="Arial Narrow"/>
                <w:color w:val="231F20"/>
                <w:spacing w:val="-2"/>
                <w:sz w:val="18"/>
                <w:szCs w:val="18"/>
              </w:rPr>
              <w:t xml:space="preserve"> </w:t>
            </w:r>
            <w:r>
              <w:rPr>
                <w:rFonts w:ascii="Arial Narrow" w:eastAsia="Arial Narrow" w:hAnsi="Arial Narrow" w:cs="Arial Narrow"/>
                <w:color w:val="231F20"/>
                <w:sz w:val="18"/>
                <w:szCs w:val="18"/>
              </w:rPr>
              <w:t>MANUEL</w:t>
            </w:r>
            <w:r>
              <w:rPr>
                <w:rFonts w:ascii="Arial Narrow" w:eastAsia="Arial Narrow" w:hAnsi="Arial Narrow" w:cs="Arial Narrow"/>
                <w:color w:val="231F20"/>
                <w:spacing w:val="-7"/>
                <w:sz w:val="18"/>
                <w:szCs w:val="18"/>
              </w:rPr>
              <w:t xml:space="preserve"> </w:t>
            </w:r>
            <w:r>
              <w:rPr>
                <w:rFonts w:ascii="Arial Narrow" w:eastAsia="Arial Narrow" w:hAnsi="Arial Narrow" w:cs="Arial Narrow"/>
                <w:color w:val="231F20"/>
                <w:sz w:val="18"/>
                <w:szCs w:val="18"/>
              </w:rPr>
              <w:t>II</w:t>
            </w:r>
          </w:p>
        </w:tc>
        <w:tc>
          <w:tcPr>
            <w:tcW w:w="3529" w:type="dxa"/>
            <w:tcBorders>
              <w:top w:val="single" w:sz="8" w:space="0" w:color="D8DACD"/>
              <w:left w:val="single" w:sz="8" w:space="0" w:color="D8DACD"/>
              <w:bottom w:val="single" w:sz="32" w:space="0" w:color="D8DACD"/>
              <w:right w:val="single" w:sz="32" w:space="0" w:color="D8DACD"/>
            </w:tcBorders>
            <w:shd w:val="clear" w:color="auto" w:fill="E9ECDD"/>
          </w:tcPr>
          <w:p w:rsidR="000B2219" w:rsidRDefault="000B2219" w:rsidP="000B2219">
            <w:pPr>
              <w:spacing w:before="7" w:line="220" w:lineRule="exact"/>
            </w:pPr>
          </w:p>
          <w:p w:rsidR="000B2219" w:rsidRDefault="000B2219" w:rsidP="000B2219">
            <w:pPr>
              <w:ind w:left="133" w:right="-20"/>
              <w:rPr>
                <w:rFonts w:ascii="Arial Narrow" w:eastAsia="Arial Narrow" w:hAnsi="Arial Narrow" w:cs="Arial Narrow"/>
                <w:sz w:val="18"/>
                <w:szCs w:val="18"/>
              </w:rPr>
            </w:pPr>
            <w:r>
              <w:rPr>
                <w:rFonts w:ascii="Arial Narrow" w:eastAsia="Arial Narrow" w:hAnsi="Arial Narrow" w:cs="Arial Narrow"/>
                <w:color w:val="004FA3"/>
                <w:sz w:val="18"/>
                <w:szCs w:val="18"/>
              </w:rPr>
              <w:t>●</w:t>
            </w:r>
            <w:r>
              <w:rPr>
                <w:rFonts w:ascii="Arial Narrow" w:eastAsia="Arial Narrow" w:hAnsi="Arial Narrow" w:cs="Arial Narrow"/>
                <w:color w:val="004FA3"/>
                <w:spacing w:val="20"/>
                <w:sz w:val="18"/>
                <w:szCs w:val="18"/>
              </w:rPr>
              <w:t xml:space="preserve"> </w:t>
            </w:r>
            <w:r>
              <w:rPr>
                <w:rFonts w:ascii="Arial Narrow" w:eastAsia="Arial Narrow" w:hAnsi="Arial Narrow" w:cs="Arial Narrow"/>
                <w:color w:val="231F20"/>
                <w:sz w:val="18"/>
                <w:szCs w:val="18"/>
              </w:rPr>
              <w:t>1871.</w:t>
            </w:r>
            <w:r>
              <w:rPr>
                <w:rFonts w:ascii="Arial Narrow" w:eastAsia="Arial Narrow" w:hAnsi="Arial Narrow" w:cs="Arial Narrow"/>
                <w:color w:val="231F20"/>
                <w:spacing w:val="4"/>
                <w:sz w:val="18"/>
                <w:szCs w:val="18"/>
              </w:rPr>
              <w:t xml:space="preserve"> </w:t>
            </w:r>
            <w:r>
              <w:rPr>
                <w:rFonts w:ascii="Arial Narrow" w:eastAsia="Arial Narrow" w:hAnsi="Arial Narrow" w:cs="Arial Narrow"/>
                <w:color w:val="231F20"/>
                <w:sz w:val="18"/>
                <w:szCs w:val="18"/>
              </w:rPr>
              <w:t>GUILLERMO</w:t>
            </w:r>
            <w:r>
              <w:rPr>
                <w:rFonts w:ascii="Arial Narrow" w:eastAsia="Arial Narrow" w:hAnsi="Arial Narrow" w:cs="Arial Narrow"/>
                <w:color w:val="231F20"/>
                <w:spacing w:val="4"/>
                <w:sz w:val="18"/>
                <w:szCs w:val="18"/>
              </w:rPr>
              <w:t xml:space="preserve"> </w:t>
            </w:r>
            <w:r>
              <w:rPr>
                <w:rFonts w:ascii="Arial Narrow" w:eastAsia="Arial Narrow" w:hAnsi="Arial Narrow" w:cs="Arial Narrow"/>
                <w:color w:val="231F20"/>
                <w:sz w:val="18"/>
                <w:szCs w:val="18"/>
              </w:rPr>
              <w:t>I</w:t>
            </w:r>
          </w:p>
        </w:tc>
      </w:tr>
    </w:tbl>
    <w:p w:rsidR="002857D1" w:rsidRPr="00CD6110" w:rsidRDefault="002857D1" w:rsidP="002857D1">
      <w:pPr>
        <w:pStyle w:val="Recuerda"/>
        <w:framePr w:wrap="around" w:x="1139" w:y="442"/>
        <w:rPr>
          <w:lang w:val="es-ES"/>
        </w:rPr>
      </w:pPr>
    </w:p>
    <w:p w:rsidR="002857D1" w:rsidRPr="00CD6110" w:rsidRDefault="002857D1" w:rsidP="002857D1">
      <w:pPr>
        <w:pStyle w:val="Recuerdattulo"/>
        <w:framePr w:wrap="around" w:x="1139" w:y="442"/>
        <w:rPr>
          <w:lang w:val="es-ES"/>
        </w:rPr>
      </w:pPr>
    </w:p>
    <w:p w:rsidR="002857D1" w:rsidRPr="002857D1" w:rsidRDefault="002857D1" w:rsidP="002857D1">
      <w:pPr>
        <w:pStyle w:val="Recuerdasubttulo"/>
        <w:framePr w:wrap="around" w:x="1139" w:y="442"/>
        <w:rPr>
          <w:lang w:val="es-ES"/>
        </w:rPr>
      </w:pPr>
      <w:r w:rsidRPr="002857D1">
        <w:rPr>
          <w:lang w:val="es-ES"/>
        </w:rPr>
        <w:t>RECUERDA</w:t>
      </w:r>
    </w:p>
    <w:p w:rsidR="002857D1" w:rsidRPr="002857D1" w:rsidRDefault="002857D1" w:rsidP="002857D1">
      <w:pPr>
        <w:pStyle w:val="Recuerdatexto"/>
        <w:framePr w:wrap="around" w:x="1139" w:y="442"/>
        <w:rPr>
          <w:lang w:val="es-ES"/>
        </w:rPr>
      </w:pPr>
    </w:p>
    <w:p w:rsidR="002857D1" w:rsidRPr="002857D1" w:rsidRDefault="002857D1" w:rsidP="002857D1">
      <w:pPr>
        <w:pStyle w:val="Recuerdatexto"/>
        <w:framePr w:wrap="around" w:x="1139" w:y="442"/>
        <w:rPr>
          <w:lang w:val="es-ES"/>
        </w:rPr>
      </w:pPr>
      <w:r w:rsidRPr="002857D1">
        <w:rPr>
          <w:lang w:val="es-ES"/>
        </w:rPr>
        <w:t>Del derecho que el l</w:t>
      </w:r>
      <w:r w:rsidRPr="002857D1">
        <w:rPr>
          <w:lang w:val="es-ES"/>
        </w:rPr>
        <w:t>i</w:t>
      </w:r>
      <w:r w:rsidRPr="002857D1">
        <w:rPr>
          <w:lang w:val="es-ES"/>
        </w:rPr>
        <w:t>beralismo concedía al individuo para su a</w:t>
      </w:r>
      <w:r w:rsidRPr="002857D1">
        <w:rPr>
          <w:lang w:val="es-ES"/>
        </w:rPr>
        <w:t>u</w:t>
      </w:r>
      <w:r w:rsidRPr="002857D1">
        <w:rPr>
          <w:lang w:val="es-ES"/>
        </w:rPr>
        <w:t>togobierno emanó otro: la potestad de constituir un Estado nacional junto a otros vecinos a los que se sintiera ligado en a</w:t>
      </w:r>
      <w:r w:rsidRPr="002857D1">
        <w:rPr>
          <w:lang w:val="es-ES"/>
        </w:rPr>
        <w:t>l</w:t>
      </w:r>
      <w:r w:rsidRPr="002857D1">
        <w:rPr>
          <w:lang w:val="es-ES"/>
        </w:rPr>
        <w:t>gún aspecto de su v</w:t>
      </w:r>
      <w:r w:rsidRPr="002857D1">
        <w:rPr>
          <w:lang w:val="es-ES"/>
        </w:rPr>
        <w:t>i</w:t>
      </w:r>
      <w:r w:rsidRPr="002857D1">
        <w:rPr>
          <w:lang w:val="es-ES"/>
        </w:rPr>
        <w:t>da: lengua, cultura, religión, tradiciones, historia, etc...</w:t>
      </w:r>
    </w:p>
    <w:p w:rsidR="002857D1" w:rsidRPr="002857D1" w:rsidRDefault="002857D1" w:rsidP="002857D1">
      <w:pPr>
        <w:pStyle w:val="Recuerdatexto"/>
        <w:framePr w:wrap="around" w:x="1139" w:y="442"/>
        <w:rPr>
          <w:lang w:val="es-ES"/>
        </w:rPr>
      </w:pPr>
    </w:p>
    <w:p w:rsidR="002857D1" w:rsidRPr="002857D1" w:rsidRDefault="002857D1" w:rsidP="002857D1">
      <w:pPr>
        <w:pStyle w:val="Recuerdatexto"/>
        <w:framePr w:wrap="around" w:x="1139" w:y="442"/>
        <w:rPr>
          <w:lang w:val="es-ES"/>
        </w:rPr>
      </w:pPr>
      <w:proofErr w:type="gramStart"/>
      <w:r w:rsidRPr="002857D1">
        <w:rPr>
          <w:lang w:val="es-ES"/>
        </w:rPr>
        <w:t>./</w:t>
      </w:r>
      <w:proofErr w:type="gramEnd"/>
      <w:r w:rsidRPr="002857D1">
        <w:rPr>
          <w:lang w:val="es-ES"/>
        </w:rPr>
        <w:t xml:space="preserve"> En la Europa de los grandes imperios c</w:t>
      </w:r>
      <w:r w:rsidRPr="002857D1">
        <w:rPr>
          <w:lang w:val="es-ES"/>
        </w:rPr>
        <w:t>o</w:t>
      </w:r>
      <w:r w:rsidRPr="002857D1">
        <w:rPr>
          <w:lang w:val="es-ES"/>
        </w:rPr>
        <w:t>menzaron a aparecer nuevas naciones, fr</w:t>
      </w:r>
      <w:r w:rsidRPr="002857D1">
        <w:rPr>
          <w:lang w:val="es-ES"/>
        </w:rPr>
        <w:t>u</w:t>
      </w:r>
      <w:r w:rsidRPr="002857D1">
        <w:rPr>
          <w:lang w:val="es-ES"/>
        </w:rPr>
        <w:t>to de la fragment</w:t>
      </w:r>
      <w:r w:rsidRPr="002857D1">
        <w:rPr>
          <w:lang w:val="es-ES"/>
        </w:rPr>
        <w:t>a</w:t>
      </w:r>
      <w:r w:rsidRPr="002857D1">
        <w:rPr>
          <w:lang w:val="es-ES"/>
        </w:rPr>
        <w:t>ción territorial de aquellos (nacionali</w:t>
      </w:r>
      <w:r w:rsidRPr="002857D1">
        <w:rPr>
          <w:lang w:val="es-ES"/>
        </w:rPr>
        <w:t>s</w:t>
      </w:r>
      <w:r w:rsidRPr="002857D1">
        <w:rPr>
          <w:lang w:val="es-ES"/>
        </w:rPr>
        <w:t>mo por disgregación) o de la reunión de t</w:t>
      </w:r>
      <w:r w:rsidRPr="002857D1">
        <w:rPr>
          <w:lang w:val="es-ES"/>
        </w:rPr>
        <w:t>e</w:t>
      </w:r>
      <w:r w:rsidRPr="002857D1">
        <w:rPr>
          <w:lang w:val="es-ES"/>
        </w:rPr>
        <w:t>rritorios que estaban bajo la soberanía de entidades políticas d</w:t>
      </w:r>
      <w:r w:rsidRPr="002857D1">
        <w:rPr>
          <w:lang w:val="es-ES"/>
        </w:rPr>
        <w:t>i</w:t>
      </w:r>
      <w:r w:rsidRPr="002857D1">
        <w:rPr>
          <w:lang w:val="es-ES"/>
        </w:rPr>
        <w:t>ferentes (nacionali</w:t>
      </w:r>
      <w:r w:rsidRPr="002857D1">
        <w:rPr>
          <w:lang w:val="es-ES"/>
        </w:rPr>
        <w:t>s</w:t>
      </w:r>
      <w:r w:rsidRPr="002857D1">
        <w:rPr>
          <w:lang w:val="es-ES"/>
        </w:rPr>
        <w:t>mo por agregación).</w:t>
      </w:r>
    </w:p>
    <w:p w:rsidR="002857D1" w:rsidRPr="002857D1" w:rsidRDefault="002857D1" w:rsidP="002857D1">
      <w:pPr>
        <w:pStyle w:val="Recuerdatexto"/>
        <w:framePr w:wrap="around" w:x="1139" w:y="442"/>
        <w:rPr>
          <w:lang w:val="es-ES"/>
        </w:rPr>
      </w:pPr>
    </w:p>
    <w:p w:rsidR="002857D1" w:rsidRPr="002857D1" w:rsidRDefault="002857D1" w:rsidP="002857D1">
      <w:pPr>
        <w:pStyle w:val="Recuerdatexto"/>
        <w:framePr w:wrap="around" w:x="1139" w:y="442"/>
        <w:rPr>
          <w:lang w:val="es-ES"/>
        </w:rPr>
      </w:pPr>
      <w:proofErr w:type="gramStart"/>
      <w:r w:rsidRPr="002857D1">
        <w:rPr>
          <w:lang w:val="es-ES"/>
        </w:rPr>
        <w:t>./</w:t>
      </w:r>
      <w:proofErr w:type="gramEnd"/>
      <w:r w:rsidRPr="002857D1">
        <w:rPr>
          <w:lang w:val="es-ES"/>
        </w:rPr>
        <w:t xml:space="preserve"> La lengua fue el principal elemento vinculante, por eso el mapa de las lenguas coincide con el de las nuevas naciones.</w:t>
      </w:r>
    </w:p>
    <w:p w:rsidR="002857D1" w:rsidRPr="002857D1" w:rsidRDefault="002857D1" w:rsidP="002857D1">
      <w:pPr>
        <w:pStyle w:val="Recuerdatexto"/>
        <w:framePr w:wrap="around" w:x="1139" w:y="442"/>
        <w:rPr>
          <w:lang w:val="es-ES"/>
        </w:rPr>
      </w:pPr>
    </w:p>
    <w:p w:rsidR="002857D1" w:rsidRPr="002857D1" w:rsidRDefault="002857D1" w:rsidP="002857D1">
      <w:pPr>
        <w:pStyle w:val="Recuerdatexto"/>
        <w:framePr w:wrap="around" w:x="1139" w:y="442"/>
        <w:rPr>
          <w:lang w:val="es-ES"/>
        </w:rPr>
      </w:pPr>
      <w:proofErr w:type="gramStart"/>
      <w:r w:rsidRPr="002857D1">
        <w:rPr>
          <w:lang w:val="es-ES"/>
        </w:rPr>
        <w:t>./</w:t>
      </w:r>
      <w:proofErr w:type="gramEnd"/>
      <w:r w:rsidRPr="002857D1">
        <w:rPr>
          <w:lang w:val="es-ES"/>
        </w:rPr>
        <w:t xml:space="preserve"> En la segunda m</w:t>
      </w:r>
      <w:r w:rsidRPr="002857D1">
        <w:rPr>
          <w:lang w:val="es-ES"/>
        </w:rPr>
        <w:t>i</w:t>
      </w:r>
      <w:r w:rsidRPr="002857D1">
        <w:rPr>
          <w:lang w:val="es-ES"/>
        </w:rPr>
        <w:t>tad del siglo XIX, p</w:t>
      </w:r>
      <w:r w:rsidRPr="002857D1">
        <w:rPr>
          <w:lang w:val="es-ES"/>
        </w:rPr>
        <w:t>o</w:t>
      </w:r>
      <w:r w:rsidRPr="002857D1">
        <w:rPr>
          <w:lang w:val="es-ES"/>
        </w:rPr>
        <w:t>líticos o militares de fuerte personalidad dirigieron los procesos nacionalistas de un</w:t>
      </w:r>
      <w:r w:rsidRPr="002857D1">
        <w:rPr>
          <w:lang w:val="es-ES"/>
        </w:rPr>
        <w:t>i</w:t>
      </w:r>
      <w:r w:rsidRPr="002857D1">
        <w:rPr>
          <w:lang w:val="es-ES"/>
        </w:rPr>
        <w:t>ficación beneficiando los intereses de la burguesía conserv</w:t>
      </w:r>
      <w:r w:rsidRPr="002857D1">
        <w:rPr>
          <w:lang w:val="es-ES"/>
        </w:rPr>
        <w:t>a</w:t>
      </w:r>
      <w:r w:rsidRPr="002857D1">
        <w:rPr>
          <w:lang w:val="es-ES"/>
        </w:rPr>
        <w:t>dora.</w:t>
      </w:r>
    </w:p>
    <w:p w:rsidR="000B2219" w:rsidRPr="000B2219" w:rsidRDefault="0011089B" w:rsidP="000B2219">
      <w:pPr>
        <w:pStyle w:val="Nivel4"/>
      </w:pPr>
      <w:r>
        <w:t>5</w:t>
      </w:r>
      <w:r w:rsidR="000B2219">
        <w:t xml:space="preserve">. </w:t>
      </w:r>
      <w:r w:rsidR="000B2219" w:rsidRPr="000B2219">
        <w:t>La cuestión de Irlanda</w:t>
      </w:r>
    </w:p>
    <w:p w:rsidR="000B2219" w:rsidRPr="000B2219" w:rsidRDefault="000B2219" w:rsidP="000B2219">
      <w:pPr>
        <w:pStyle w:val="Prrafobsico"/>
        <w:rPr>
          <w:lang w:val="es-ES"/>
        </w:rPr>
      </w:pPr>
      <w:r w:rsidRPr="000B2219">
        <w:rPr>
          <w:lang w:val="es-ES"/>
        </w:rPr>
        <w:t>La isla había sido anexionada a Gran Bretaña por Oliver Cromwell en el siglo XVII y su unión quedó ratificada en</w:t>
      </w:r>
    </w:p>
    <w:p w:rsidR="000B2219" w:rsidRDefault="000B2219" w:rsidP="000B2219">
      <w:pPr>
        <w:pStyle w:val="Prrafobsico"/>
        <w:rPr>
          <w:lang w:val="es-ES"/>
        </w:rPr>
      </w:pPr>
      <w:r w:rsidRPr="000B2219">
        <w:rPr>
          <w:lang w:val="es-ES"/>
        </w:rPr>
        <w:t>1814 en el Congreso de Viena, a pesar de la firme opos</w:t>
      </w:r>
      <w:r w:rsidRPr="000B2219">
        <w:rPr>
          <w:lang w:val="es-ES"/>
        </w:rPr>
        <w:t>i</w:t>
      </w:r>
      <w:r w:rsidRPr="000B2219">
        <w:rPr>
          <w:lang w:val="es-ES"/>
        </w:rPr>
        <w:t>ción de los irlandeses quienes en los siglos XVIII y XIX habían perdido la propiedad de sus tierras en beneficio de los terr</w:t>
      </w:r>
      <w:r w:rsidRPr="000B2219">
        <w:rPr>
          <w:lang w:val="es-ES"/>
        </w:rPr>
        <w:t>a</w:t>
      </w:r>
      <w:r w:rsidRPr="000B2219">
        <w:rPr>
          <w:lang w:val="es-ES"/>
        </w:rPr>
        <w:t>tenientes ingleses.</w:t>
      </w:r>
    </w:p>
    <w:p w:rsidR="000B2219" w:rsidRPr="000B2219" w:rsidRDefault="000B2219" w:rsidP="000B2219">
      <w:pPr>
        <w:pStyle w:val="Prrafobsico"/>
        <w:rPr>
          <w:lang w:val="es-ES"/>
        </w:rPr>
      </w:pPr>
      <w:r w:rsidRPr="000B2219">
        <w:rPr>
          <w:lang w:val="es-ES"/>
        </w:rPr>
        <w:t xml:space="preserve">Cuando se produjo el “hambre de la patata” en 1845 los irlandeses emigraron masivamente a Estados Unidos. Allí, en 1857, el emigrante </w:t>
      </w:r>
      <w:proofErr w:type="spellStart"/>
      <w:r w:rsidRPr="000B2219">
        <w:rPr>
          <w:lang w:val="es-ES"/>
        </w:rPr>
        <w:t>O’Mahoney</w:t>
      </w:r>
      <w:proofErr w:type="spellEnd"/>
      <w:r w:rsidRPr="000B2219">
        <w:rPr>
          <w:lang w:val="es-ES"/>
        </w:rPr>
        <w:t xml:space="preserve"> fundó la sociedad nacionali</w:t>
      </w:r>
      <w:r w:rsidRPr="000B2219">
        <w:rPr>
          <w:lang w:val="es-ES"/>
        </w:rPr>
        <w:t>s</w:t>
      </w:r>
      <w:r w:rsidRPr="000B2219">
        <w:rPr>
          <w:lang w:val="es-ES"/>
        </w:rPr>
        <w:t xml:space="preserve">ta </w:t>
      </w:r>
      <w:proofErr w:type="spellStart"/>
      <w:r w:rsidRPr="000B2219">
        <w:rPr>
          <w:lang w:val="es-ES"/>
        </w:rPr>
        <w:t>feniana</w:t>
      </w:r>
      <w:proofErr w:type="spellEnd"/>
      <w:r w:rsidRPr="000B2219">
        <w:rPr>
          <w:lang w:val="es-ES"/>
        </w:rPr>
        <w:t>, origen del partido revolucionario Sinn Fein (“n</w:t>
      </w:r>
      <w:r w:rsidRPr="000B2219">
        <w:rPr>
          <w:lang w:val="es-ES"/>
        </w:rPr>
        <w:t>o</w:t>
      </w:r>
      <w:r w:rsidRPr="000B2219">
        <w:rPr>
          <w:lang w:val="es-ES"/>
        </w:rPr>
        <w:t xml:space="preserve">sotros solos”), que reclamó la independencia de la Isla. Mientras, en Irlanda, Charles </w:t>
      </w:r>
      <w:proofErr w:type="spellStart"/>
      <w:r w:rsidRPr="000B2219">
        <w:rPr>
          <w:lang w:val="es-ES"/>
        </w:rPr>
        <w:t>Parnell</w:t>
      </w:r>
      <w:proofErr w:type="spellEnd"/>
      <w:r w:rsidRPr="000B2219">
        <w:rPr>
          <w:lang w:val="es-ES"/>
        </w:rPr>
        <w:t xml:space="preserve"> fundó la Liga de la Ti</w:t>
      </w:r>
      <w:r w:rsidRPr="000B2219">
        <w:rPr>
          <w:lang w:val="es-ES"/>
        </w:rPr>
        <w:t>e</w:t>
      </w:r>
      <w:r w:rsidRPr="000B2219">
        <w:rPr>
          <w:lang w:val="es-ES"/>
        </w:rPr>
        <w:t>rra que actuaba en el campo con partidas armadas y que contó con el apoyo de Napoleón III.</w:t>
      </w:r>
    </w:p>
    <w:p w:rsidR="005A2F15" w:rsidRDefault="002857D1" w:rsidP="00F47D9D">
      <w:pPr>
        <w:pStyle w:val="Prrafobsico"/>
        <w:rPr>
          <w:lang w:val="es-ES"/>
        </w:rPr>
      </w:pPr>
      <w:r w:rsidRPr="002857D1">
        <w:rPr>
          <w:lang w:val="es-ES"/>
        </w:rPr>
        <w:t>Los diputados irlandeses en el Parlamento de Londres, que no podían ser católicos, obstaculizaron con su voto el funcionamiento normal de la Cámara. En 1886 los liberales intentaron que se les concediera un estatuto de autonomía (Home Rule). Este Estatuto no se llegaría a aprobar hasta 1914</w:t>
      </w:r>
      <w:r>
        <w:rPr>
          <w:lang w:val="es-ES"/>
        </w:rPr>
        <w:t>.</w:t>
      </w:r>
    </w:p>
    <w:p w:rsidR="002857D1" w:rsidRDefault="002857D1" w:rsidP="00F47D9D">
      <w:pPr>
        <w:pStyle w:val="Prrafobsico"/>
        <w:rPr>
          <w:lang w:val="es-ES"/>
        </w:rPr>
      </w:pPr>
    </w:p>
    <w:p w:rsidR="002857D1" w:rsidRPr="000B2219" w:rsidRDefault="002857D1" w:rsidP="00F47D9D">
      <w:pPr>
        <w:pStyle w:val="Prrafobsico"/>
        <w:rPr>
          <w:lang w:val="es-ES"/>
        </w:rPr>
      </w:pPr>
    </w:p>
    <w:p w:rsidR="002857D1" w:rsidRPr="002857D1" w:rsidRDefault="002857D1" w:rsidP="002857D1">
      <w:pPr>
        <w:pStyle w:val="LecturaAutoryobra"/>
      </w:pPr>
      <w:r w:rsidRPr="002857D1">
        <w:t>Así expuso el Primer ministro a la Cámara Baja la prete</w:t>
      </w:r>
      <w:r w:rsidRPr="002857D1">
        <w:t>n</w:t>
      </w:r>
      <w:r w:rsidRPr="002857D1">
        <w:t>sión de un estatuto de autonomía:</w:t>
      </w:r>
    </w:p>
    <w:p w:rsidR="002857D1" w:rsidRPr="002857D1" w:rsidRDefault="002857D1" w:rsidP="002857D1">
      <w:pPr>
        <w:pStyle w:val="LecturaAutoryobra"/>
      </w:pPr>
      <w:r w:rsidRPr="002857D1">
        <w:rPr>
          <w:i/>
        </w:rPr>
        <w:t>La solución al problema irlandés se encuentra en la creación de un cuerpo legislativo, con sede en Dublín, que tenga por m</w:t>
      </w:r>
      <w:r w:rsidRPr="002857D1">
        <w:rPr>
          <w:i/>
        </w:rPr>
        <w:t>i</w:t>
      </w:r>
      <w:r w:rsidRPr="002857D1">
        <w:rPr>
          <w:i/>
        </w:rPr>
        <w:t>sión elaborar las leyes de Irlanda y administrar este país, disti</w:t>
      </w:r>
      <w:r w:rsidRPr="002857D1">
        <w:rPr>
          <w:i/>
        </w:rPr>
        <w:t>n</w:t>
      </w:r>
      <w:r w:rsidRPr="002857D1">
        <w:rPr>
          <w:i/>
        </w:rPr>
        <w:t>guiendo los asuntos propiamente irlandeses de los que perman</w:t>
      </w:r>
      <w:r w:rsidRPr="002857D1">
        <w:rPr>
          <w:i/>
        </w:rPr>
        <w:t>e</w:t>
      </w:r>
      <w:r w:rsidRPr="002857D1">
        <w:rPr>
          <w:i/>
        </w:rPr>
        <w:t>cen como cuestiones del Imperio.</w:t>
      </w:r>
    </w:p>
    <w:p w:rsidR="002857D1" w:rsidRPr="002857D1" w:rsidRDefault="002857D1" w:rsidP="002857D1">
      <w:pPr>
        <w:pStyle w:val="LecturaAutoryobra"/>
      </w:pPr>
      <w:r w:rsidRPr="002857D1">
        <w:t xml:space="preserve">Discurso del Primer ministro William </w:t>
      </w:r>
      <w:proofErr w:type="spellStart"/>
      <w:r w:rsidRPr="002857D1">
        <w:t>Gladstone</w:t>
      </w:r>
      <w:proofErr w:type="spellEnd"/>
      <w:r w:rsidRPr="002857D1">
        <w:t xml:space="preserve"> a la Cám</w:t>
      </w:r>
      <w:r w:rsidRPr="002857D1">
        <w:t>a</w:t>
      </w:r>
      <w:r w:rsidRPr="002857D1">
        <w:t>ra de los Comunes.1886</w:t>
      </w:r>
    </w:p>
    <w:p w:rsidR="005A2F15" w:rsidRPr="002857D1" w:rsidRDefault="005A2F15" w:rsidP="00F47D9D">
      <w:pPr>
        <w:pStyle w:val="Prrafobsico"/>
      </w:pPr>
    </w:p>
    <w:p w:rsidR="005A2F15" w:rsidRDefault="005A2F15" w:rsidP="00F47D9D">
      <w:pPr>
        <w:pStyle w:val="Prrafobsico"/>
      </w:pPr>
    </w:p>
    <w:p w:rsidR="005A2F15" w:rsidRDefault="005A2F15" w:rsidP="00F47D9D">
      <w:pPr>
        <w:pStyle w:val="Prrafobsico"/>
      </w:pPr>
    </w:p>
    <w:p w:rsidR="005A2F15" w:rsidRDefault="005A2F15"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C94139" w:rsidRPr="00CD6110" w:rsidRDefault="00C94139" w:rsidP="002857D1">
      <w:pPr>
        <w:pStyle w:val="Actividades"/>
        <w:framePr w:wrap="notBeside"/>
        <w:rPr>
          <w:lang w:val="es-ES"/>
        </w:rPr>
      </w:pPr>
    </w:p>
    <w:p w:rsidR="002857D1" w:rsidRDefault="00DE36F9" w:rsidP="002857D1">
      <w:pPr>
        <w:pStyle w:val="Actividadestexto"/>
        <w:framePr w:wrap="notBeside"/>
        <w:numPr>
          <w:ilvl w:val="0"/>
          <w:numId w:val="0"/>
        </w:numPr>
        <w:ind w:left="397"/>
        <w:rPr>
          <w:rFonts w:ascii="Franklin Gothic Demi" w:hAnsi="Franklin Gothic Demi"/>
          <w:caps/>
          <w:color w:val="6786B7" w:themeColor="accent1"/>
          <w:sz w:val="28"/>
        </w:rPr>
      </w:pPr>
      <w:r>
        <w:rPr>
          <w:rFonts w:ascii="Franklin Gothic Demi" w:hAnsi="Franklin Gothic Demi"/>
          <w:caps/>
          <w:color w:val="6786B7" w:themeColor="accent1"/>
          <w:sz w:val="28"/>
        </w:rPr>
        <w:t>ACTIVIDADES</w:t>
      </w:r>
    </w:p>
    <w:p w:rsidR="00DE36F9" w:rsidRDefault="00DE36F9" w:rsidP="002857D1">
      <w:pPr>
        <w:pStyle w:val="Actividadestexto"/>
        <w:framePr w:wrap="notBeside"/>
        <w:numPr>
          <w:ilvl w:val="0"/>
          <w:numId w:val="0"/>
        </w:numPr>
        <w:ind w:left="397"/>
        <w:rPr>
          <w:rFonts w:ascii="Franklin Gothic Demi" w:hAnsi="Franklin Gothic Demi"/>
          <w:caps/>
          <w:color w:val="6786B7" w:themeColor="accent1"/>
          <w:sz w:val="28"/>
        </w:rPr>
      </w:pPr>
    </w:p>
    <w:p w:rsidR="00DE36F9" w:rsidRPr="00DE36F9" w:rsidRDefault="00DE36F9" w:rsidP="00DE36F9">
      <w:pPr>
        <w:pStyle w:val="Actividadestexto"/>
        <w:framePr w:wrap="notBeside"/>
        <w:ind w:firstLine="0"/>
        <w:rPr>
          <w:lang w:val="es-ES"/>
        </w:rPr>
      </w:pPr>
      <w:r w:rsidRPr="00DE36F9">
        <w:rPr>
          <w:lang w:val="es-ES"/>
        </w:rPr>
        <w:t>. ¿Qué  concepción del nacionalismo diferencia las tendencias voluntaristas de las orgánico-historicistas?</w:t>
      </w:r>
    </w:p>
    <w:p w:rsidR="00DE36F9" w:rsidRPr="00DE36F9" w:rsidRDefault="00DE36F9" w:rsidP="00DE36F9">
      <w:pPr>
        <w:pStyle w:val="Actividadestexto"/>
        <w:framePr w:wrap="notBeside"/>
        <w:ind w:firstLine="0"/>
        <w:rPr>
          <w:lang w:val="es-ES"/>
        </w:rPr>
      </w:pPr>
      <w:r w:rsidRPr="00DE36F9">
        <w:rPr>
          <w:lang w:val="es-ES"/>
        </w:rPr>
        <w:t xml:space="preserve">18. ¿Puedes dar tu propia definición de Nacionalismo? Utiliza, si quieres, el texto de </w:t>
      </w:r>
      <w:proofErr w:type="spellStart"/>
      <w:r w:rsidRPr="00DE36F9">
        <w:rPr>
          <w:lang w:val="es-ES"/>
        </w:rPr>
        <w:t>Mazzini</w:t>
      </w:r>
      <w:proofErr w:type="spellEnd"/>
      <w:r w:rsidRPr="00DE36F9">
        <w:rPr>
          <w:lang w:val="es-ES"/>
        </w:rPr>
        <w:t xml:space="preserve"> de esta Unidad.</w:t>
      </w:r>
    </w:p>
    <w:p w:rsidR="00DE36F9" w:rsidRPr="00DE36F9" w:rsidRDefault="00DE36F9" w:rsidP="00DE36F9">
      <w:pPr>
        <w:pStyle w:val="Actividadestexto"/>
        <w:framePr w:wrap="notBeside"/>
        <w:ind w:firstLine="0"/>
        <w:rPr>
          <w:lang w:val="es-ES"/>
        </w:rPr>
      </w:pPr>
      <w:r w:rsidRPr="00DE36F9">
        <w:rPr>
          <w:lang w:val="es-ES"/>
        </w:rPr>
        <w:t xml:space="preserve">19. ¿Qué aspectos comunes encuentras en los dos estados que impulsaron las unificaciones italiana y alemana? ¿Y qué características comunes </w:t>
      </w:r>
      <w:proofErr w:type="gramStart"/>
      <w:r w:rsidRPr="00DE36F9">
        <w:rPr>
          <w:lang w:val="es-ES"/>
        </w:rPr>
        <w:t>ves</w:t>
      </w:r>
      <w:proofErr w:type="gramEnd"/>
      <w:r w:rsidRPr="00DE36F9">
        <w:rPr>
          <w:lang w:val="es-ES"/>
        </w:rPr>
        <w:t xml:space="preserve"> en los mini</w:t>
      </w:r>
      <w:r w:rsidRPr="00DE36F9">
        <w:rPr>
          <w:lang w:val="es-ES"/>
        </w:rPr>
        <w:t>s</w:t>
      </w:r>
      <w:r w:rsidRPr="00DE36F9">
        <w:rPr>
          <w:lang w:val="es-ES"/>
        </w:rPr>
        <w:t>tros encargados de dirigirlas? Señala la oposición que encontraron ambos estados; ut</w:t>
      </w:r>
      <w:r w:rsidRPr="00DE36F9">
        <w:rPr>
          <w:lang w:val="es-ES"/>
        </w:rPr>
        <w:t>i</w:t>
      </w:r>
      <w:r w:rsidRPr="00DE36F9">
        <w:rPr>
          <w:lang w:val="es-ES"/>
        </w:rPr>
        <w:t>liza para ello los datos del Esquema comparativo de los procesos de unificación it</w:t>
      </w:r>
      <w:r w:rsidRPr="00DE36F9">
        <w:rPr>
          <w:lang w:val="es-ES"/>
        </w:rPr>
        <w:t>a</w:t>
      </w:r>
      <w:r w:rsidRPr="00DE36F9">
        <w:rPr>
          <w:lang w:val="es-ES"/>
        </w:rPr>
        <w:t>liano  y alemán.</w:t>
      </w:r>
    </w:p>
    <w:p w:rsidR="002857D1" w:rsidRPr="00DE36F9" w:rsidRDefault="001E3152" w:rsidP="00DE36F9">
      <w:pPr>
        <w:pStyle w:val="Actividadestexto"/>
        <w:framePr w:wrap="notBeside"/>
        <w:numPr>
          <w:ilvl w:val="0"/>
          <w:numId w:val="0"/>
        </w:numPr>
        <w:ind w:left="397"/>
        <w:rPr>
          <w:lang w:val="es-ES"/>
        </w:rPr>
      </w:pPr>
      <w:r w:rsidRPr="001E3152">
        <w:rPr>
          <w:rFonts w:ascii="Franklin Gothic Demi" w:hAnsi="Franklin Gothic Demi"/>
          <w:color w:val="6786B7" w:themeColor="accent1"/>
          <w:lang w:val="es-ES"/>
        </w:rPr>
        <w:t>20.</w:t>
      </w:r>
      <w:r>
        <w:rPr>
          <w:color w:val="6786B7" w:themeColor="accent1"/>
          <w:lang w:val="es-ES"/>
        </w:rPr>
        <w:t xml:space="preserve">          </w:t>
      </w:r>
      <w:r w:rsidR="00DE36F9" w:rsidRPr="00DE36F9">
        <w:rPr>
          <w:lang w:val="es-ES"/>
        </w:rPr>
        <w:t>¿Qué intereses económicos, paralelos a los ideológicos, se encuentran en los movimientos unificadores de Italia y</w:t>
      </w:r>
      <w:r w:rsidR="00DE36F9">
        <w:rPr>
          <w:lang w:val="es-ES"/>
        </w:rPr>
        <w:t xml:space="preserve"> </w:t>
      </w:r>
      <w:r w:rsidR="00DE36F9" w:rsidRPr="00DE36F9">
        <w:rPr>
          <w:lang w:val="es-ES"/>
        </w:rPr>
        <w:t>Alemania?</w:t>
      </w: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B143E7" w:rsidRDefault="00B143E7" w:rsidP="00F47D9D">
      <w:pPr>
        <w:pStyle w:val="Prrafobsico"/>
      </w:pPr>
    </w:p>
    <w:p w:rsidR="00F702CD" w:rsidRDefault="00F702CD" w:rsidP="00F47D9D">
      <w:pPr>
        <w:pStyle w:val="Prrafobsico"/>
      </w:pPr>
    </w:p>
    <w:p w:rsidR="00F702CD" w:rsidRDefault="00F702CD" w:rsidP="00F47D9D">
      <w:pPr>
        <w:pStyle w:val="Prrafobsico"/>
      </w:pPr>
    </w:p>
    <w:p w:rsidR="00F702CD" w:rsidRDefault="00F702CD" w:rsidP="00F47D9D">
      <w:pPr>
        <w:pStyle w:val="Prrafobsico"/>
      </w:pPr>
    </w:p>
    <w:p w:rsidR="00B143E7" w:rsidRDefault="00B143E7" w:rsidP="00F47D9D">
      <w:pPr>
        <w:pStyle w:val="Prrafobsico"/>
      </w:pPr>
    </w:p>
    <w:p w:rsidR="000B2219" w:rsidRDefault="000B2219" w:rsidP="00F47D9D">
      <w:pPr>
        <w:pStyle w:val="Prrafobsico"/>
      </w:pPr>
    </w:p>
    <w:p w:rsidR="000B2219" w:rsidRDefault="000B2219" w:rsidP="00F47D9D">
      <w:pPr>
        <w:pStyle w:val="Prrafobsico"/>
      </w:pPr>
    </w:p>
    <w:p w:rsidR="00DE36F9" w:rsidRDefault="00DE36F9" w:rsidP="00EA68E9">
      <w:pPr>
        <w:pStyle w:val="Prrafobsico"/>
        <w:ind w:firstLine="0"/>
      </w:pPr>
    </w:p>
    <w:p w:rsidR="00DE36F9" w:rsidRDefault="00DE36F9" w:rsidP="00F47D9D">
      <w:pPr>
        <w:pStyle w:val="Prrafobsico"/>
      </w:pPr>
    </w:p>
    <w:p w:rsidR="00DE36F9" w:rsidRDefault="00DE36F9" w:rsidP="00F47D9D">
      <w:pPr>
        <w:pStyle w:val="Prrafobsico"/>
      </w:pPr>
    </w:p>
    <w:p w:rsidR="00DE36F9" w:rsidRDefault="00DE36F9" w:rsidP="00F47D9D">
      <w:pPr>
        <w:pStyle w:val="Prrafobsico"/>
      </w:pPr>
    </w:p>
    <w:p w:rsidR="00DE36F9" w:rsidRDefault="00DE36F9" w:rsidP="00F47D9D">
      <w:pPr>
        <w:pStyle w:val="Prrafobsico"/>
      </w:pPr>
    </w:p>
    <w:p w:rsidR="00DE36F9" w:rsidRDefault="00DE36F9" w:rsidP="00F47D9D">
      <w:pPr>
        <w:pStyle w:val="Prrafobsico"/>
      </w:pPr>
    </w:p>
    <w:p w:rsidR="00DE36F9" w:rsidRDefault="00DE36F9" w:rsidP="00F47D9D">
      <w:pPr>
        <w:pStyle w:val="Prrafobsico"/>
      </w:pPr>
    </w:p>
    <w:p w:rsidR="002857D1" w:rsidRDefault="002857D1" w:rsidP="00F47D9D">
      <w:pPr>
        <w:pStyle w:val="Prrafobsico"/>
      </w:pPr>
    </w:p>
    <w:p w:rsidR="008D16D0" w:rsidRPr="00420B8D" w:rsidRDefault="008D16D0" w:rsidP="008D16D0">
      <w:pPr>
        <w:pStyle w:val="Nivel1"/>
      </w:pPr>
      <w:bookmarkStart w:id="18" w:name="_Toc429988941"/>
      <w:r>
        <w:t>5. EL ARTE NEOCLÁSICO Y</w:t>
      </w:r>
      <w:r w:rsidRPr="00420B8D">
        <w:t xml:space="preserve"> EL ROMANTICISMO</w:t>
      </w:r>
      <w:bookmarkEnd w:id="18"/>
      <w:r>
        <w:t xml:space="preserve"> </w:t>
      </w:r>
    </w:p>
    <w:p w:rsidR="008D16D0" w:rsidRDefault="008D16D0" w:rsidP="008D16D0">
      <w:pPr>
        <w:pStyle w:val="Nivel2"/>
      </w:pPr>
      <w:bookmarkStart w:id="19" w:name="_Toc429988942"/>
      <w:r>
        <w:t>5.1. EL ARTE NEOCLÁSICO</w:t>
      </w:r>
      <w:bookmarkEnd w:id="19"/>
    </w:p>
    <w:p w:rsidR="008D16D0" w:rsidRPr="008D16D0" w:rsidRDefault="008D16D0" w:rsidP="008D16D0">
      <w:pPr>
        <w:pStyle w:val="Prrafobsico"/>
        <w:rPr>
          <w:lang w:val="es-ES"/>
        </w:rPr>
      </w:pPr>
      <w:r w:rsidRPr="008D16D0">
        <w:rPr>
          <w:lang w:val="es-ES"/>
        </w:rPr>
        <w:t>Se llama Neoclásico al estilo artístico que se desarrolló, fundamentalmente en Europa y Estados Unidos, durante la segunda mitad del siglo XVIII y las dos primeras décadas del XIX.</w:t>
      </w:r>
    </w:p>
    <w:p w:rsidR="0005240C" w:rsidRDefault="0005240C" w:rsidP="008D16D0">
      <w:pPr>
        <w:pStyle w:val="Prrafobsico"/>
        <w:rPr>
          <w:lang w:val="es-ES"/>
        </w:rPr>
      </w:pPr>
    </w:p>
    <w:p w:rsidR="008D16D0" w:rsidRPr="008D16D0" w:rsidRDefault="008D16D0" w:rsidP="008D16D0">
      <w:pPr>
        <w:pStyle w:val="Prrafobsico"/>
        <w:rPr>
          <w:lang w:val="es-ES"/>
        </w:rPr>
      </w:pPr>
      <w:r w:rsidRPr="008D16D0">
        <w:rPr>
          <w:lang w:val="es-ES"/>
        </w:rPr>
        <w:t>Se  inspiró  en  los  modelos  de  la  Antigüedad  clásica  de  Grecia  y  Roma.  Influyó decisivamente en ello el halla</w:t>
      </w:r>
      <w:r w:rsidRPr="008D16D0">
        <w:rPr>
          <w:lang w:val="es-ES"/>
        </w:rPr>
        <w:t>z</w:t>
      </w:r>
      <w:r w:rsidRPr="008D16D0">
        <w:rPr>
          <w:lang w:val="es-ES"/>
        </w:rPr>
        <w:t xml:space="preserve">go de las ruinas arqueológicas de  </w:t>
      </w:r>
      <w:proofErr w:type="spellStart"/>
      <w:r w:rsidRPr="008D16D0">
        <w:rPr>
          <w:lang w:val="es-ES"/>
        </w:rPr>
        <w:t>Herculano</w:t>
      </w:r>
      <w:proofErr w:type="spellEnd"/>
      <w:r w:rsidRPr="008D16D0">
        <w:rPr>
          <w:lang w:val="es-ES"/>
        </w:rPr>
        <w:t xml:space="preserve"> (1719) y Po</w:t>
      </w:r>
      <w:r w:rsidRPr="008D16D0">
        <w:rPr>
          <w:lang w:val="es-ES"/>
        </w:rPr>
        <w:t>m</w:t>
      </w:r>
      <w:r w:rsidRPr="008D16D0">
        <w:rPr>
          <w:lang w:val="es-ES"/>
        </w:rPr>
        <w:t>peya (1748), antiguas ciudades romanas.</w:t>
      </w:r>
    </w:p>
    <w:p w:rsidR="008D16D0" w:rsidRPr="008D16D0" w:rsidRDefault="008D16D0" w:rsidP="008D16D0">
      <w:pPr>
        <w:pStyle w:val="Prrafobsico"/>
        <w:rPr>
          <w:lang w:val="es-ES"/>
        </w:rPr>
      </w:pPr>
      <w:r w:rsidRPr="008D16D0">
        <w:rPr>
          <w:lang w:val="es-ES"/>
        </w:rPr>
        <w:t>Surgió como una reacción al estilo imperante hasta el momento, el Rococó (barroco tardío) al que criticó sus exc</w:t>
      </w:r>
      <w:r w:rsidRPr="008D16D0">
        <w:rPr>
          <w:lang w:val="es-ES"/>
        </w:rPr>
        <w:t>e</w:t>
      </w:r>
      <w:r w:rsidRPr="008D16D0">
        <w:rPr>
          <w:lang w:val="es-ES"/>
        </w:rPr>
        <w:t>sos decorativos.  El principal foco de producción neoclásica fue Francia, donde la Ilustración, identificada con este estilo, tuvo gran relieve. Tras la Revolución Francesa, Napoleón alentó el denominado  “Estilo Imperio”, una evolución del Neoclásico.</w:t>
      </w:r>
    </w:p>
    <w:p w:rsidR="008D16D0" w:rsidRPr="008D16D0" w:rsidRDefault="008D16D0" w:rsidP="008D16D0">
      <w:pPr>
        <w:pStyle w:val="Prrafobsico"/>
        <w:rPr>
          <w:lang w:val="es-ES"/>
        </w:rPr>
      </w:pPr>
      <w:r w:rsidRPr="008D16D0">
        <w:rPr>
          <w:lang w:val="es-ES"/>
        </w:rPr>
        <w:t>La búsqueda de del ideal de belleza, la razón, la sobri</w:t>
      </w:r>
      <w:r w:rsidRPr="008D16D0">
        <w:rPr>
          <w:lang w:val="es-ES"/>
        </w:rPr>
        <w:t>e</w:t>
      </w:r>
      <w:r w:rsidRPr="008D16D0">
        <w:rPr>
          <w:lang w:val="es-ES"/>
        </w:rPr>
        <w:t>dad y la funcionalidad, junto con el empleo de elementos clásicos (columnas, frontones, cúpulas, etc.) fueron difund</w:t>
      </w:r>
      <w:r w:rsidRPr="008D16D0">
        <w:rPr>
          <w:lang w:val="es-ES"/>
        </w:rPr>
        <w:t>i</w:t>
      </w:r>
      <w:r w:rsidRPr="008D16D0">
        <w:rPr>
          <w:lang w:val="es-ES"/>
        </w:rPr>
        <w:t>das a través de las Academias de Bellas Artes y los museos.</w:t>
      </w:r>
    </w:p>
    <w:p w:rsidR="008D16D0" w:rsidRPr="00A851E1" w:rsidRDefault="008D16D0" w:rsidP="008D16D0">
      <w:pPr>
        <w:rPr>
          <w:b/>
        </w:rPr>
      </w:pPr>
      <w:r w:rsidRPr="00A851E1">
        <w:rPr>
          <w:b/>
        </w:rPr>
        <w:t>Características del arte Neoclásico</w:t>
      </w:r>
    </w:p>
    <w:p w:rsidR="008D16D0" w:rsidRPr="00A851E1" w:rsidRDefault="008D16D0" w:rsidP="008D16D0">
      <w:pPr>
        <w:rPr>
          <w:b/>
        </w:rPr>
      </w:pPr>
      <w:r w:rsidRPr="00A851E1">
        <w:rPr>
          <w:b/>
        </w:rPr>
        <w:t>La arquitectura</w:t>
      </w:r>
    </w:p>
    <w:p w:rsidR="002857D1" w:rsidRPr="008D16D0" w:rsidRDefault="0005240C" w:rsidP="00F47D9D">
      <w:pPr>
        <w:pStyle w:val="Prrafobsico"/>
        <w:rPr>
          <w:lang w:val="es-ES"/>
        </w:rPr>
      </w:pPr>
      <w:r w:rsidRPr="00420B8D">
        <w:rPr>
          <w:rFonts w:ascii="Franklin Gothic Book" w:hAnsi="Franklin Gothic Book"/>
          <w:noProof/>
          <w:lang w:val="es-ES"/>
        </w:rPr>
        <w:drawing>
          <wp:anchor distT="0" distB="0" distL="114300" distR="114300" simplePos="0" relativeHeight="251675648" behindDoc="0" locked="0" layoutInCell="1" allowOverlap="1" wp14:anchorId="515CDB20" wp14:editId="724F4A57">
            <wp:simplePos x="0" y="0"/>
            <wp:positionH relativeFrom="column">
              <wp:posOffset>-1424305</wp:posOffset>
            </wp:positionH>
            <wp:positionV relativeFrom="paragraph">
              <wp:posOffset>240665</wp:posOffset>
            </wp:positionV>
            <wp:extent cx="2794000" cy="1934845"/>
            <wp:effectExtent l="0" t="0" r="6350" b="825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94000" cy="1934845"/>
                    </a:xfrm>
                    <a:prstGeom prst="rect">
                      <a:avLst/>
                    </a:prstGeom>
                    <a:noFill/>
                  </pic:spPr>
                </pic:pic>
              </a:graphicData>
            </a:graphic>
            <wp14:sizeRelH relativeFrom="page">
              <wp14:pctWidth>0</wp14:pctWidth>
            </wp14:sizeRelH>
            <wp14:sizeRelV relativeFrom="page">
              <wp14:pctHeight>0</wp14:pctHeight>
            </wp14:sizeRelV>
          </wp:anchor>
        </w:drawing>
      </w:r>
      <w:r w:rsidR="008D16D0" w:rsidRPr="00420B8D">
        <w:rPr>
          <w:rFonts w:ascii="Franklin Gothic Book" w:hAnsi="Franklin Gothic Book"/>
          <w:lang w:val="es-ES"/>
        </w:rPr>
        <w:t>La arquitectura neoclásica adopta los modelos clásicos de Grecia y Roma. Se opone así al B</w:t>
      </w:r>
      <w:r w:rsidR="008D16D0" w:rsidRPr="00420B8D">
        <w:rPr>
          <w:rFonts w:ascii="Franklin Gothic Book" w:hAnsi="Franklin Gothic Book"/>
          <w:lang w:val="es-ES"/>
        </w:rPr>
        <w:t>a</w:t>
      </w:r>
      <w:r w:rsidR="008D16D0" w:rsidRPr="00420B8D">
        <w:rPr>
          <w:rFonts w:ascii="Franklin Gothic Book" w:hAnsi="Franklin Gothic Book"/>
          <w:lang w:val="es-ES"/>
        </w:rPr>
        <w:t>rroco y al Rococó, a los que cons</w:t>
      </w:r>
      <w:r w:rsidR="008D16D0" w:rsidRPr="00420B8D">
        <w:rPr>
          <w:rFonts w:ascii="Franklin Gothic Book" w:hAnsi="Franklin Gothic Book"/>
          <w:lang w:val="es-ES"/>
        </w:rPr>
        <w:t>i</w:t>
      </w:r>
      <w:r w:rsidR="008D16D0" w:rsidRPr="00420B8D">
        <w:rPr>
          <w:rFonts w:ascii="Franklin Gothic Book" w:hAnsi="Franklin Gothic Book"/>
          <w:lang w:val="es-ES"/>
        </w:rPr>
        <w:t>dera estilos decadentes y recarg</w:t>
      </w:r>
      <w:r w:rsidR="008D16D0" w:rsidRPr="00420B8D">
        <w:rPr>
          <w:rFonts w:ascii="Franklin Gothic Book" w:hAnsi="Franklin Gothic Book"/>
          <w:lang w:val="es-ES"/>
        </w:rPr>
        <w:t>a</w:t>
      </w:r>
      <w:r w:rsidR="008D16D0" w:rsidRPr="00420B8D">
        <w:rPr>
          <w:rFonts w:ascii="Franklin Gothic Book" w:hAnsi="Franklin Gothic Book"/>
          <w:lang w:val="es-ES"/>
        </w:rPr>
        <w:t>dos.</w:t>
      </w:r>
    </w:p>
    <w:p w:rsidR="002857D1" w:rsidRDefault="002857D1" w:rsidP="00F47D9D">
      <w:pPr>
        <w:pStyle w:val="Prrafobsico"/>
      </w:pPr>
    </w:p>
    <w:p w:rsidR="0005240C" w:rsidRDefault="0005240C" w:rsidP="0005240C">
      <w:pPr>
        <w:pStyle w:val="Imagenpgina"/>
        <w:framePr w:w="4474" w:h="635" w:hRule="exact" w:wrap="notBeside" w:hAnchor="page" w:x="2361" w:y="1526"/>
      </w:pPr>
      <w:r w:rsidRPr="008D16D0">
        <w:t>Iglesia de la Madalena de París</w:t>
      </w:r>
    </w:p>
    <w:p w:rsidR="008D16D0" w:rsidRPr="00420B8D" w:rsidRDefault="008D16D0" w:rsidP="008D16D0">
      <w:r w:rsidRPr="00420B8D">
        <w:t>Los   edificios    neoclásicos   cuentan    como   elemento fund</w:t>
      </w:r>
      <w:r w:rsidRPr="00420B8D">
        <w:t>a</w:t>
      </w:r>
      <w:r w:rsidRPr="00420B8D">
        <w:t>mental la columna, especialmente la de estilo dórico. El arco y la b</w:t>
      </w:r>
      <w:r w:rsidRPr="00420B8D">
        <w:t>ó</w:t>
      </w:r>
      <w:r w:rsidRPr="00420B8D">
        <w:t>veda, así como los frontones,  son  empleados  profusamente.  Los  templos  griegos  son  sin  embargo  las principales fuentes de inspiración.</w:t>
      </w:r>
    </w:p>
    <w:p w:rsidR="008D16D0" w:rsidRPr="00420B8D" w:rsidRDefault="008D16D0" w:rsidP="008D16D0">
      <w:r w:rsidRPr="00420B8D">
        <w:t>Los  edificios  se  dotan  de  funcionalidad  pública,  con</w:t>
      </w:r>
      <w:r w:rsidRPr="00420B8D">
        <w:t>s</w:t>
      </w:r>
      <w:r w:rsidRPr="00420B8D">
        <w:t>t</w:t>
      </w:r>
      <w:r>
        <w:t xml:space="preserve">ruyéndose  hospitales,  museos, </w:t>
      </w:r>
      <w:r w:rsidRPr="00420B8D">
        <w:t>academias, etc. La decor</w:t>
      </w:r>
      <w:r w:rsidRPr="00420B8D">
        <w:t>a</w:t>
      </w:r>
      <w:r w:rsidRPr="00420B8D">
        <w:t>ción es mínima, se utilizan sencillas molduras y bajorrelieves escult</w:t>
      </w:r>
      <w:r>
        <w:t>óricos para cubrir las paredes.</w:t>
      </w:r>
    </w:p>
    <w:p w:rsidR="008D16D0" w:rsidRDefault="008D16D0" w:rsidP="008D16D0">
      <w:r w:rsidRPr="00420B8D">
        <w:t>El estilo Neoclásico se extendió por toda Europa, adqu</w:t>
      </w:r>
      <w:r w:rsidRPr="00420B8D">
        <w:t>i</w:t>
      </w:r>
      <w:r w:rsidRPr="00420B8D">
        <w:t>riendo especial relevancia en Francia (Ej.,  iglesia  de  la  Magdalena,  París).  También  tuvo  importancia  en  los  r</w:t>
      </w:r>
      <w:r w:rsidRPr="00420B8D">
        <w:t>e</w:t>
      </w:r>
      <w:r w:rsidRPr="00420B8D">
        <w:t xml:space="preserve">cién  nacidos Estados Unidos. Fue adoptado oficialmente por los revolucionarios franceses y Napoleón, quien mandó construir varios arcos de triunfo al modo romano (Ej., el arco del </w:t>
      </w:r>
      <w:proofErr w:type="spellStart"/>
      <w:r w:rsidRPr="00420B8D">
        <w:t>Carrousell</w:t>
      </w:r>
      <w:proofErr w:type="spellEnd"/>
      <w:r w:rsidRPr="00420B8D">
        <w:t xml:space="preserve"> de París).</w:t>
      </w:r>
    </w:p>
    <w:p w:rsidR="008D16D0" w:rsidRPr="00A851E1" w:rsidRDefault="00B76538" w:rsidP="008D16D0">
      <w:pPr>
        <w:rPr>
          <w:b/>
        </w:rPr>
      </w:pPr>
      <w:r>
        <w:rPr>
          <w:noProof/>
        </w:rPr>
        <w:drawing>
          <wp:anchor distT="0" distB="0" distL="114300" distR="114300" simplePos="0" relativeHeight="251676672" behindDoc="0" locked="0" layoutInCell="1" allowOverlap="1" wp14:anchorId="66E3E523" wp14:editId="4FDA6161">
            <wp:simplePos x="0" y="0"/>
            <wp:positionH relativeFrom="column">
              <wp:posOffset>-2184400</wp:posOffset>
            </wp:positionH>
            <wp:positionV relativeFrom="paragraph">
              <wp:posOffset>223520</wp:posOffset>
            </wp:positionV>
            <wp:extent cx="1840865" cy="4603115"/>
            <wp:effectExtent l="0" t="0" r="6985" b="698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40865" cy="4603115"/>
                    </a:xfrm>
                    <a:prstGeom prst="rect">
                      <a:avLst/>
                    </a:prstGeom>
                    <a:noFill/>
                  </pic:spPr>
                </pic:pic>
              </a:graphicData>
            </a:graphic>
            <wp14:sizeRelH relativeFrom="page">
              <wp14:pctWidth>0</wp14:pctWidth>
            </wp14:sizeRelH>
            <wp14:sizeRelV relativeFrom="page">
              <wp14:pctHeight>0</wp14:pctHeight>
            </wp14:sizeRelV>
          </wp:anchor>
        </w:drawing>
      </w:r>
      <w:r w:rsidR="008D16D0" w:rsidRPr="00A851E1">
        <w:rPr>
          <w:b/>
        </w:rPr>
        <w:t>La escultura</w:t>
      </w:r>
    </w:p>
    <w:p w:rsidR="008D16D0" w:rsidRDefault="008D16D0" w:rsidP="008D16D0"/>
    <w:p w:rsidR="00B76538" w:rsidRDefault="00B76538" w:rsidP="00B76538">
      <w:r>
        <w:t>La escultura neoclásica toma como referencia e imita los temas clásicos de la  Antigüedad.  Las  obras  son  tratadas  con  académica  corrección  y transmiten frialdad. Siguiendo los cánones grecorromanos hace hincapié en la simpleza de líneas y en la idealización de la belleza.</w:t>
      </w:r>
    </w:p>
    <w:p w:rsidR="00B76538" w:rsidRDefault="00B76538" w:rsidP="00B76538">
      <w:r>
        <w:t>Las esculturas se realizan preferentemente en mármol o bronce sin policromar, siguiendo la errónea creencia de que tampoco lo estaban las griegas y romanas. Los acabados son pulidos  y homogéneos. La figura humana tiene pref</w:t>
      </w:r>
      <w:r>
        <w:t>e</w:t>
      </w:r>
      <w:r>
        <w:t>rencia sobre cualquier otra.</w:t>
      </w:r>
    </w:p>
    <w:p w:rsidR="00B76538" w:rsidRDefault="00B76538" w:rsidP="00B76538">
      <w:r>
        <w:t xml:space="preserve">El más significado escultor neoclásico es Antonio </w:t>
      </w:r>
      <w:proofErr w:type="spellStart"/>
      <w:r>
        <w:t>Canova</w:t>
      </w:r>
      <w:proofErr w:type="spellEnd"/>
      <w:r>
        <w:t>. Su tema favorito es la mitología griega. Su cliente más i</w:t>
      </w:r>
      <w:r>
        <w:t>m</w:t>
      </w:r>
      <w:r>
        <w:t>portante fue Napoleón, al que retrató en diversas ocasiones a modo de emperador romano. Una de sus obras más con</w:t>
      </w:r>
      <w:r>
        <w:t>o</w:t>
      </w:r>
      <w:r>
        <w:t>cidas es la de</w:t>
      </w:r>
    </w:p>
    <w:p w:rsidR="00B76538" w:rsidRDefault="00B76538" w:rsidP="00B76538">
      <w:r>
        <w:t>Paulina Bonaparte, esculpida como una Venus.</w:t>
      </w:r>
    </w:p>
    <w:p w:rsidR="008D16D0" w:rsidRPr="00420B8D" w:rsidRDefault="00B76538" w:rsidP="00B76538">
      <w:r>
        <w:t xml:space="preserve">Otro señalado autor neoclásico fue el danés </w:t>
      </w:r>
      <w:proofErr w:type="spellStart"/>
      <w:r>
        <w:t>Bertel</w:t>
      </w:r>
      <w:proofErr w:type="spellEnd"/>
      <w:r>
        <w:t xml:space="preserve"> </w:t>
      </w:r>
      <w:proofErr w:type="spellStart"/>
      <w:r>
        <w:t>Tho</w:t>
      </w:r>
      <w:r>
        <w:t>r</w:t>
      </w:r>
      <w:r>
        <w:t>valdsen</w:t>
      </w:r>
      <w:proofErr w:type="spellEnd"/>
      <w:r>
        <w:t>, cuyas esculturas expresan la idealización de la fig</w:t>
      </w:r>
      <w:r>
        <w:t>u</w:t>
      </w:r>
      <w:r>
        <w:t>ra humana. Su obra más famosa es Jasón.</w:t>
      </w:r>
    </w:p>
    <w:p w:rsidR="002857D1" w:rsidRPr="008D16D0" w:rsidRDefault="002857D1" w:rsidP="00F47D9D">
      <w:pPr>
        <w:pStyle w:val="Prrafobsico"/>
        <w:rPr>
          <w:lang w:val="es-ES"/>
        </w:rPr>
      </w:pPr>
    </w:p>
    <w:p w:rsidR="00DE36F9" w:rsidRDefault="00DE36F9" w:rsidP="00F47D9D">
      <w:pPr>
        <w:pStyle w:val="Prrafobsico"/>
      </w:pPr>
    </w:p>
    <w:p w:rsidR="00B76538" w:rsidRPr="00A851E1" w:rsidRDefault="00B76538" w:rsidP="00B76538">
      <w:pPr>
        <w:rPr>
          <w:b/>
        </w:rPr>
      </w:pPr>
      <w:r w:rsidRPr="00A851E1">
        <w:rPr>
          <w:b/>
        </w:rPr>
        <w:t>La pintura</w:t>
      </w:r>
    </w:p>
    <w:p w:rsidR="0005240C" w:rsidRDefault="0005240C" w:rsidP="0005240C">
      <w:pPr>
        <w:pStyle w:val="Imagenizquierda"/>
        <w:framePr w:wrap="notBeside" w:vAnchor="page" w:x="1207" w:y="12978"/>
      </w:pPr>
      <w:r>
        <w:t>Canova. Afrodita</w:t>
      </w:r>
    </w:p>
    <w:p w:rsidR="00DE36F9" w:rsidRDefault="00DE36F9" w:rsidP="00F47D9D">
      <w:pPr>
        <w:pStyle w:val="Prrafobsico"/>
      </w:pPr>
    </w:p>
    <w:p w:rsidR="00B76538" w:rsidRPr="00B76538" w:rsidRDefault="00B76538" w:rsidP="00B76538">
      <w:pPr>
        <w:rPr>
          <w:i/>
        </w:rPr>
      </w:pPr>
      <w:r w:rsidRPr="00420B8D">
        <w:t>La pintura neoclásica está muy influenciada por la escu</w:t>
      </w:r>
      <w:r w:rsidRPr="00420B8D">
        <w:t>l</w:t>
      </w:r>
      <w:r w:rsidRPr="00420B8D">
        <w:t>tura ya  que  no  abundan  las  representaciones  pictóricas  de  la anti</w:t>
      </w:r>
      <w:r w:rsidRPr="00B76538">
        <w:rPr>
          <w:i/>
        </w:rPr>
        <w:t>güedad griega y romana.</w:t>
      </w:r>
    </w:p>
    <w:p w:rsidR="00B76538" w:rsidRPr="00420B8D" w:rsidRDefault="00B76538" w:rsidP="00B76538">
      <w:r w:rsidRPr="00420B8D">
        <w:t xml:space="preserve">El  pintor  más  representativo  es  el  francés  Jacques  Louis David, muy comprometido con la Revolución francesa y Napoleón, a los que alude en sus obras “La muerte de </w:t>
      </w:r>
      <w:proofErr w:type="spellStart"/>
      <w:r w:rsidRPr="00420B8D">
        <w:t>M</w:t>
      </w:r>
      <w:r w:rsidRPr="00420B8D">
        <w:t>a</w:t>
      </w:r>
      <w:r w:rsidRPr="00420B8D">
        <w:t>rat</w:t>
      </w:r>
      <w:proofErr w:type="spellEnd"/>
      <w:r w:rsidRPr="00420B8D">
        <w:t>” o “La coronación de Napoleón y Josefina”. Pero sin d</w:t>
      </w:r>
      <w:r w:rsidRPr="00420B8D">
        <w:t>u</w:t>
      </w:r>
      <w:r w:rsidRPr="00420B8D">
        <w:t xml:space="preserve">da, su obra más conocida es “El juramento de los </w:t>
      </w:r>
      <w:proofErr w:type="spellStart"/>
      <w:r w:rsidRPr="00420B8D">
        <w:t>Horacios</w:t>
      </w:r>
      <w:proofErr w:type="spellEnd"/>
      <w:r w:rsidRPr="00420B8D">
        <w:t>". Otro destacado artista es Jean Auguste Dominique Ingres, quien también participa en otros estilos como el romántico.</w:t>
      </w:r>
    </w:p>
    <w:p w:rsidR="00B76538" w:rsidRPr="00420B8D" w:rsidRDefault="00B76538" w:rsidP="0005240C">
      <w:pPr>
        <w:pStyle w:val="Imagenpgina"/>
        <w:framePr w:w="4825" w:h="539" w:hRule="exact" w:wrap="notBeside" w:hAnchor="page" w:x="3065" w:y="7346"/>
      </w:pPr>
      <w:r w:rsidRPr="00420B8D">
        <w:t>El</w:t>
      </w:r>
      <w:r w:rsidRPr="00420B8D">
        <w:rPr>
          <w:spacing w:val="1"/>
        </w:rPr>
        <w:t xml:space="preserve"> </w:t>
      </w:r>
      <w:r w:rsidRPr="00420B8D">
        <w:t>jur</w:t>
      </w:r>
      <w:r w:rsidRPr="00420B8D">
        <w:rPr>
          <w:spacing w:val="-1"/>
        </w:rPr>
        <w:t>a</w:t>
      </w:r>
      <w:r w:rsidRPr="00420B8D">
        <w:rPr>
          <w:spacing w:val="2"/>
        </w:rPr>
        <w:t>m</w:t>
      </w:r>
      <w:r w:rsidRPr="00420B8D">
        <w:t>en</w:t>
      </w:r>
      <w:r w:rsidRPr="00420B8D">
        <w:rPr>
          <w:spacing w:val="2"/>
        </w:rPr>
        <w:t>t</w:t>
      </w:r>
      <w:r w:rsidRPr="00420B8D">
        <w:t>o</w:t>
      </w:r>
      <w:r w:rsidRPr="00420B8D">
        <w:rPr>
          <w:spacing w:val="-4"/>
        </w:rPr>
        <w:t xml:space="preserve"> </w:t>
      </w:r>
      <w:r w:rsidRPr="00420B8D">
        <w:t>de los</w:t>
      </w:r>
      <w:r w:rsidRPr="00420B8D">
        <w:rPr>
          <w:spacing w:val="2"/>
        </w:rPr>
        <w:t xml:space="preserve"> </w:t>
      </w:r>
      <w:r w:rsidRPr="00420B8D">
        <w:rPr>
          <w:spacing w:val="4"/>
        </w:rPr>
        <w:t>H</w:t>
      </w:r>
      <w:r w:rsidRPr="00420B8D">
        <w:t>ora</w:t>
      </w:r>
      <w:r w:rsidRPr="00420B8D">
        <w:rPr>
          <w:spacing w:val="2"/>
        </w:rPr>
        <w:t>c</w:t>
      </w:r>
      <w:r w:rsidRPr="00420B8D">
        <w:t>io</w:t>
      </w:r>
      <w:r w:rsidRPr="00420B8D">
        <w:rPr>
          <w:spacing w:val="2"/>
        </w:rPr>
        <w:t>s</w:t>
      </w:r>
      <w:r w:rsidRPr="00420B8D">
        <w:t>,</w:t>
      </w:r>
      <w:r w:rsidRPr="00420B8D">
        <w:rPr>
          <w:spacing w:val="-3"/>
        </w:rPr>
        <w:t xml:space="preserve"> </w:t>
      </w:r>
      <w:r w:rsidRPr="00420B8D">
        <w:t>de</w:t>
      </w:r>
      <w:r w:rsidRPr="00420B8D">
        <w:rPr>
          <w:spacing w:val="-4"/>
        </w:rPr>
        <w:t xml:space="preserve"> </w:t>
      </w:r>
      <w:r w:rsidRPr="00420B8D">
        <w:rPr>
          <w:spacing w:val="2"/>
        </w:rPr>
        <w:t>J</w:t>
      </w:r>
      <w:r w:rsidRPr="00420B8D">
        <w:t>.</w:t>
      </w:r>
      <w:r w:rsidRPr="00420B8D">
        <w:rPr>
          <w:spacing w:val="-1"/>
        </w:rPr>
        <w:t xml:space="preserve"> </w:t>
      </w:r>
      <w:r w:rsidRPr="00420B8D">
        <w:t>L.</w:t>
      </w:r>
      <w:r w:rsidRPr="00420B8D">
        <w:rPr>
          <w:spacing w:val="3"/>
        </w:rPr>
        <w:t xml:space="preserve"> </w:t>
      </w:r>
      <w:r w:rsidRPr="00420B8D">
        <w:rPr>
          <w:spacing w:val="2"/>
        </w:rPr>
        <w:t>D</w:t>
      </w:r>
      <w:r w:rsidRPr="00420B8D">
        <w:rPr>
          <w:spacing w:val="-5"/>
        </w:rPr>
        <w:t>a</w:t>
      </w:r>
      <w:r w:rsidRPr="00420B8D">
        <w:rPr>
          <w:spacing w:val="2"/>
        </w:rPr>
        <w:t>v</w:t>
      </w:r>
      <w:r w:rsidRPr="00420B8D">
        <w:t>id</w:t>
      </w:r>
    </w:p>
    <w:p w:rsidR="00DE36F9" w:rsidRDefault="00B76538" w:rsidP="00F47D9D">
      <w:pPr>
        <w:pStyle w:val="Prrafobsico"/>
        <w:rPr>
          <w:lang w:val="es-ES"/>
        </w:rPr>
      </w:pPr>
      <w:r w:rsidRPr="00420B8D">
        <w:rPr>
          <w:rFonts w:ascii="Franklin Gothic Book" w:hAnsi="Franklin Gothic Book"/>
          <w:noProof/>
          <w:lang w:val="es-ES"/>
        </w:rPr>
        <w:drawing>
          <wp:anchor distT="0" distB="0" distL="114300" distR="114300" simplePos="0" relativeHeight="251677696" behindDoc="0" locked="0" layoutInCell="1" allowOverlap="1" wp14:anchorId="07D6B523" wp14:editId="52EFAC99">
            <wp:simplePos x="0" y="0"/>
            <wp:positionH relativeFrom="column">
              <wp:posOffset>-1010285</wp:posOffset>
            </wp:positionH>
            <wp:positionV relativeFrom="paragraph">
              <wp:posOffset>3175</wp:posOffset>
            </wp:positionV>
            <wp:extent cx="5146040" cy="4336415"/>
            <wp:effectExtent l="0" t="0" r="0" b="6985"/>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46040" cy="4336415"/>
                    </a:xfrm>
                    <a:prstGeom prst="rect">
                      <a:avLst/>
                    </a:prstGeom>
                    <a:noFill/>
                  </pic:spPr>
                </pic:pic>
              </a:graphicData>
            </a:graphic>
            <wp14:sizeRelH relativeFrom="page">
              <wp14:pctWidth>0</wp14:pctWidth>
            </wp14:sizeRelH>
            <wp14:sizeRelV relativeFrom="page">
              <wp14:pctHeight>0</wp14:pctHeight>
            </wp14:sizeRelV>
          </wp:anchor>
        </w:drawing>
      </w:r>
    </w:p>
    <w:p w:rsidR="00B76538" w:rsidRDefault="00B76538" w:rsidP="00B76538"/>
    <w:p w:rsidR="00B76538" w:rsidRPr="00420B8D" w:rsidRDefault="00B76538" w:rsidP="00B76538">
      <w:r w:rsidRPr="00420B8D">
        <w:t xml:space="preserve">Los pintores neoclásicos, muy ligados a la Ilustración, veían en el arte una forma de educación moral e intelectual. Se inspiraron para ello en la mitología griega y en la </w:t>
      </w:r>
      <w:proofErr w:type="spellStart"/>
      <w:r w:rsidRPr="00420B8D">
        <w:t>histor</w:t>
      </w:r>
      <w:proofErr w:type="spellEnd"/>
      <w:r w:rsidRPr="00420B8D">
        <w:t xml:space="preserve"> </w:t>
      </w:r>
      <w:proofErr w:type="spellStart"/>
      <w:r w:rsidRPr="00420B8D">
        <w:t>ia</w:t>
      </w:r>
      <w:proofErr w:type="spellEnd"/>
      <w:r w:rsidRPr="00420B8D">
        <w:t xml:space="preserve"> de la antigua Roma, a la que identificaron con su propio momento histórico.</w:t>
      </w:r>
    </w:p>
    <w:p w:rsidR="00B76538" w:rsidRDefault="00B76538" w:rsidP="00F47D9D">
      <w:pPr>
        <w:pStyle w:val="Prrafobsico"/>
        <w:rPr>
          <w:lang w:val="es-ES"/>
        </w:rPr>
      </w:pPr>
    </w:p>
    <w:p w:rsidR="001E3152" w:rsidRDefault="001E3152" w:rsidP="00B76538">
      <w:pPr>
        <w:pStyle w:val="Nivel2"/>
      </w:pPr>
    </w:p>
    <w:p w:rsidR="001E3152" w:rsidRDefault="001E3152" w:rsidP="00B76538">
      <w:pPr>
        <w:pStyle w:val="Nivel2"/>
      </w:pPr>
    </w:p>
    <w:p w:rsidR="001E3152" w:rsidRDefault="001E3152" w:rsidP="00B76538">
      <w:pPr>
        <w:pStyle w:val="Nivel2"/>
      </w:pPr>
    </w:p>
    <w:p w:rsidR="00B76538" w:rsidRPr="00B76538" w:rsidRDefault="001E3152" w:rsidP="001E3152">
      <w:pPr>
        <w:pStyle w:val="Nivel2"/>
      </w:pPr>
      <w:bookmarkStart w:id="20" w:name="_Toc429988943"/>
      <w:r>
        <w:t>5.2. EL ROMANTICISMO</w:t>
      </w:r>
      <w:bookmarkEnd w:id="20"/>
    </w:p>
    <w:p w:rsidR="00B76538" w:rsidRPr="00420B8D" w:rsidRDefault="00B76538" w:rsidP="00B76538">
      <w:r w:rsidRPr="00420B8D">
        <w:t>El Romanticismo es un  movimiento cultural que se des</w:t>
      </w:r>
      <w:r w:rsidRPr="00420B8D">
        <w:t>a</w:t>
      </w:r>
      <w:r w:rsidRPr="00420B8D">
        <w:t>rrolló, fundamentalmente por</w:t>
      </w:r>
    </w:p>
    <w:p w:rsidR="00B76538" w:rsidRPr="00420B8D" w:rsidRDefault="00B76538" w:rsidP="00B76538">
      <w:r w:rsidRPr="00420B8D">
        <w:t>Europa, dur</w:t>
      </w:r>
      <w:r>
        <w:t>ante la 1ª mitad del siglo XIX.</w:t>
      </w:r>
    </w:p>
    <w:p w:rsidR="00B76538" w:rsidRPr="00420B8D" w:rsidRDefault="00B76538" w:rsidP="00B76538">
      <w:r w:rsidRPr="00420B8D">
        <w:t>Surgió como reacción a las ideas del neoclasicismo, que se habían impuesto durante el período de la Revolución Francesa y Napoleón.</w:t>
      </w:r>
    </w:p>
    <w:p w:rsidR="00B76538" w:rsidRPr="00420B8D" w:rsidRDefault="00B76538" w:rsidP="00B76538">
      <w:r w:rsidRPr="00420B8D">
        <w:t>Tuvo su origen en Alemania, posteriormente se extendió por otros países, como Francia. Estuvo estrechamente rel</w:t>
      </w:r>
      <w:r w:rsidRPr="00420B8D">
        <w:t>a</w:t>
      </w:r>
      <w:r w:rsidRPr="00420B8D">
        <w:t>cionado con el nacionalismo. Según los románticos, los pu</w:t>
      </w:r>
      <w:r w:rsidRPr="00420B8D">
        <w:t>e</w:t>
      </w:r>
      <w:r w:rsidRPr="00420B8D">
        <w:t>blos tienen derecho a la libertad, al respeto de sus raíces, de ahí que se posicionaran en contra de las invasiones nap</w:t>
      </w:r>
      <w:r w:rsidRPr="00420B8D">
        <w:t>o</w:t>
      </w:r>
      <w:r w:rsidRPr="00420B8D">
        <w:t>leónicas.</w:t>
      </w:r>
    </w:p>
    <w:p w:rsidR="00B76538" w:rsidRPr="00420B8D" w:rsidRDefault="00B76538" w:rsidP="00B76538">
      <w:r w:rsidRPr="00420B8D">
        <w:t>En lugar de la razón, la norma y las fuentes de inspiración de Grecia o Roma, el Romanticismo ensalzó la libertad ind</w:t>
      </w:r>
      <w:r w:rsidRPr="00420B8D">
        <w:t>i</w:t>
      </w:r>
      <w:r w:rsidRPr="00420B8D">
        <w:t>vidual de artista, la sensibilidad, las emociones y la imagin</w:t>
      </w:r>
      <w:r w:rsidRPr="00420B8D">
        <w:t>a</w:t>
      </w:r>
      <w:r w:rsidRPr="00420B8D">
        <w:t>ción. Volvió su mirada a la Edad Media y a Oriente como fuentes de inspiración.</w:t>
      </w:r>
    </w:p>
    <w:p w:rsidR="00B76538" w:rsidRDefault="00B76538" w:rsidP="00B76538">
      <w:r w:rsidRPr="00420B8D">
        <w:t>El romanticismo tuvo presencia en numerosas facetas culturales, así se expresó a través del arte, la literatura y la música. El arte romántico brilla especialmente en la pintura. En ella la naturaleza es la protagonista, utilizando libreme</w:t>
      </w:r>
      <w:r w:rsidRPr="00420B8D">
        <w:t>n</w:t>
      </w:r>
      <w:r w:rsidRPr="00420B8D">
        <w:t>te la luz, el color y el movimiento.</w:t>
      </w:r>
    </w:p>
    <w:p w:rsidR="00DE36F9" w:rsidRPr="00B76538" w:rsidRDefault="00DE36F9" w:rsidP="00F47D9D">
      <w:pPr>
        <w:pStyle w:val="Prrafobsico"/>
        <w:rPr>
          <w:lang w:val="es-ES"/>
        </w:rPr>
      </w:pPr>
    </w:p>
    <w:p w:rsidR="00B76538" w:rsidRPr="00A851E1" w:rsidRDefault="00B76538" w:rsidP="00B76538">
      <w:pPr>
        <w:rPr>
          <w:b/>
        </w:rPr>
      </w:pPr>
      <w:r w:rsidRPr="00A851E1">
        <w:rPr>
          <w:b/>
        </w:rPr>
        <w:t>Características del romanticismo</w:t>
      </w:r>
    </w:p>
    <w:p w:rsidR="00B76538" w:rsidRPr="00420B8D" w:rsidRDefault="00B76538" w:rsidP="00B76538"/>
    <w:p w:rsidR="00B76538" w:rsidRPr="00A851E1" w:rsidRDefault="001E3152" w:rsidP="00B76538">
      <w:pPr>
        <w:rPr>
          <w:b/>
        </w:rPr>
      </w:pPr>
      <w:r>
        <w:rPr>
          <w:noProof/>
        </w:rPr>
        <w:drawing>
          <wp:anchor distT="0" distB="0" distL="114300" distR="114300" simplePos="0" relativeHeight="251678720" behindDoc="0" locked="0" layoutInCell="1" allowOverlap="1" wp14:anchorId="4FBD3BDA" wp14:editId="29AE04F8">
            <wp:simplePos x="0" y="0"/>
            <wp:positionH relativeFrom="column">
              <wp:posOffset>-2455545</wp:posOffset>
            </wp:positionH>
            <wp:positionV relativeFrom="paragraph">
              <wp:posOffset>480060</wp:posOffset>
            </wp:positionV>
            <wp:extent cx="4784090" cy="1882140"/>
            <wp:effectExtent l="0" t="0" r="0" b="381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84090" cy="1882140"/>
                    </a:xfrm>
                    <a:prstGeom prst="rect">
                      <a:avLst/>
                    </a:prstGeom>
                    <a:noFill/>
                  </pic:spPr>
                </pic:pic>
              </a:graphicData>
            </a:graphic>
            <wp14:sizeRelH relativeFrom="page">
              <wp14:pctWidth>0</wp14:pctWidth>
            </wp14:sizeRelH>
            <wp14:sizeRelV relativeFrom="page">
              <wp14:pctHeight>0</wp14:pctHeight>
            </wp14:sizeRelV>
          </wp:anchor>
        </w:drawing>
      </w:r>
      <w:r w:rsidR="00B76538" w:rsidRPr="00A851E1">
        <w:rPr>
          <w:b/>
        </w:rPr>
        <w:t>La arquitectura</w:t>
      </w:r>
    </w:p>
    <w:p w:rsidR="001E3152" w:rsidRDefault="001E3152" w:rsidP="001E3152">
      <w:pPr>
        <w:pStyle w:val="Imagenpgina"/>
        <w:framePr w:w="7603" w:h="521" w:hRule="exact" w:wrap="notBeside" w:hAnchor="page" w:x="688" w:y="3386"/>
      </w:pPr>
      <w:r w:rsidRPr="00065A36">
        <w:t>El Palacio de Westminster visto desde la margen derecha del río Támesis.</w:t>
      </w:r>
    </w:p>
    <w:p w:rsidR="00B76538" w:rsidRDefault="00B76538" w:rsidP="00B76538">
      <w:r w:rsidRPr="00420B8D">
        <w:t>El principal ra</w:t>
      </w:r>
      <w:r w:rsidRPr="00420B8D">
        <w:t>s</w:t>
      </w:r>
      <w:r w:rsidRPr="00420B8D">
        <w:t>go de la arquitect</w:t>
      </w:r>
      <w:r w:rsidRPr="00420B8D">
        <w:t>u</w:t>
      </w:r>
      <w:r w:rsidRPr="00420B8D">
        <w:t>ra romántica es el eclecticismo, la mezcla de estilos. Se renuncia a los relacionados con la antigüedad clásica, caso del Renac</w:t>
      </w:r>
      <w:r w:rsidRPr="00420B8D">
        <w:t>i</w:t>
      </w:r>
      <w:r w:rsidRPr="00420B8D">
        <w:t>miento, inspirad</w:t>
      </w:r>
      <w:r w:rsidRPr="00420B8D">
        <w:t>o</w:t>
      </w:r>
      <w:r w:rsidRPr="00420B8D">
        <w:t>res del neoclas</w:t>
      </w:r>
      <w:r w:rsidRPr="00420B8D">
        <w:t>i</w:t>
      </w:r>
      <w:r w:rsidRPr="00420B8D">
        <w:t>cismo, y se vuelve la mirada hacia la Edad Media, hacia  el Románico, el Biza</w:t>
      </w:r>
      <w:r w:rsidRPr="00420B8D">
        <w:t>n</w:t>
      </w:r>
      <w:r w:rsidRPr="00420B8D">
        <w:t>tino o, de manera singular, el gótico.</w:t>
      </w:r>
      <w:r>
        <w:t xml:space="preserve">  </w:t>
      </w:r>
      <w:r w:rsidRPr="00420B8D">
        <w:t>Surgen los “neo” (ne</w:t>
      </w:r>
      <w:r w:rsidRPr="00420B8D">
        <w:t>o</w:t>
      </w:r>
      <w:r w:rsidRPr="00420B8D">
        <w:t xml:space="preserve">gótico, </w:t>
      </w:r>
      <w:proofErr w:type="spellStart"/>
      <w:r w:rsidRPr="00420B8D">
        <w:t>neobizantino</w:t>
      </w:r>
      <w:proofErr w:type="spellEnd"/>
      <w:r w:rsidRPr="00420B8D">
        <w:t>, etc.) que tratan de rememorar en su estética los edificios de otros tiempos, algunas veces, como una mera imitación.</w:t>
      </w:r>
      <w:r>
        <w:t xml:space="preserve"> </w:t>
      </w:r>
      <w:r w:rsidRPr="00420B8D">
        <w:t>Se concluyen obras medievales sin te</w:t>
      </w:r>
      <w:r w:rsidRPr="00420B8D">
        <w:t>r</w:t>
      </w:r>
      <w:r w:rsidRPr="00420B8D">
        <w:t xml:space="preserve">minar y se restauran otras que estaban en ruinas. Destaca como restaurador el arquitecto </w:t>
      </w:r>
      <w:proofErr w:type="spellStart"/>
      <w:r w:rsidRPr="00420B8D">
        <w:t>Viollet</w:t>
      </w:r>
      <w:proofErr w:type="spellEnd"/>
      <w:r w:rsidRPr="00420B8D">
        <w:t>-le-</w:t>
      </w:r>
      <w:proofErr w:type="spellStart"/>
      <w:r w:rsidRPr="00420B8D">
        <w:t>Duc</w:t>
      </w:r>
      <w:proofErr w:type="spellEnd"/>
      <w:r w:rsidRPr="00420B8D">
        <w:t>.</w:t>
      </w:r>
    </w:p>
    <w:p w:rsidR="003C1503" w:rsidRDefault="003C1503" w:rsidP="003C1503">
      <w:pPr>
        <w:ind w:firstLine="0"/>
        <w:rPr>
          <w:rFonts w:ascii="FranklinGothic-Book" w:hAnsi="FranklinGothic-Book" w:cs="FranklinGothic-Book"/>
          <w:color w:val="000000"/>
          <w:szCs w:val="20"/>
          <w:lang w:val="es-ES_tradnl"/>
        </w:rPr>
      </w:pPr>
    </w:p>
    <w:p w:rsidR="003C1503" w:rsidRPr="003C1503" w:rsidRDefault="003C1503" w:rsidP="003C1503">
      <w:pPr>
        <w:rPr>
          <w:rFonts w:ascii="FranklinGothic-Book" w:hAnsi="FranklinGothic-Book" w:cs="FranklinGothic-Book"/>
          <w:color w:val="000000"/>
          <w:szCs w:val="20"/>
          <w:lang w:val="es-ES_tradnl"/>
        </w:rPr>
      </w:pPr>
      <w:r>
        <w:rPr>
          <w:noProof/>
        </w:rPr>
        <w:drawing>
          <wp:anchor distT="0" distB="0" distL="114300" distR="114300" simplePos="0" relativeHeight="251679744" behindDoc="0" locked="0" layoutInCell="1" allowOverlap="1" wp14:anchorId="140171B7" wp14:editId="1674483C">
            <wp:simplePos x="0" y="0"/>
            <wp:positionH relativeFrom="column">
              <wp:posOffset>-1925320</wp:posOffset>
            </wp:positionH>
            <wp:positionV relativeFrom="paragraph">
              <wp:posOffset>55245</wp:posOffset>
            </wp:positionV>
            <wp:extent cx="1752600" cy="2155825"/>
            <wp:effectExtent l="0" t="0" r="0"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52600" cy="2155825"/>
                    </a:xfrm>
                    <a:prstGeom prst="rect">
                      <a:avLst/>
                    </a:prstGeom>
                    <a:noFill/>
                  </pic:spPr>
                </pic:pic>
              </a:graphicData>
            </a:graphic>
            <wp14:sizeRelH relativeFrom="page">
              <wp14:pctWidth>0</wp14:pctWidth>
            </wp14:sizeRelH>
            <wp14:sizeRelV relativeFrom="page">
              <wp14:pctHeight>0</wp14:pctHeight>
            </wp14:sizeRelV>
          </wp:anchor>
        </w:drawing>
      </w:r>
      <w:r w:rsidRPr="003C1503">
        <w:rPr>
          <w:rFonts w:ascii="FranklinGothic-Book" w:hAnsi="FranklinGothic-Book" w:cs="FranklinGothic-Book"/>
          <w:color w:val="000000"/>
          <w:szCs w:val="20"/>
          <w:lang w:val="es-ES_tradnl"/>
        </w:rPr>
        <w:t>Un claro ejemplo de edificio romántico de carácter hist</w:t>
      </w:r>
      <w:r w:rsidRPr="003C1503">
        <w:rPr>
          <w:rFonts w:ascii="FranklinGothic-Book" w:hAnsi="FranklinGothic-Book" w:cs="FranklinGothic-Book"/>
          <w:color w:val="000000"/>
          <w:szCs w:val="20"/>
          <w:lang w:val="es-ES_tradnl"/>
        </w:rPr>
        <w:t>o</w:t>
      </w:r>
      <w:r w:rsidRPr="003C1503">
        <w:rPr>
          <w:rFonts w:ascii="FranklinGothic-Book" w:hAnsi="FranklinGothic-Book" w:cs="FranklinGothic-Book"/>
          <w:color w:val="000000"/>
          <w:szCs w:val="20"/>
          <w:lang w:val="es-ES_tradnl"/>
        </w:rPr>
        <w:t>ricista es el Parlamento del Reino</w:t>
      </w:r>
    </w:p>
    <w:p w:rsidR="003C1503" w:rsidRPr="003C1503" w:rsidRDefault="003C1503" w:rsidP="003C1503">
      <w:pPr>
        <w:rPr>
          <w:rFonts w:ascii="FranklinGothic-Book" w:hAnsi="FranklinGothic-Book" w:cs="FranklinGothic-Book"/>
          <w:color w:val="000000"/>
          <w:szCs w:val="20"/>
          <w:lang w:val="es-ES_tradnl"/>
        </w:rPr>
      </w:pPr>
      <w:r w:rsidRPr="003C1503">
        <w:rPr>
          <w:rFonts w:ascii="FranklinGothic-Book" w:hAnsi="FranklinGothic-Book" w:cs="FranklinGothic-Book"/>
          <w:color w:val="000000"/>
          <w:szCs w:val="20"/>
          <w:lang w:val="es-ES_tradnl"/>
        </w:rPr>
        <w:t>Unido (Londres), realizado por Charles Barry en 1835.</w:t>
      </w:r>
    </w:p>
    <w:p w:rsidR="00DE36F9" w:rsidRDefault="003C1503" w:rsidP="003C1503">
      <w:pPr>
        <w:pStyle w:val="Prrafobsico"/>
      </w:pPr>
      <w:r w:rsidRPr="003C1503">
        <w:t>Muestra del gusto por lo oriental es el Pabellón Real de Brighton (R.U).</w:t>
      </w:r>
    </w:p>
    <w:p w:rsidR="003C1503" w:rsidRPr="00065A36" w:rsidRDefault="003C1503" w:rsidP="003C1503">
      <w:pPr>
        <w:rPr>
          <w:b/>
        </w:rPr>
      </w:pPr>
      <w:r w:rsidRPr="00065A36">
        <w:rPr>
          <w:b/>
        </w:rPr>
        <w:t>La escultura</w:t>
      </w:r>
    </w:p>
    <w:p w:rsidR="00DE36F9" w:rsidRDefault="00DE36F9" w:rsidP="00F47D9D">
      <w:pPr>
        <w:pStyle w:val="Prrafobsico"/>
      </w:pPr>
    </w:p>
    <w:p w:rsidR="003C1503" w:rsidRDefault="003C1503" w:rsidP="001E3152">
      <w:pPr>
        <w:pStyle w:val="Imagenizquierda"/>
        <w:framePr w:w="2747" w:h="570" w:hRule="exact" w:wrap="notBeside" w:vAnchor="page" w:x="1442" w:y="6063"/>
      </w:pPr>
      <w:r>
        <w:t>Carpeaux.</w:t>
      </w:r>
      <w:r w:rsidRPr="003C1503">
        <w:t>La Marsellesa</w:t>
      </w:r>
    </w:p>
    <w:p w:rsidR="003C1503" w:rsidRPr="00420B8D" w:rsidRDefault="003C1503" w:rsidP="003C1503">
      <w:r w:rsidRPr="00420B8D">
        <w:t>La escultura romántica, a diferencia de las manifestaci</w:t>
      </w:r>
      <w:r w:rsidRPr="00420B8D">
        <w:t>o</w:t>
      </w:r>
      <w:r w:rsidRPr="00420B8D">
        <w:t>nes arquitectónicas y pictóricas, no rompió del todo con la influencia clásica. Sin embargo, las obras se dotaron de m</w:t>
      </w:r>
      <w:r w:rsidRPr="00420B8D">
        <w:t>a</w:t>
      </w:r>
      <w:r w:rsidRPr="00420B8D">
        <w:t>yor movimiento y perdieron el equilibrio y sencillez del Ne</w:t>
      </w:r>
      <w:r w:rsidRPr="00420B8D">
        <w:t>o</w:t>
      </w:r>
      <w:r w:rsidRPr="00420B8D">
        <w:t>clásico, llegando incluso a la grandilocuencia.    Los    temas   mitológicos    cedieron    paso    a    los</w:t>
      </w:r>
      <w:r>
        <w:t xml:space="preserve"> </w:t>
      </w:r>
      <w:r w:rsidRPr="00420B8D">
        <w:t>contemporáneos.</w:t>
      </w:r>
    </w:p>
    <w:p w:rsidR="00DE36F9" w:rsidRDefault="00DE36F9" w:rsidP="00F47D9D">
      <w:pPr>
        <w:pStyle w:val="Prrafobsico"/>
      </w:pPr>
    </w:p>
    <w:p w:rsidR="0005240C" w:rsidRDefault="0005240C" w:rsidP="00F47D9D">
      <w:pPr>
        <w:pStyle w:val="Prrafobsico"/>
      </w:pPr>
    </w:p>
    <w:p w:rsidR="003C1503" w:rsidRPr="00065A36" w:rsidRDefault="003C1503" w:rsidP="003C1503">
      <w:pPr>
        <w:rPr>
          <w:b/>
        </w:rPr>
      </w:pPr>
      <w:r w:rsidRPr="00065A36">
        <w:rPr>
          <w:b/>
        </w:rPr>
        <w:t>La pintura</w:t>
      </w:r>
    </w:p>
    <w:p w:rsidR="00DE36F9" w:rsidRDefault="001E3152" w:rsidP="00F47D9D">
      <w:pPr>
        <w:pStyle w:val="Prrafobsico"/>
      </w:pPr>
      <w:r>
        <w:rPr>
          <w:noProof/>
          <w:lang w:val="es-ES"/>
        </w:rPr>
        <w:drawing>
          <wp:anchor distT="0" distB="0" distL="114300" distR="114300" simplePos="0" relativeHeight="251680768" behindDoc="0" locked="0" layoutInCell="1" allowOverlap="1" wp14:anchorId="0603D59B" wp14:editId="5C264A70">
            <wp:simplePos x="0" y="0"/>
            <wp:positionH relativeFrom="column">
              <wp:posOffset>-1924050</wp:posOffset>
            </wp:positionH>
            <wp:positionV relativeFrom="paragraph">
              <wp:posOffset>177800</wp:posOffset>
            </wp:positionV>
            <wp:extent cx="3550920" cy="4426585"/>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50920" cy="4426585"/>
                    </a:xfrm>
                    <a:prstGeom prst="rect">
                      <a:avLst/>
                    </a:prstGeom>
                    <a:noFill/>
                  </pic:spPr>
                </pic:pic>
              </a:graphicData>
            </a:graphic>
            <wp14:sizeRelH relativeFrom="page">
              <wp14:pctWidth>0</wp14:pctWidth>
            </wp14:sizeRelH>
            <wp14:sizeRelV relativeFrom="page">
              <wp14:pctHeight>0</wp14:pctHeight>
            </wp14:sizeRelV>
          </wp:anchor>
        </w:drawing>
      </w:r>
    </w:p>
    <w:p w:rsidR="003C1503" w:rsidRDefault="003C1503" w:rsidP="003C1503">
      <w:r w:rsidRPr="00420B8D">
        <w:t>La pintura constituye la principal vía de expresión plá</w:t>
      </w:r>
      <w:r w:rsidRPr="00420B8D">
        <w:t>s</w:t>
      </w:r>
      <w:r w:rsidRPr="00420B8D">
        <w:t>tica del movimiento romántico. Las representaciones ofrecen un claro predominio del   color y la luz sobre el dibujo, lo opuesto al neoclasicismo. Las escenas se dotan de mov</w:t>
      </w:r>
      <w:r w:rsidRPr="00420B8D">
        <w:t>i</w:t>
      </w:r>
      <w:r w:rsidRPr="00420B8D">
        <w:t>miento. La naturaleza cobra  especial  relieve,  fundame</w:t>
      </w:r>
      <w:r w:rsidRPr="00420B8D">
        <w:t>n</w:t>
      </w:r>
      <w:r w:rsidRPr="00420B8D">
        <w:t>talmente  en  sus  aspectos  más</w:t>
      </w:r>
      <w:r>
        <w:t xml:space="preserve"> </w:t>
      </w:r>
      <w:r w:rsidRPr="00420B8D">
        <w:t>salvajes.</w:t>
      </w:r>
    </w:p>
    <w:p w:rsidR="003C1503" w:rsidRPr="00420B8D" w:rsidRDefault="003C1503" w:rsidP="003C1503">
      <w:r w:rsidRPr="00420B8D">
        <w:t xml:space="preserve"> Los pintores románticos buscan transmitir las pasiones y los sentimientos, los estados de ánimo  como  la  melancolía  o  la  tristeza.  Se  prodigan  en  escenarios  lúgubres,  como</w:t>
      </w:r>
      <w:r>
        <w:t xml:space="preserve"> </w:t>
      </w:r>
      <w:r w:rsidRPr="00420B8D">
        <w:t>cementerios, ermitas, mona</w:t>
      </w:r>
      <w:r w:rsidRPr="00420B8D">
        <w:t>s</w:t>
      </w:r>
      <w:r w:rsidRPr="00420B8D">
        <w:t>terios abandonados, ruinas.</w:t>
      </w:r>
    </w:p>
    <w:p w:rsidR="0005240C" w:rsidRPr="00420B8D" w:rsidRDefault="0005240C" w:rsidP="0005240C">
      <w:pPr>
        <w:pStyle w:val="Imagenpgina"/>
        <w:framePr w:w="5007" w:h="420" w:hRule="exact" w:wrap="notBeside" w:hAnchor="page" w:x="1524" w:y="1593"/>
      </w:pPr>
      <w:r w:rsidRPr="00420B8D">
        <w:t>Friedrich. Acantilados blancos.</w:t>
      </w:r>
    </w:p>
    <w:p w:rsidR="003C1503" w:rsidRPr="00420B8D" w:rsidRDefault="003C1503" w:rsidP="003C1503">
      <w:r w:rsidRPr="00420B8D">
        <w:t xml:space="preserve">Destacan autores como los franceses </w:t>
      </w:r>
      <w:proofErr w:type="spellStart"/>
      <w:r w:rsidRPr="00420B8D">
        <w:t>Eugéne</w:t>
      </w:r>
      <w:proofErr w:type="spellEnd"/>
      <w:r w:rsidRPr="00420B8D">
        <w:t xml:space="preserve"> Delacroix (La Libertad guiando al pueblo) y </w:t>
      </w:r>
      <w:proofErr w:type="spellStart"/>
      <w:r w:rsidRPr="00420B8D">
        <w:t>Thódore</w:t>
      </w:r>
      <w:proofErr w:type="spellEnd"/>
      <w:r w:rsidRPr="00420B8D">
        <w:t xml:space="preserve"> </w:t>
      </w:r>
      <w:proofErr w:type="spellStart"/>
      <w:r w:rsidRPr="00420B8D">
        <w:t>Géricault</w:t>
      </w:r>
      <w:proofErr w:type="spellEnd"/>
      <w:r w:rsidRPr="00420B8D">
        <w:t xml:space="preserve"> (La balsa de la Medusa). En Alemania s</w:t>
      </w:r>
      <w:r w:rsidRPr="00420B8D">
        <w:t>o</w:t>
      </w:r>
      <w:r w:rsidRPr="00420B8D">
        <w:t xml:space="preserve">bresale la figura de </w:t>
      </w:r>
      <w:proofErr w:type="spellStart"/>
      <w:r w:rsidRPr="00420B8D">
        <w:t>Caspar</w:t>
      </w:r>
      <w:proofErr w:type="spellEnd"/>
      <w:r w:rsidRPr="00420B8D">
        <w:t xml:space="preserve"> D</w:t>
      </w:r>
      <w:r w:rsidRPr="00420B8D">
        <w:t>a</w:t>
      </w:r>
      <w:r w:rsidRPr="00420B8D">
        <w:t>vid Friedrich (Viajero junto a un acantilado).</w:t>
      </w:r>
    </w:p>
    <w:p w:rsidR="00EA68E9" w:rsidRDefault="00EA68E9" w:rsidP="0005240C">
      <w:pPr>
        <w:pStyle w:val="Prrafobsico"/>
        <w:ind w:firstLine="0"/>
      </w:pPr>
    </w:p>
    <w:p w:rsidR="00EA68E9" w:rsidRDefault="00EA68E9" w:rsidP="00F47D9D">
      <w:pPr>
        <w:pStyle w:val="Prrafobsico"/>
      </w:pPr>
    </w:p>
    <w:p w:rsidR="00956420" w:rsidRPr="00C40DC6" w:rsidRDefault="00956420" w:rsidP="00956420">
      <w:pPr>
        <w:pStyle w:val="Nivel1"/>
      </w:pPr>
      <w:bookmarkStart w:id="21" w:name="_Toc429988944"/>
      <w:r>
        <w:t xml:space="preserve">6. </w:t>
      </w:r>
      <w:r w:rsidRPr="00C40DC6">
        <w:t>La</w:t>
      </w:r>
      <w:r w:rsidRPr="00C40DC6">
        <w:rPr>
          <w:spacing w:val="10"/>
        </w:rPr>
        <w:t xml:space="preserve"> </w:t>
      </w:r>
      <w:r w:rsidRPr="00C40DC6">
        <w:t>revolución</w:t>
      </w:r>
      <w:r w:rsidRPr="00C40DC6">
        <w:rPr>
          <w:spacing w:val="-8"/>
        </w:rPr>
        <w:t xml:space="preserve"> </w:t>
      </w:r>
      <w:r w:rsidRPr="00C40DC6">
        <w:t>ind</w:t>
      </w:r>
      <w:r w:rsidRPr="00C40DC6">
        <w:t>e</w:t>
      </w:r>
      <w:r w:rsidRPr="00C40DC6">
        <w:t>pendentista</w:t>
      </w:r>
      <w:r w:rsidRPr="00C40DC6">
        <w:rPr>
          <w:spacing w:val="10"/>
        </w:rPr>
        <w:t xml:space="preserve"> </w:t>
      </w:r>
      <w:r w:rsidRPr="00C40DC6">
        <w:t>de</w:t>
      </w:r>
      <w:r w:rsidRPr="00C40DC6">
        <w:rPr>
          <w:spacing w:val="10"/>
        </w:rPr>
        <w:t xml:space="preserve"> </w:t>
      </w:r>
      <w:r w:rsidRPr="00C40DC6">
        <w:t>las</w:t>
      </w:r>
      <w:r w:rsidRPr="00C40DC6">
        <w:rPr>
          <w:spacing w:val="10"/>
        </w:rPr>
        <w:t xml:space="preserve"> </w:t>
      </w:r>
      <w:r w:rsidRPr="00C40DC6">
        <w:t>colonias</w:t>
      </w:r>
      <w:r w:rsidRPr="00C40DC6">
        <w:rPr>
          <w:spacing w:val="10"/>
        </w:rPr>
        <w:t xml:space="preserve"> </w:t>
      </w:r>
      <w:r w:rsidRPr="00C40DC6">
        <w:t>de</w:t>
      </w:r>
      <w:r>
        <w:t xml:space="preserve"> </w:t>
      </w:r>
      <w:r w:rsidRPr="00C40DC6">
        <w:rPr>
          <w:position w:val="1"/>
        </w:rPr>
        <w:t>América</w:t>
      </w:r>
      <w:bookmarkEnd w:id="21"/>
    </w:p>
    <w:p w:rsidR="00EA68E9" w:rsidRDefault="00EA68E9" w:rsidP="00F47D9D">
      <w:pPr>
        <w:pStyle w:val="Prrafobsico"/>
      </w:pPr>
    </w:p>
    <w:p w:rsidR="00956420" w:rsidRDefault="00956420" w:rsidP="00956420">
      <w:pPr>
        <w:pStyle w:val="Prrafobsico"/>
      </w:pPr>
      <w:r>
        <w:t>En las colonias hispanas de América vivía un grupo de población blanca, llamados criollos, nacida allí y que tenían ciertos privilegios. Al igual que les había ocurrido a sus vec</w:t>
      </w:r>
      <w:r>
        <w:t>i</w:t>
      </w:r>
      <w:r>
        <w:t>nos de América del Norte,  sufrieron el incremento de la pr</w:t>
      </w:r>
      <w:r>
        <w:t>e</w:t>
      </w:r>
      <w:r>
        <w:t>sión fiscal derivada de la Guerra de los Siete Años y de las alianzas de la metrópoli con Napoleón.</w:t>
      </w:r>
    </w:p>
    <w:p w:rsidR="00956420" w:rsidRDefault="00956420" w:rsidP="0005240C">
      <w:pPr>
        <w:pStyle w:val="Prrafobsico"/>
      </w:pPr>
      <w:r>
        <w:t>Los criollos eran libres para comerciar, pero estaban obl</w:t>
      </w:r>
      <w:r>
        <w:t>i</w:t>
      </w:r>
      <w:r>
        <w:t>gados a enviar todas sus mercancías a España y no contr</w:t>
      </w:r>
      <w:r>
        <w:t>o</w:t>
      </w:r>
      <w:r>
        <w:t>laban los principales cargos de gobierno, siempre en manos de peninsulares. Pronto surgió en ellos el deseo de imitar a los revolucionarios de América del Norte y de Europa. Tuvi</w:t>
      </w:r>
      <w:r>
        <w:t>e</w:t>
      </w:r>
      <w:r>
        <w:t>ron la ocasión propicia gracias a las guerras y conflictos n</w:t>
      </w:r>
      <w:r>
        <w:t>a</w:t>
      </w:r>
      <w:r>
        <w:t>poleónicos. El malestar se extendió y entre 1804 y 1828 proclamaron su independencia una docena de Estados am</w:t>
      </w:r>
      <w:r>
        <w:t>e</w:t>
      </w:r>
      <w:r>
        <w:t>ricanos. El primero fue Haití, donde los esclavos negros pr</w:t>
      </w:r>
      <w:r>
        <w:t>o</w:t>
      </w:r>
      <w:r>
        <w:t>tagonizaron un sangriento levantamiento que puso fin al dominio francés.</w:t>
      </w:r>
    </w:p>
    <w:p w:rsidR="00BA6D5F" w:rsidRDefault="00BA6D5F" w:rsidP="00BA6D5F">
      <w:pPr>
        <w:pStyle w:val="Curiosidad"/>
        <w:framePr w:wrap="around" w:x="1223" w:y="192"/>
      </w:pPr>
    </w:p>
    <w:p w:rsidR="00BA6D5F" w:rsidRDefault="00BA6D5F" w:rsidP="00BA6D5F">
      <w:pPr>
        <w:pStyle w:val="Curiosidadttulo"/>
        <w:framePr w:wrap="around" w:x="1223" w:y="192"/>
        <w:rPr>
          <w:sz w:val="22"/>
          <w:szCs w:val="22"/>
        </w:rPr>
      </w:pPr>
    </w:p>
    <w:p w:rsidR="00BA6D5F" w:rsidRPr="00BA6D5F" w:rsidRDefault="00BA6D5F" w:rsidP="00BA6D5F">
      <w:pPr>
        <w:pStyle w:val="Curiosidadsubttulo"/>
        <w:framePr w:wrap="around" w:x="1223" w:y="192"/>
      </w:pPr>
      <w:r w:rsidRPr="00BA6D5F">
        <w:t>El presidente de los E</w:t>
      </w:r>
      <w:r w:rsidRPr="00BA6D5F">
        <w:t>s</w:t>
      </w:r>
      <w:r w:rsidRPr="00BA6D5F">
        <w:t>tados Unidos James Monroe lanzó un me</w:t>
      </w:r>
      <w:r w:rsidRPr="00BA6D5F">
        <w:t>n</w:t>
      </w:r>
      <w:r w:rsidRPr="00BA6D5F">
        <w:t>saje al Congreso en 1823 en el que man</w:t>
      </w:r>
      <w:r w:rsidRPr="00BA6D5F">
        <w:t>i</w:t>
      </w:r>
      <w:r w:rsidRPr="00BA6D5F">
        <w:t>festaba</w:t>
      </w:r>
      <w:proofErr w:type="gramStart"/>
      <w:r w:rsidRPr="00BA6D5F">
        <w:t>:  por</w:t>
      </w:r>
      <w:proofErr w:type="gramEnd"/>
      <w:r w:rsidRPr="00BA6D5F">
        <w:t xml:space="preserve"> la libre e independiente cond</w:t>
      </w:r>
      <w:r w:rsidRPr="00BA6D5F">
        <w:t>i</w:t>
      </w:r>
      <w:r w:rsidRPr="00BA6D5F">
        <w:t>ción que han adquirido y que mantienen (los nuevos estados) no d</w:t>
      </w:r>
      <w:r w:rsidRPr="00BA6D5F">
        <w:t>e</w:t>
      </w:r>
      <w:r w:rsidRPr="00BA6D5F">
        <w:t>ben ser en lo sucesivo considerados como s</w:t>
      </w:r>
      <w:r w:rsidRPr="00BA6D5F">
        <w:t>u</w:t>
      </w:r>
      <w:r w:rsidRPr="00BA6D5F">
        <w:t>jetos a colonización por ninguna  potencia</w:t>
      </w:r>
    </w:p>
    <w:p w:rsidR="00956420" w:rsidRDefault="00956420" w:rsidP="0005240C">
      <w:pPr>
        <w:pStyle w:val="Prrafobsico"/>
      </w:pPr>
      <w:r>
        <w:t>En los virreinatos españoles la independencia se consol</w:t>
      </w:r>
      <w:r>
        <w:t>i</w:t>
      </w:r>
      <w:r>
        <w:t>dó después de que los criollos, que controlaban la mayor parte del comercio con la América hispana, incrementaran su poder económico con el comercio con ingleses y est</w:t>
      </w:r>
      <w:r>
        <w:t>a</w:t>
      </w:r>
      <w:r>
        <w:t>dounidenses y su poder político durante el gobierno de José I Bonaparte en España. Su proceso emancipador se vio fav</w:t>
      </w:r>
      <w:r>
        <w:t>o</w:t>
      </w:r>
      <w:r>
        <w:t>recido por el relativo aislamiento con la metrópoli tras la d</w:t>
      </w:r>
      <w:r>
        <w:t>e</w:t>
      </w:r>
      <w:r>
        <w:t>rrota de la escuadra española en Trafal</w:t>
      </w:r>
      <w:r w:rsidR="0005240C">
        <w:t>gar (1805).</w:t>
      </w:r>
    </w:p>
    <w:p w:rsidR="00956420" w:rsidRDefault="00956420" w:rsidP="0005240C">
      <w:pPr>
        <w:pStyle w:val="Prrafobsico"/>
      </w:pPr>
      <w:r>
        <w:t>En 1806 y 1807 los ingleses invadieron el virreinato e</w:t>
      </w:r>
      <w:r>
        <w:t>s</w:t>
      </w:r>
      <w:r>
        <w:t>pañol del Río de la Plata que obligó a la creación de un g</w:t>
      </w:r>
      <w:r>
        <w:t>o</w:t>
      </w:r>
      <w:r>
        <w:t xml:space="preserve">bierno autónomo en Buenos Aires para resistir. El vacío de poder que existía en España tras el apresamiento de </w:t>
      </w:r>
      <w:r w:rsidRPr="00956420">
        <w:t>Fe</w:t>
      </w:r>
      <w:r w:rsidRPr="00956420">
        <w:t>r</w:t>
      </w:r>
      <w:r w:rsidRPr="00956420">
        <w:t>nando VII por los franceses decidió a los criollos a la lucha por su independencia sin contar con el apoyo de la pobl</w:t>
      </w:r>
      <w:r w:rsidRPr="00956420">
        <w:t>a</w:t>
      </w:r>
      <w:r w:rsidRPr="00956420">
        <w:t>ción indígena y mestiza. Este movimiento se consolidó gr</w:t>
      </w:r>
      <w:r w:rsidRPr="00956420">
        <w:t>a</w:t>
      </w:r>
      <w:r w:rsidRPr="00956420">
        <w:t>cias a la decisiva obra ideológica y militar del argentino José San Martín (1778-1850) y del venezolano Simón Bolívar (1783-1830) que se apoyaron en las ideas ilustradas y en el modelo propuesto por Estados Unidos.</w:t>
      </w:r>
    </w:p>
    <w:p w:rsidR="00956420" w:rsidRDefault="00956420" w:rsidP="00956420">
      <w:pPr>
        <w:pStyle w:val="Prrafobsico"/>
      </w:pPr>
      <w:r>
        <w:t>Por el contrario, en el virreinato de la Nueva España el cura Miguel Hidalgo y José María Morelos se apoyaron en los indígenas para predicar un programa revolucionario e igual</w:t>
      </w:r>
      <w:r>
        <w:t>i</w:t>
      </w:r>
      <w:r>
        <w:t>tario, que los criollos sofocaron en 1815. Como rechazo a la ola de liberalismo inaugurada en España con la restitución de la Constitución de Cádiz en 1820, se produjo entre los criollos un movimiento de reacción e independentismo y d</w:t>
      </w:r>
      <w:r>
        <w:t>e</w:t>
      </w:r>
      <w:r>
        <w:t>cidieron proclamar emperador a uno de ellos, el general Agustín de Iturbide. De esta manera se mantuvo intacta la estructura social heredada de la época colonial.</w:t>
      </w:r>
    </w:p>
    <w:p w:rsidR="00956420" w:rsidRDefault="00956420" w:rsidP="00956420">
      <w:pPr>
        <w:pStyle w:val="Prrafobsico"/>
      </w:pPr>
      <w:r>
        <w:t>El último reducto fiel al imperio español fue Perú donde la guerra quedó decidida en 1824, aunque la guarnición esp</w:t>
      </w:r>
      <w:r>
        <w:t>a</w:t>
      </w:r>
      <w:r>
        <w:t>ñola del puerto de El Callao resistió hasta 1826.</w:t>
      </w:r>
    </w:p>
    <w:p w:rsidR="00956420" w:rsidRDefault="00956420" w:rsidP="00BA6D5F">
      <w:pPr>
        <w:pStyle w:val="Prrafobsico"/>
      </w:pPr>
      <w:r>
        <w:t>A pesar de que la idea in</w:t>
      </w:r>
      <w:r>
        <w:t>i</w:t>
      </w:r>
      <w:r>
        <w:t>cial de Bolívar había sido formar una Gran América unitaria, los antiguos virre</w:t>
      </w:r>
      <w:r>
        <w:t>i</w:t>
      </w:r>
      <w:r>
        <w:t>natos termin</w:t>
      </w:r>
      <w:r>
        <w:t>a</w:t>
      </w:r>
      <w:r>
        <w:t xml:space="preserve">ron </w:t>
      </w:r>
      <w:proofErr w:type="spellStart"/>
      <w:r>
        <w:t>organi</w:t>
      </w:r>
      <w:proofErr w:type="spellEnd"/>
      <w:r>
        <w:t xml:space="preserve">- </w:t>
      </w:r>
      <w:proofErr w:type="spellStart"/>
      <w:r>
        <w:t>zándose</w:t>
      </w:r>
      <w:proofErr w:type="spellEnd"/>
      <w:r>
        <w:t xml:space="preserve"> en e</w:t>
      </w:r>
      <w:r>
        <w:t>s</w:t>
      </w:r>
      <w:r>
        <w:t>tados ind</w:t>
      </w:r>
      <w:r>
        <w:t>e</w:t>
      </w:r>
      <w:r>
        <w:t>pendientes y, en los años s</w:t>
      </w:r>
      <w:r>
        <w:t>i</w:t>
      </w:r>
      <w:r>
        <w:t>guientes, vo</w:t>
      </w:r>
      <w:r>
        <w:t>l</w:t>
      </w:r>
      <w:r>
        <w:t>vieron a fra</w:t>
      </w:r>
      <w:r>
        <w:t>g</w:t>
      </w:r>
      <w:r>
        <w:t>mentarse. Así ocurrió con la Gran Colombia, en 1830, y con las Provincias Unidas de Ce</w:t>
      </w:r>
      <w:r>
        <w:t>n</w:t>
      </w:r>
      <w:r w:rsidR="00B05BA9">
        <w:t>tro</w:t>
      </w:r>
      <w:r>
        <w:t>américa que quedaron div</w:t>
      </w:r>
      <w:r>
        <w:t>i</w:t>
      </w:r>
      <w:r>
        <w:t>didas en cinco repúblicas en 1839.</w:t>
      </w:r>
      <w:r w:rsidR="00BA6D5F">
        <w:rPr>
          <w:noProof/>
          <w:lang w:val="es-ES"/>
        </w:rPr>
        <w:drawing>
          <wp:anchor distT="0" distB="0" distL="114300" distR="114300" simplePos="0" relativeHeight="251681792" behindDoc="0" locked="0" layoutInCell="1" allowOverlap="1" wp14:anchorId="40B46472" wp14:editId="637E2E92">
            <wp:simplePos x="0" y="0"/>
            <wp:positionH relativeFrom="column">
              <wp:posOffset>-1924685</wp:posOffset>
            </wp:positionH>
            <wp:positionV relativeFrom="paragraph">
              <wp:posOffset>205740</wp:posOffset>
            </wp:positionV>
            <wp:extent cx="4497070" cy="537972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97070" cy="5379720"/>
                    </a:xfrm>
                    <a:prstGeom prst="rect">
                      <a:avLst/>
                    </a:prstGeom>
                    <a:noFill/>
                  </pic:spPr>
                </pic:pic>
              </a:graphicData>
            </a:graphic>
            <wp14:sizeRelH relativeFrom="page">
              <wp14:pctWidth>0</wp14:pctWidth>
            </wp14:sizeRelH>
            <wp14:sizeRelV relativeFrom="page">
              <wp14:pctHeight>0</wp14:pctHeight>
            </wp14:sizeRelV>
          </wp:anchor>
        </w:drawing>
      </w:r>
    </w:p>
    <w:p w:rsidR="00B05BA9" w:rsidRDefault="00B05BA9" w:rsidP="00B05BA9">
      <w:pPr>
        <w:pStyle w:val="Imagenpgina"/>
        <w:framePr w:wrap="notBeside" w:hAnchor="page" w:x="1609" w:y="1909"/>
      </w:pPr>
      <w:r>
        <w:rPr>
          <w:rFonts w:hint="eastAsia"/>
        </w:rPr>
        <w:t>Mapa de la emancipación hispanoamericana</w:t>
      </w:r>
    </w:p>
    <w:p w:rsidR="00956420" w:rsidRDefault="00956420" w:rsidP="00956420">
      <w:pPr>
        <w:pStyle w:val="Prrafobsico"/>
      </w:pPr>
      <w:r>
        <w:t>La colonia portuguesa de Brasil, pese a que en 1808 había acogido a su rey fugit</w:t>
      </w:r>
      <w:r>
        <w:t>i</w:t>
      </w:r>
      <w:r>
        <w:t>vo de los fra</w:t>
      </w:r>
      <w:r>
        <w:t>n</w:t>
      </w:r>
      <w:r>
        <w:t>ceses, en 1822 se separó de manera pactada de Portugal. Uruguay, que había sido ocupada por los bras</w:t>
      </w:r>
      <w:r>
        <w:t>i</w:t>
      </w:r>
      <w:r>
        <w:t>leños en 1821, logró su independencia en 1828.</w:t>
      </w:r>
    </w:p>
    <w:p w:rsidR="00956420" w:rsidRDefault="00956420" w:rsidP="00956420">
      <w:pPr>
        <w:pStyle w:val="Prrafobsico"/>
      </w:pPr>
    </w:p>
    <w:p w:rsidR="00BA6D5F" w:rsidRDefault="00956420" w:rsidP="00AB5366">
      <w:pPr>
        <w:pStyle w:val="Prrafobsico"/>
      </w:pPr>
      <w:r>
        <w:t>En resumen, en el medio siglo transcurrido desde la d</w:t>
      </w:r>
      <w:r>
        <w:t>e</w:t>
      </w:r>
      <w:r>
        <w:t>claración de independencia de Estados Unidos, en 1776, hasta el hundimiento del poder español en Perú, en 1824, casi todo un continente quedó libre de la tutela colonial.</w:t>
      </w: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Default="00651B7A" w:rsidP="00AB5366">
      <w:pPr>
        <w:pStyle w:val="Prrafobsico"/>
      </w:pPr>
    </w:p>
    <w:p w:rsidR="00651B7A" w:rsidRPr="00651B7A" w:rsidRDefault="00651B7A" w:rsidP="00FC5F06">
      <w:pPr>
        <w:pStyle w:val="Nivel1"/>
        <w:rPr>
          <w:lang w:val="fr-FR" w:eastAsia="en-US"/>
        </w:rPr>
      </w:pPr>
      <w:bookmarkStart w:id="22" w:name="_Toc429988945"/>
      <w:proofErr w:type="spellStart"/>
      <w:r w:rsidRPr="00651B7A">
        <w:rPr>
          <w:lang w:val="fr-FR" w:eastAsia="en-US"/>
        </w:rPr>
        <w:t>Créditos</w:t>
      </w:r>
      <w:proofErr w:type="spellEnd"/>
      <w:r w:rsidRPr="00651B7A">
        <w:rPr>
          <w:lang w:val="fr-FR" w:eastAsia="en-US"/>
        </w:rPr>
        <w:t xml:space="preserve"> y aviso </w:t>
      </w:r>
      <w:proofErr w:type="spellStart"/>
      <w:r w:rsidRPr="00651B7A">
        <w:rPr>
          <w:lang w:val="fr-FR" w:eastAsia="en-US"/>
        </w:rPr>
        <w:t>legal</w:t>
      </w:r>
      <w:bookmarkEnd w:id="22"/>
      <w:proofErr w:type="spellEnd"/>
    </w:p>
    <w:p w:rsidR="00651B7A" w:rsidRPr="00651B7A" w:rsidRDefault="00651B7A" w:rsidP="00651B7A">
      <w:pPr>
        <w:spacing w:before="0"/>
        <w:ind w:firstLine="0"/>
        <w:jc w:val="left"/>
        <w:rPr>
          <w:rFonts w:eastAsia="Times New Roman" w:cs="Times New Roman"/>
          <w:sz w:val="24"/>
          <w:lang w:val="fr-FR" w:eastAsia="en-US"/>
        </w:rPr>
      </w:pPr>
    </w:p>
    <w:p w:rsidR="00651B7A" w:rsidRPr="00651B7A" w:rsidRDefault="00651B7A" w:rsidP="00651B7A">
      <w:pPr>
        <w:spacing w:before="0"/>
        <w:ind w:firstLine="0"/>
        <w:jc w:val="left"/>
        <w:rPr>
          <w:rFonts w:eastAsia="Times New Roman" w:cs="Times New Roman"/>
          <w:sz w:val="24"/>
          <w:lang w:val="fr-FR" w:eastAsia="en-US"/>
        </w:rPr>
      </w:pPr>
      <w:proofErr w:type="spellStart"/>
      <w:r w:rsidRPr="00651B7A">
        <w:rPr>
          <w:rFonts w:eastAsia="Times New Roman" w:cs="Times New Roman"/>
          <w:sz w:val="24"/>
          <w:lang w:val="fr-FR" w:eastAsia="en-US"/>
        </w:rPr>
        <w:t>Algunos</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contenidos</w:t>
      </w:r>
      <w:proofErr w:type="spellEnd"/>
      <w:r w:rsidRPr="00651B7A">
        <w:rPr>
          <w:rFonts w:eastAsia="Times New Roman" w:cs="Times New Roman"/>
          <w:sz w:val="24"/>
          <w:lang w:val="fr-FR" w:eastAsia="en-US"/>
        </w:rPr>
        <w:t xml:space="preserve"> de </w:t>
      </w:r>
      <w:proofErr w:type="spellStart"/>
      <w:r w:rsidRPr="00651B7A">
        <w:rPr>
          <w:rFonts w:eastAsia="Times New Roman" w:cs="Times New Roman"/>
          <w:sz w:val="24"/>
          <w:lang w:val="fr-FR" w:eastAsia="en-US"/>
        </w:rPr>
        <w:t>esta</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unidad</w:t>
      </w:r>
      <w:proofErr w:type="spellEnd"/>
      <w:r w:rsidRPr="00651B7A">
        <w:rPr>
          <w:rFonts w:eastAsia="Times New Roman" w:cs="Times New Roman"/>
          <w:sz w:val="24"/>
          <w:lang w:val="fr-FR" w:eastAsia="en-US"/>
        </w:rPr>
        <w:t xml:space="preserve"> son </w:t>
      </w:r>
      <w:proofErr w:type="spellStart"/>
      <w:r w:rsidRPr="00651B7A">
        <w:rPr>
          <w:rFonts w:eastAsia="Times New Roman" w:cs="Times New Roman"/>
          <w:sz w:val="24"/>
          <w:lang w:val="fr-FR" w:eastAsia="en-US"/>
        </w:rPr>
        <w:t>una</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adaptación</w:t>
      </w:r>
      <w:proofErr w:type="spellEnd"/>
      <w:r w:rsidRPr="00651B7A">
        <w:rPr>
          <w:rFonts w:eastAsia="Times New Roman" w:cs="Times New Roman"/>
          <w:sz w:val="24"/>
          <w:lang w:val="fr-FR" w:eastAsia="en-US"/>
        </w:rPr>
        <w:t xml:space="preserve"> del libro de Historia del </w:t>
      </w:r>
      <w:proofErr w:type="spellStart"/>
      <w:r w:rsidRPr="00651B7A">
        <w:rPr>
          <w:rFonts w:eastAsia="Times New Roman" w:cs="Times New Roman"/>
          <w:sz w:val="24"/>
          <w:lang w:val="fr-FR" w:eastAsia="en-US"/>
        </w:rPr>
        <w:t>Mundo</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Contemporáneo</w:t>
      </w:r>
      <w:proofErr w:type="spellEnd"/>
      <w:r w:rsidRPr="00651B7A">
        <w:rPr>
          <w:rFonts w:eastAsia="Times New Roman" w:cs="Times New Roman"/>
          <w:sz w:val="24"/>
          <w:lang w:val="fr-FR" w:eastAsia="en-US"/>
        </w:rPr>
        <w:t xml:space="preserve"> para </w:t>
      </w:r>
      <w:proofErr w:type="spellStart"/>
      <w:r w:rsidRPr="00651B7A">
        <w:rPr>
          <w:rFonts w:eastAsia="Times New Roman" w:cs="Times New Roman"/>
          <w:sz w:val="24"/>
          <w:lang w:val="fr-FR" w:eastAsia="en-US"/>
        </w:rPr>
        <w:t>Bachillerato</w:t>
      </w:r>
      <w:proofErr w:type="spellEnd"/>
      <w:r w:rsidRPr="00651B7A">
        <w:rPr>
          <w:rFonts w:eastAsia="Times New Roman" w:cs="Times New Roman"/>
          <w:sz w:val="24"/>
          <w:lang w:val="fr-FR" w:eastAsia="en-US"/>
        </w:rPr>
        <w:t xml:space="preserve"> a distancia (NIPO: 660-09-112-4) </w:t>
      </w:r>
      <w:proofErr w:type="spellStart"/>
      <w:r w:rsidRPr="00651B7A">
        <w:rPr>
          <w:rFonts w:eastAsia="Times New Roman" w:cs="Times New Roman"/>
          <w:sz w:val="24"/>
          <w:lang w:val="fr-FR" w:eastAsia="en-US"/>
        </w:rPr>
        <w:t>realizada</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por</w:t>
      </w:r>
      <w:proofErr w:type="spellEnd"/>
      <w:r w:rsidRPr="00651B7A">
        <w:rPr>
          <w:rFonts w:eastAsia="Times New Roman" w:cs="Times New Roman"/>
          <w:sz w:val="24"/>
          <w:lang w:val="fr-FR" w:eastAsia="en-US"/>
        </w:rPr>
        <w:t xml:space="preserve"> Miguel Ángel González Uceta y José </w:t>
      </w:r>
      <w:proofErr w:type="spellStart"/>
      <w:r w:rsidRPr="00651B7A">
        <w:rPr>
          <w:rFonts w:eastAsia="Times New Roman" w:cs="Times New Roman"/>
          <w:sz w:val="24"/>
          <w:lang w:val="fr-FR" w:eastAsia="en-US"/>
        </w:rPr>
        <w:t>Antón</w:t>
      </w:r>
      <w:proofErr w:type="spellEnd"/>
      <w:r w:rsidRPr="00651B7A">
        <w:rPr>
          <w:rFonts w:eastAsia="Times New Roman" w:cs="Times New Roman"/>
          <w:sz w:val="24"/>
          <w:lang w:val="fr-FR" w:eastAsia="en-US"/>
        </w:rPr>
        <w:t xml:space="preserve"> Hernández </w:t>
      </w:r>
      <w:proofErr w:type="spellStart"/>
      <w:r w:rsidRPr="00651B7A">
        <w:rPr>
          <w:rFonts w:eastAsia="Times New Roman" w:cs="Times New Roman"/>
          <w:sz w:val="24"/>
          <w:lang w:val="fr-FR" w:eastAsia="en-US"/>
        </w:rPr>
        <w:t>Antón</w:t>
      </w:r>
      <w:proofErr w:type="spellEnd"/>
      <w:r w:rsidRPr="00651B7A">
        <w:rPr>
          <w:rFonts w:eastAsia="Times New Roman" w:cs="Times New Roman"/>
          <w:sz w:val="24"/>
          <w:lang w:val="fr-FR" w:eastAsia="en-US"/>
        </w:rPr>
        <w:t>.</w:t>
      </w:r>
    </w:p>
    <w:p w:rsidR="00651B7A" w:rsidRPr="00651B7A" w:rsidRDefault="00651B7A" w:rsidP="00651B7A">
      <w:pPr>
        <w:spacing w:before="0"/>
        <w:ind w:firstLine="0"/>
        <w:jc w:val="left"/>
        <w:rPr>
          <w:rFonts w:eastAsia="Times New Roman" w:cs="Times New Roman"/>
          <w:sz w:val="24"/>
          <w:lang w:val="fr-FR" w:eastAsia="en-US"/>
        </w:rPr>
      </w:pPr>
    </w:p>
    <w:p w:rsidR="00651B7A" w:rsidRPr="00651B7A" w:rsidRDefault="00651B7A" w:rsidP="00651B7A">
      <w:pPr>
        <w:spacing w:before="0"/>
        <w:ind w:firstLine="0"/>
        <w:jc w:val="left"/>
        <w:rPr>
          <w:rFonts w:eastAsia="Times New Roman" w:cs="Times New Roman"/>
          <w:sz w:val="24"/>
          <w:lang w:val="fr-FR" w:eastAsia="en-US"/>
        </w:rPr>
      </w:pPr>
      <w:r w:rsidRPr="00651B7A">
        <w:rPr>
          <w:rFonts w:eastAsia="Times New Roman" w:cs="Times New Roman"/>
          <w:sz w:val="24"/>
          <w:lang w:val="fr-FR" w:eastAsia="en-US"/>
        </w:rPr>
        <w:t xml:space="preserve">La </w:t>
      </w:r>
      <w:proofErr w:type="spellStart"/>
      <w:r w:rsidRPr="00651B7A">
        <w:rPr>
          <w:rFonts w:eastAsia="Times New Roman" w:cs="Times New Roman"/>
          <w:sz w:val="24"/>
          <w:lang w:val="fr-FR" w:eastAsia="en-US"/>
        </w:rPr>
        <w:t>utilización</w:t>
      </w:r>
      <w:proofErr w:type="spellEnd"/>
      <w:r w:rsidRPr="00651B7A">
        <w:rPr>
          <w:rFonts w:eastAsia="Times New Roman" w:cs="Times New Roman"/>
          <w:sz w:val="24"/>
          <w:lang w:val="fr-FR" w:eastAsia="en-US"/>
        </w:rPr>
        <w:t xml:space="preserve"> de </w:t>
      </w:r>
      <w:proofErr w:type="spellStart"/>
      <w:r w:rsidRPr="00651B7A">
        <w:rPr>
          <w:rFonts w:eastAsia="Times New Roman" w:cs="Times New Roman"/>
          <w:sz w:val="24"/>
          <w:lang w:val="fr-FR" w:eastAsia="en-US"/>
        </w:rPr>
        <w:t>recursos</w:t>
      </w:r>
      <w:proofErr w:type="spellEnd"/>
      <w:r w:rsidRPr="00651B7A">
        <w:rPr>
          <w:rFonts w:eastAsia="Times New Roman" w:cs="Times New Roman"/>
          <w:sz w:val="24"/>
          <w:lang w:val="fr-FR" w:eastAsia="en-US"/>
        </w:rPr>
        <w:t xml:space="preserve"> de </w:t>
      </w:r>
      <w:proofErr w:type="spellStart"/>
      <w:r w:rsidRPr="00651B7A">
        <w:rPr>
          <w:rFonts w:eastAsia="Times New Roman" w:cs="Times New Roman"/>
          <w:sz w:val="24"/>
          <w:lang w:val="fr-FR" w:eastAsia="en-US"/>
        </w:rPr>
        <w:t>terceros</w:t>
      </w:r>
      <w:proofErr w:type="spellEnd"/>
      <w:r w:rsidRPr="00651B7A">
        <w:rPr>
          <w:rFonts w:eastAsia="Times New Roman" w:cs="Times New Roman"/>
          <w:sz w:val="24"/>
          <w:lang w:val="fr-FR" w:eastAsia="en-US"/>
        </w:rPr>
        <w:t xml:space="preserve"> se ha </w:t>
      </w:r>
      <w:proofErr w:type="spellStart"/>
      <w:r w:rsidRPr="00651B7A">
        <w:rPr>
          <w:rFonts w:eastAsia="Times New Roman" w:cs="Times New Roman"/>
          <w:sz w:val="24"/>
          <w:lang w:val="fr-FR" w:eastAsia="en-US"/>
        </w:rPr>
        <w:t>realizado</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respetando</w:t>
      </w:r>
      <w:proofErr w:type="spellEnd"/>
      <w:r w:rsidRPr="00651B7A">
        <w:rPr>
          <w:rFonts w:eastAsia="Times New Roman" w:cs="Times New Roman"/>
          <w:sz w:val="24"/>
          <w:lang w:val="fr-FR" w:eastAsia="en-US"/>
        </w:rPr>
        <w:t xml:space="preserve"> las licencias de </w:t>
      </w:r>
      <w:proofErr w:type="spellStart"/>
      <w:r w:rsidRPr="00651B7A">
        <w:rPr>
          <w:rFonts w:eastAsia="Times New Roman" w:cs="Times New Roman"/>
          <w:sz w:val="24"/>
          <w:lang w:val="fr-FR" w:eastAsia="en-US"/>
        </w:rPr>
        <w:t>distri-bución</w:t>
      </w:r>
      <w:proofErr w:type="spellEnd"/>
      <w:r w:rsidRPr="00651B7A">
        <w:rPr>
          <w:rFonts w:eastAsia="Times New Roman" w:cs="Times New Roman"/>
          <w:sz w:val="24"/>
          <w:lang w:val="fr-FR" w:eastAsia="en-US"/>
        </w:rPr>
        <w:t xml:space="preserve"> que son de </w:t>
      </w:r>
      <w:proofErr w:type="spellStart"/>
      <w:r w:rsidRPr="00651B7A">
        <w:rPr>
          <w:rFonts w:eastAsia="Times New Roman" w:cs="Times New Roman"/>
          <w:sz w:val="24"/>
          <w:lang w:val="fr-FR" w:eastAsia="en-US"/>
        </w:rPr>
        <w:t>aplicación</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acogiéndonos</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igualmente</w:t>
      </w:r>
      <w:proofErr w:type="spellEnd"/>
      <w:r w:rsidRPr="00651B7A">
        <w:rPr>
          <w:rFonts w:eastAsia="Times New Roman" w:cs="Times New Roman"/>
          <w:sz w:val="24"/>
          <w:lang w:val="fr-FR" w:eastAsia="en-US"/>
        </w:rPr>
        <w:t xml:space="preserve"> a los </w:t>
      </w:r>
      <w:proofErr w:type="spellStart"/>
      <w:r w:rsidRPr="00651B7A">
        <w:rPr>
          <w:rFonts w:eastAsia="Times New Roman" w:cs="Times New Roman"/>
          <w:sz w:val="24"/>
          <w:lang w:val="fr-FR" w:eastAsia="en-US"/>
        </w:rPr>
        <w:t>artículos</w:t>
      </w:r>
      <w:proofErr w:type="spellEnd"/>
      <w:r w:rsidRPr="00651B7A">
        <w:rPr>
          <w:rFonts w:eastAsia="Times New Roman" w:cs="Times New Roman"/>
          <w:sz w:val="24"/>
          <w:lang w:val="fr-FR" w:eastAsia="en-US"/>
        </w:rPr>
        <w:t xml:space="preserve"> 32.3 y 32.4 de la </w:t>
      </w:r>
      <w:proofErr w:type="spellStart"/>
      <w:r w:rsidRPr="00651B7A">
        <w:rPr>
          <w:rFonts w:eastAsia="Times New Roman" w:cs="Times New Roman"/>
          <w:sz w:val="24"/>
          <w:lang w:val="fr-FR" w:eastAsia="en-US"/>
        </w:rPr>
        <w:t>Ley</w:t>
      </w:r>
      <w:proofErr w:type="spellEnd"/>
      <w:r w:rsidRPr="00651B7A">
        <w:rPr>
          <w:rFonts w:eastAsia="Times New Roman" w:cs="Times New Roman"/>
          <w:sz w:val="24"/>
          <w:lang w:val="fr-FR" w:eastAsia="en-US"/>
        </w:rPr>
        <w:t xml:space="preserve"> 21/2014  </w:t>
      </w:r>
      <w:proofErr w:type="spellStart"/>
      <w:r w:rsidRPr="00651B7A">
        <w:rPr>
          <w:rFonts w:eastAsia="Times New Roman" w:cs="Times New Roman"/>
          <w:sz w:val="24"/>
          <w:lang w:val="fr-FR" w:eastAsia="en-US"/>
        </w:rPr>
        <w:t>por</w:t>
      </w:r>
      <w:proofErr w:type="spellEnd"/>
      <w:r w:rsidRPr="00651B7A">
        <w:rPr>
          <w:rFonts w:eastAsia="Times New Roman" w:cs="Times New Roman"/>
          <w:sz w:val="24"/>
          <w:lang w:val="fr-FR" w:eastAsia="en-US"/>
        </w:rPr>
        <w:t xml:space="preserve"> la que se </w:t>
      </w:r>
      <w:proofErr w:type="spellStart"/>
      <w:r w:rsidRPr="00651B7A">
        <w:rPr>
          <w:rFonts w:eastAsia="Times New Roman" w:cs="Times New Roman"/>
          <w:sz w:val="24"/>
          <w:lang w:val="fr-FR" w:eastAsia="en-US"/>
        </w:rPr>
        <w:t>modifica</w:t>
      </w:r>
      <w:proofErr w:type="spellEnd"/>
      <w:r w:rsidRPr="00651B7A">
        <w:rPr>
          <w:rFonts w:eastAsia="Times New Roman" w:cs="Times New Roman"/>
          <w:sz w:val="24"/>
          <w:lang w:val="fr-FR" w:eastAsia="en-US"/>
        </w:rPr>
        <w:t xml:space="preserve"> el Texto </w:t>
      </w:r>
      <w:proofErr w:type="spellStart"/>
      <w:r w:rsidRPr="00651B7A">
        <w:rPr>
          <w:rFonts w:eastAsia="Times New Roman" w:cs="Times New Roman"/>
          <w:sz w:val="24"/>
          <w:lang w:val="fr-FR" w:eastAsia="en-US"/>
        </w:rPr>
        <w:t>Refundido</w:t>
      </w:r>
      <w:proofErr w:type="spellEnd"/>
      <w:r w:rsidRPr="00651B7A">
        <w:rPr>
          <w:rFonts w:eastAsia="Times New Roman" w:cs="Times New Roman"/>
          <w:sz w:val="24"/>
          <w:lang w:val="fr-FR" w:eastAsia="en-US"/>
        </w:rPr>
        <w:t xml:space="preserve"> de la </w:t>
      </w:r>
      <w:proofErr w:type="spellStart"/>
      <w:r w:rsidRPr="00651B7A">
        <w:rPr>
          <w:rFonts w:eastAsia="Times New Roman" w:cs="Times New Roman"/>
          <w:sz w:val="24"/>
          <w:lang w:val="fr-FR" w:eastAsia="en-US"/>
        </w:rPr>
        <w:t>Ley</w:t>
      </w:r>
      <w:proofErr w:type="spellEnd"/>
      <w:r w:rsidRPr="00651B7A">
        <w:rPr>
          <w:rFonts w:eastAsia="Times New Roman" w:cs="Times New Roman"/>
          <w:sz w:val="24"/>
          <w:lang w:val="fr-FR" w:eastAsia="en-US"/>
        </w:rPr>
        <w:t xml:space="preserve"> de </w:t>
      </w:r>
      <w:proofErr w:type="spellStart"/>
      <w:r w:rsidRPr="00651B7A">
        <w:rPr>
          <w:rFonts w:eastAsia="Times New Roman" w:cs="Times New Roman"/>
          <w:sz w:val="24"/>
          <w:lang w:val="fr-FR" w:eastAsia="en-US"/>
        </w:rPr>
        <w:t>Propiedad</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Intelectual</w:t>
      </w:r>
      <w:proofErr w:type="spellEnd"/>
      <w:r w:rsidRPr="00651B7A">
        <w:rPr>
          <w:rFonts w:eastAsia="Times New Roman" w:cs="Times New Roman"/>
          <w:sz w:val="24"/>
          <w:lang w:val="fr-FR" w:eastAsia="en-US"/>
        </w:rPr>
        <w:t xml:space="preserve">. Si en </w:t>
      </w:r>
      <w:proofErr w:type="spellStart"/>
      <w:r w:rsidRPr="00651B7A">
        <w:rPr>
          <w:rFonts w:eastAsia="Times New Roman" w:cs="Times New Roman"/>
          <w:sz w:val="24"/>
          <w:lang w:val="fr-FR" w:eastAsia="en-US"/>
        </w:rPr>
        <w:t>algún</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momento</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existiera</w:t>
      </w:r>
      <w:proofErr w:type="spellEnd"/>
      <w:r w:rsidRPr="00651B7A">
        <w:rPr>
          <w:rFonts w:eastAsia="Times New Roman" w:cs="Times New Roman"/>
          <w:sz w:val="24"/>
          <w:lang w:val="fr-FR" w:eastAsia="en-US"/>
        </w:rPr>
        <w:t xml:space="preserve"> en los </w:t>
      </w:r>
      <w:proofErr w:type="spellStart"/>
      <w:r w:rsidRPr="00651B7A">
        <w:rPr>
          <w:rFonts w:eastAsia="Times New Roman" w:cs="Times New Roman"/>
          <w:sz w:val="24"/>
          <w:lang w:val="fr-FR" w:eastAsia="en-US"/>
        </w:rPr>
        <w:t>materiales</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algún</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elemento</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cuya</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utilización</w:t>
      </w:r>
      <w:proofErr w:type="spellEnd"/>
      <w:r w:rsidRPr="00651B7A">
        <w:rPr>
          <w:rFonts w:eastAsia="Times New Roman" w:cs="Times New Roman"/>
          <w:sz w:val="24"/>
          <w:lang w:val="fr-FR" w:eastAsia="en-US"/>
        </w:rPr>
        <w:t xml:space="preserve"> y </w:t>
      </w:r>
      <w:proofErr w:type="spellStart"/>
      <w:r w:rsidRPr="00651B7A">
        <w:rPr>
          <w:rFonts w:eastAsia="Times New Roman" w:cs="Times New Roman"/>
          <w:sz w:val="24"/>
          <w:lang w:val="fr-FR" w:eastAsia="en-US"/>
        </w:rPr>
        <w:t>difusión</w:t>
      </w:r>
      <w:proofErr w:type="spellEnd"/>
      <w:r w:rsidRPr="00651B7A">
        <w:rPr>
          <w:rFonts w:eastAsia="Times New Roman" w:cs="Times New Roman"/>
          <w:sz w:val="24"/>
          <w:lang w:val="fr-FR" w:eastAsia="en-US"/>
        </w:rPr>
        <w:t xml:space="preserve"> no </w:t>
      </w:r>
      <w:proofErr w:type="spellStart"/>
      <w:r w:rsidRPr="00651B7A">
        <w:rPr>
          <w:rFonts w:eastAsia="Times New Roman" w:cs="Times New Roman"/>
          <w:sz w:val="24"/>
          <w:lang w:val="fr-FR" w:eastAsia="en-US"/>
        </w:rPr>
        <w:t>estuviera</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perm</w:t>
      </w:r>
      <w:r w:rsidRPr="00651B7A">
        <w:rPr>
          <w:rFonts w:eastAsia="Times New Roman" w:cs="Times New Roman"/>
          <w:sz w:val="24"/>
          <w:lang w:val="fr-FR" w:eastAsia="en-US"/>
        </w:rPr>
        <w:t>i</w:t>
      </w:r>
      <w:r w:rsidRPr="00651B7A">
        <w:rPr>
          <w:rFonts w:eastAsia="Times New Roman" w:cs="Times New Roman"/>
          <w:sz w:val="24"/>
          <w:lang w:val="fr-FR" w:eastAsia="en-US"/>
        </w:rPr>
        <w:t>tida</w:t>
      </w:r>
      <w:proofErr w:type="spellEnd"/>
      <w:r w:rsidRPr="00651B7A">
        <w:rPr>
          <w:rFonts w:eastAsia="Times New Roman" w:cs="Times New Roman"/>
          <w:sz w:val="24"/>
          <w:lang w:val="fr-FR" w:eastAsia="en-US"/>
        </w:rPr>
        <w:t xml:space="preserve"> en los </w:t>
      </w:r>
      <w:proofErr w:type="spellStart"/>
      <w:r w:rsidRPr="00651B7A">
        <w:rPr>
          <w:rFonts w:eastAsia="Times New Roman" w:cs="Times New Roman"/>
          <w:sz w:val="24"/>
          <w:lang w:val="fr-FR" w:eastAsia="en-US"/>
        </w:rPr>
        <w:t>términos</w:t>
      </w:r>
      <w:proofErr w:type="spellEnd"/>
      <w:r w:rsidRPr="00651B7A">
        <w:rPr>
          <w:rFonts w:eastAsia="Times New Roman" w:cs="Times New Roman"/>
          <w:sz w:val="24"/>
          <w:lang w:val="fr-FR" w:eastAsia="en-US"/>
        </w:rPr>
        <w:t xml:space="preserve"> que </w:t>
      </w:r>
      <w:proofErr w:type="spellStart"/>
      <w:r w:rsidRPr="00651B7A">
        <w:rPr>
          <w:rFonts w:eastAsia="Times New Roman" w:cs="Times New Roman"/>
          <w:sz w:val="24"/>
          <w:lang w:val="fr-FR" w:eastAsia="en-US"/>
        </w:rPr>
        <w:t>aquí</w:t>
      </w:r>
      <w:proofErr w:type="spellEnd"/>
      <w:r w:rsidRPr="00651B7A">
        <w:rPr>
          <w:rFonts w:eastAsia="Times New Roman" w:cs="Times New Roman"/>
          <w:sz w:val="24"/>
          <w:lang w:val="fr-FR" w:eastAsia="en-US"/>
        </w:rPr>
        <w:t xml:space="preserve"> se </w:t>
      </w:r>
      <w:proofErr w:type="spellStart"/>
      <w:r w:rsidRPr="00651B7A">
        <w:rPr>
          <w:rFonts w:eastAsia="Times New Roman" w:cs="Times New Roman"/>
          <w:sz w:val="24"/>
          <w:lang w:val="fr-FR" w:eastAsia="en-US"/>
        </w:rPr>
        <w:t>hace</w:t>
      </w:r>
      <w:proofErr w:type="spellEnd"/>
      <w:r w:rsidRPr="00651B7A">
        <w:rPr>
          <w:rFonts w:eastAsia="Times New Roman" w:cs="Times New Roman"/>
          <w:sz w:val="24"/>
          <w:lang w:val="fr-FR" w:eastAsia="en-US"/>
        </w:rPr>
        <w:t xml:space="preserve">, es </w:t>
      </w:r>
      <w:proofErr w:type="spellStart"/>
      <w:r w:rsidRPr="00651B7A">
        <w:rPr>
          <w:rFonts w:eastAsia="Times New Roman" w:cs="Times New Roman"/>
          <w:sz w:val="24"/>
          <w:lang w:val="fr-FR" w:eastAsia="en-US"/>
        </w:rPr>
        <w:t>debido</w:t>
      </w:r>
      <w:proofErr w:type="spellEnd"/>
      <w:r w:rsidRPr="00651B7A">
        <w:rPr>
          <w:rFonts w:eastAsia="Times New Roman" w:cs="Times New Roman"/>
          <w:sz w:val="24"/>
          <w:lang w:val="fr-FR" w:eastAsia="en-US"/>
        </w:rPr>
        <w:t xml:space="preserve"> a un </w:t>
      </w:r>
      <w:proofErr w:type="spellStart"/>
      <w:r w:rsidRPr="00651B7A">
        <w:rPr>
          <w:rFonts w:eastAsia="Times New Roman" w:cs="Times New Roman"/>
          <w:sz w:val="24"/>
          <w:lang w:val="fr-FR" w:eastAsia="en-US"/>
        </w:rPr>
        <w:t>error</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omisión</w:t>
      </w:r>
      <w:proofErr w:type="spellEnd"/>
      <w:r w:rsidRPr="00651B7A">
        <w:rPr>
          <w:rFonts w:eastAsia="Times New Roman" w:cs="Times New Roman"/>
          <w:sz w:val="24"/>
          <w:lang w:val="fr-FR" w:eastAsia="en-US"/>
        </w:rPr>
        <w:t xml:space="preserve"> o </w:t>
      </w:r>
      <w:proofErr w:type="spellStart"/>
      <w:r w:rsidRPr="00651B7A">
        <w:rPr>
          <w:rFonts w:eastAsia="Times New Roman" w:cs="Times New Roman"/>
          <w:sz w:val="24"/>
          <w:lang w:val="fr-FR" w:eastAsia="en-US"/>
        </w:rPr>
        <w:t>cambio</w:t>
      </w:r>
      <w:proofErr w:type="spellEnd"/>
      <w:r w:rsidRPr="00651B7A">
        <w:rPr>
          <w:rFonts w:eastAsia="Times New Roman" w:cs="Times New Roman"/>
          <w:sz w:val="24"/>
          <w:lang w:val="fr-FR" w:eastAsia="en-US"/>
        </w:rPr>
        <w:t xml:space="preserve"> en la licencia original.</w:t>
      </w:r>
    </w:p>
    <w:p w:rsidR="00651B7A" w:rsidRPr="00651B7A" w:rsidRDefault="00651B7A" w:rsidP="00651B7A">
      <w:pPr>
        <w:spacing w:before="0"/>
        <w:ind w:firstLine="0"/>
        <w:jc w:val="left"/>
        <w:rPr>
          <w:rFonts w:eastAsia="Times New Roman" w:cs="Times New Roman"/>
          <w:sz w:val="24"/>
          <w:lang w:val="fr-FR" w:eastAsia="en-US"/>
        </w:rPr>
      </w:pPr>
      <w:r w:rsidRPr="00651B7A">
        <w:rPr>
          <w:rFonts w:eastAsia="Times New Roman" w:cs="Times New Roman"/>
          <w:sz w:val="24"/>
          <w:lang w:val="fr-FR" w:eastAsia="en-US"/>
        </w:rPr>
        <w:t xml:space="preserve">Si el </w:t>
      </w:r>
      <w:proofErr w:type="spellStart"/>
      <w:r w:rsidRPr="00651B7A">
        <w:rPr>
          <w:rFonts w:eastAsia="Times New Roman" w:cs="Times New Roman"/>
          <w:sz w:val="24"/>
          <w:lang w:val="fr-FR" w:eastAsia="en-US"/>
        </w:rPr>
        <w:t>usuario</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detectara</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algún</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elemento</w:t>
      </w:r>
      <w:proofErr w:type="spellEnd"/>
      <w:r w:rsidRPr="00651B7A">
        <w:rPr>
          <w:rFonts w:eastAsia="Times New Roman" w:cs="Times New Roman"/>
          <w:sz w:val="24"/>
          <w:lang w:val="fr-FR" w:eastAsia="en-US"/>
        </w:rPr>
        <w:t xml:space="preserve"> en </w:t>
      </w:r>
      <w:proofErr w:type="spellStart"/>
      <w:r w:rsidRPr="00651B7A">
        <w:rPr>
          <w:rFonts w:eastAsia="Times New Roman" w:cs="Times New Roman"/>
          <w:sz w:val="24"/>
          <w:lang w:val="fr-FR" w:eastAsia="en-US"/>
        </w:rPr>
        <w:t>esta</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situ</w:t>
      </w:r>
      <w:r w:rsidRPr="00651B7A">
        <w:rPr>
          <w:rFonts w:eastAsia="Times New Roman" w:cs="Times New Roman"/>
          <w:sz w:val="24"/>
          <w:lang w:val="fr-FR" w:eastAsia="en-US"/>
        </w:rPr>
        <w:t>a</w:t>
      </w:r>
      <w:r w:rsidR="00172CC1">
        <w:rPr>
          <w:rFonts w:eastAsia="Times New Roman" w:cs="Times New Roman"/>
          <w:sz w:val="24"/>
          <w:lang w:val="fr-FR" w:eastAsia="en-US"/>
        </w:rPr>
        <w:t>ción</w:t>
      </w:r>
      <w:proofErr w:type="spellEnd"/>
      <w:r w:rsidR="00172CC1">
        <w:rPr>
          <w:rFonts w:eastAsia="Times New Roman" w:cs="Times New Roman"/>
          <w:sz w:val="24"/>
          <w:lang w:val="fr-FR" w:eastAsia="en-US"/>
        </w:rPr>
        <w:t xml:space="preserve"> </w:t>
      </w:r>
      <w:proofErr w:type="spellStart"/>
      <w:r w:rsidR="00172CC1">
        <w:rPr>
          <w:rFonts w:eastAsia="Times New Roman" w:cs="Times New Roman"/>
          <w:sz w:val="24"/>
          <w:lang w:val="fr-FR" w:eastAsia="en-US"/>
        </w:rPr>
        <w:t>podría</w:t>
      </w:r>
      <w:proofErr w:type="spellEnd"/>
      <w:r w:rsidR="00172CC1">
        <w:rPr>
          <w:rFonts w:eastAsia="Times New Roman" w:cs="Times New Roman"/>
          <w:sz w:val="24"/>
          <w:lang w:val="fr-FR" w:eastAsia="en-US"/>
        </w:rPr>
        <w:t xml:space="preserve"> </w:t>
      </w:r>
      <w:proofErr w:type="spellStart"/>
      <w:r w:rsidR="00172CC1">
        <w:rPr>
          <w:rFonts w:eastAsia="Times New Roman" w:cs="Times New Roman"/>
          <w:sz w:val="24"/>
          <w:lang w:val="fr-FR" w:eastAsia="en-US"/>
        </w:rPr>
        <w:t>comunicarlo</w:t>
      </w:r>
      <w:proofErr w:type="spellEnd"/>
      <w:r w:rsidR="00172CC1">
        <w:rPr>
          <w:rFonts w:eastAsia="Times New Roman" w:cs="Times New Roman"/>
          <w:sz w:val="24"/>
          <w:lang w:val="fr-FR" w:eastAsia="en-US"/>
        </w:rPr>
        <w:t xml:space="preserve"> </w:t>
      </w:r>
      <w:proofErr w:type="gramStart"/>
      <w:r w:rsidR="00172CC1">
        <w:rPr>
          <w:rFonts w:eastAsia="Times New Roman" w:cs="Times New Roman"/>
          <w:sz w:val="24"/>
          <w:lang w:val="fr-FR" w:eastAsia="en-US"/>
        </w:rPr>
        <w:t xml:space="preserve">a  </w:t>
      </w:r>
      <w:r w:rsidRPr="00651B7A">
        <w:rPr>
          <w:rFonts w:eastAsia="Times New Roman" w:cs="Times New Roman"/>
          <w:sz w:val="24"/>
          <w:lang w:val="fr-FR" w:eastAsia="en-US"/>
        </w:rPr>
        <w:t>CIDEAD</w:t>
      </w:r>
      <w:proofErr w:type="gramEnd"/>
      <w:r w:rsidRPr="00651B7A">
        <w:rPr>
          <w:rFonts w:eastAsia="Times New Roman" w:cs="Times New Roman"/>
          <w:sz w:val="24"/>
          <w:lang w:val="fr-FR" w:eastAsia="en-US"/>
        </w:rPr>
        <w:t xml:space="preserve"> para que </w:t>
      </w:r>
      <w:proofErr w:type="spellStart"/>
      <w:r w:rsidRPr="00651B7A">
        <w:rPr>
          <w:rFonts w:eastAsia="Times New Roman" w:cs="Times New Roman"/>
          <w:sz w:val="24"/>
          <w:lang w:val="fr-FR" w:eastAsia="en-US"/>
        </w:rPr>
        <w:t>tal</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circun</w:t>
      </w:r>
      <w:r w:rsidRPr="00651B7A">
        <w:rPr>
          <w:rFonts w:eastAsia="Times New Roman" w:cs="Times New Roman"/>
          <w:sz w:val="24"/>
          <w:lang w:val="fr-FR" w:eastAsia="en-US"/>
        </w:rPr>
        <w:t>s</w:t>
      </w:r>
      <w:r w:rsidRPr="00651B7A">
        <w:rPr>
          <w:rFonts w:eastAsia="Times New Roman" w:cs="Times New Roman"/>
          <w:sz w:val="24"/>
          <w:lang w:val="fr-FR" w:eastAsia="en-US"/>
        </w:rPr>
        <w:t>tancia</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sea</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corregida</w:t>
      </w:r>
      <w:proofErr w:type="spellEnd"/>
      <w:r w:rsidRPr="00651B7A">
        <w:rPr>
          <w:rFonts w:eastAsia="Times New Roman" w:cs="Times New Roman"/>
          <w:sz w:val="24"/>
          <w:lang w:val="fr-FR" w:eastAsia="en-US"/>
        </w:rPr>
        <w:t xml:space="preserve"> de </w:t>
      </w:r>
      <w:proofErr w:type="spellStart"/>
      <w:r w:rsidRPr="00651B7A">
        <w:rPr>
          <w:rFonts w:eastAsia="Times New Roman" w:cs="Times New Roman"/>
          <w:sz w:val="24"/>
          <w:lang w:val="fr-FR" w:eastAsia="en-US"/>
        </w:rPr>
        <w:t>manera</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inmediata</w:t>
      </w:r>
      <w:proofErr w:type="spellEnd"/>
      <w:r w:rsidRPr="00651B7A">
        <w:rPr>
          <w:rFonts w:eastAsia="Times New Roman" w:cs="Times New Roman"/>
          <w:sz w:val="24"/>
          <w:lang w:val="fr-FR" w:eastAsia="en-US"/>
        </w:rPr>
        <w:t>.</w:t>
      </w:r>
    </w:p>
    <w:p w:rsidR="00651B7A" w:rsidRPr="00651B7A" w:rsidRDefault="00651B7A" w:rsidP="00651B7A">
      <w:pPr>
        <w:spacing w:before="0"/>
        <w:ind w:firstLine="0"/>
        <w:jc w:val="left"/>
        <w:rPr>
          <w:rFonts w:eastAsia="Times New Roman" w:cs="Times New Roman"/>
          <w:sz w:val="24"/>
          <w:lang w:val="fr-FR" w:eastAsia="en-US"/>
        </w:rPr>
      </w:pPr>
      <w:r w:rsidRPr="00651B7A">
        <w:rPr>
          <w:rFonts w:eastAsia="Times New Roman" w:cs="Times New Roman"/>
          <w:sz w:val="24"/>
          <w:lang w:val="fr-FR" w:eastAsia="en-US"/>
        </w:rPr>
        <w:t xml:space="preserve">En </w:t>
      </w:r>
      <w:proofErr w:type="spellStart"/>
      <w:r w:rsidRPr="00651B7A">
        <w:rPr>
          <w:rFonts w:eastAsia="Times New Roman" w:cs="Times New Roman"/>
          <w:sz w:val="24"/>
          <w:lang w:val="fr-FR" w:eastAsia="en-US"/>
        </w:rPr>
        <w:t>estos</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materiales</w:t>
      </w:r>
      <w:proofErr w:type="spellEnd"/>
      <w:r w:rsidRPr="00651B7A">
        <w:rPr>
          <w:rFonts w:eastAsia="Times New Roman" w:cs="Times New Roman"/>
          <w:sz w:val="24"/>
          <w:lang w:val="fr-FR" w:eastAsia="en-US"/>
        </w:rPr>
        <w:t xml:space="preserve"> se </w:t>
      </w:r>
      <w:proofErr w:type="spellStart"/>
      <w:r w:rsidRPr="00651B7A">
        <w:rPr>
          <w:rFonts w:eastAsia="Times New Roman" w:cs="Times New Roman"/>
          <w:sz w:val="24"/>
          <w:lang w:val="fr-FR" w:eastAsia="en-US"/>
        </w:rPr>
        <w:t>facilitan</w:t>
      </w:r>
      <w:proofErr w:type="spellEnd"/>
      <w:r w:rsidRPr="00651B7A">
        <w:rPr>
          <w:rFonts w:eastAsia="Times New Roman" w:cs="Times New Roman"/>
          <w:sz w:val="24"/>
          <w:lang w:val="fr-FR" w:eastAsia="en-US"/>
        </w:rPr>
        <w:t xml:space="preserve"> enlaces a </w:t>
      </w:r>
      <w:proofErr w:type="spellStart"/>
      <w:r w:rsidRPr="00651B7A">
        <w:rPr>
          <w:rFonts w:eastAsia="Times New Roman" w:cs="Times New Roman"/>
          <w:sz w:val="24"/>
          <w:lang w:val="fr-FR" w:eastAsia="en-US"/>
        </w:rPr>
        <w:t>páginas</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e</w:t>
      </w:r>
      <w:r w:rsidRPr="00651B7A">
        <w:rPr>
          <w:rFonts w:eastAsia="Times New Roman" w:cs="Times New Roman"/>
          <w:sz w:val="24"/>
          <w:lang w:val="fr-FR" w:eastAsia="en-US"/>
        </w:rPr>
        <w:t>x</w:t>
      </w:r>
      <w:r w:rsidR="00172CC1">
        <w:rPr>
          <w:rFonts w:eastAsia="Times New Roman" w:cs="Times New Roman"/>
          <w:sz w:val="24"/>
          <w:lang w:val="fr-FR" w:eastAsia="en-US"/>
        </w:rPr>
        <w:t>ternas</w:t>
      </w:r>
      <w:proofErr w:type="spellEnd"/>
      <w:r w:rsidR="00172CC1">
        <w:rPr>
          <w:rFonts w:eastAsia="Times New Roman" w:cs="Times New Roman"/>
          <w:sz w:val="24"/>
          <w:lang w:val="fr-FR" w:eastAsia="en-US"/>
        </w:rPr>
        <w:t xml:space="preserve"> sobre las que el</w:t>
      </w:r>
      <w:r w:rsidRPr="00651B7A">
        <w:rPr>
          <w:rFonts w:eastAsia="Times New Roman" w:cs="Times New Roman"/>
          <w:sz w:val="24"/>
          <w:lang w:val="fr-FR" w:eastAsia="en-US"/>
        </w:rPr>
        <w:t xml:space="preserve"> CIDEAD no </w:t>
      </w:r>
      <w:proofErr w:type="spellStart"/>
      <w:r w:rsidRPr="00651B7A">
        <w:rPr>
          <w:rFonts w:eastAsia="Times New Roman" w:cs="Times New Roman"/>
          <w:sz w:val="24"/>
          <w:lang w:val="fr-FR" w:eastAsia="en-US"/>
        </w:rPr>
        <w:t>tiene</w:t>
      </w:r>
      <w:proofErr w:type="spellEnd"/>
      <w:r w:rsidRPr="00651B7A">
        <w:rPr>
          <w:rFonts w:eastAsia="Times New Roman" w:cs="Times New Roman"/>
          <w:sz w:val="24"/>
          <w:lang w:val="fr-FR" w:eastAsia="en-US"/>
        </w:rPr>
        <w:t xml:space="preserve"> control </w:t>
      </w:r>
      <w:proofErr w:type="spellStart"/>
      <w:r w:rsidRPr="00651B7A">
        <w:rPr>
          <w:rFonts w:eastAsia="Times New Roman" w:cs="Times New Roman"/>
          <w:sz w:val="24"/>
          <w:lang w:val="fr-FR" w:eastAsia="en-US"/>
        </w:rPr>
        <w:t>alguno</w:t>
      </w:r>
      <w:proofErr w:type="spellEnd"/>
      <w:r w:rsidRPr="00651B7A">
        <w:rPr>
          <w:rFonts w:eastAsia="Times New Roman" w:cs="Times New Roman"/>
          <w:sz w:val="24"/>
          <w:lang w:val="fr-FR" w:eastAsia="en-US"/>
        </w:rPr>
        <w:t xml:space="preserve">, y </w:t>
      </w:r>
      <w:proofErr w:type="spellStart"/>
      <w:r w:rsidRPr="00651B7A">
        <w:rPr>
          <w:rFonts w:eastAsia="Times New Roman" w:cs="Times New Roman"/>
          <w:sz w:val="24"/>
          <w:lang w:val="fr-FR" w:eastAsia="en-US"/>
        </w:rPr>
        <w:t>respecto</w:t>
      </w:r>
      <w:proofErr w:type="spellEnd"/>
      <w:r w:rsidRPr="00651B7A">
        <w:rPr>
          <w:rFonts w:eastAsia="Times New Roman" w:cs="Times New Roman"/>
          <w:sz w:val="24"/>
          <w:lang w:val="fr-FR" w:eastAsia="en-US"/>
        </w:rPr>
        <w:t xml:space="preserve"> de las </w:t>
      </w:r>
      <w:proofErr w:type="spellStart"/>
      <w:r w:rsidRPr="00651B7A">
        <w:rPr>
          <w:rFonts w:eastAsia="Times New Roman" w:cs="Times New Roman"/>
          <w:sz w:val="24"/>
          <w:lang w:val="fr-FR" w:eastAsia="en-US"/>
        </w:rPr>
        <w:t>cuales</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declinamos</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toda</w:t>
      </w:r>
      <w:proofErr w:type="spellEnd"/>
      <w:r w:rsidRPr="00651B7A">
        <w:rPr>
          <w:rFonts w:eastAsia="Times New Roman" w:cs="Times New Roman"/>
          <w:sz w:val="24"/>
          <w:lang w:val="fr-FR" w:eastAsia="en-US"/>
        </w:rPr>
        <w:t xml:space="preserve"> </w:t>
      </w:r>
      <w:proofErr w:type="spellStart"/>
      <w:r w:rsidRPr="00651B7A">
        <w:rPr>
          <w:rFonts w:eastAsia="Times New Roman" w:cs="Times New Roman"/>
          <w:sz w:val="24"/>
          <w:lang w:val="fr-FR" w:eastAsia="en-US"/>
        </w:rPr>
        <w:t>responsabil</w:t>
      </w:r>
      <w:r w:rsidRPr="00651B7A">
        <w:rPr>
          <w:rFonts w:eastAsia="Times New Roman" w:cs="Times New Roman"/>
          <w:sz w:val="24"/>
          <w:lang w:val="fr-FR" w:eastAsia="en-US"/>
        </w:rPr>
        <w:t>i</w:t>
      </w:r>
      <w:r w:rsidRPr="00651B7A">
        <w:rPr>
          <w:rFonts w:eastAsia="Times New Roman" w:cs="Times New Roman"/>
          <w:sz w:val="24"/>
          <w:lang w:val="fr-FR" w:eastAsia="en-US"/>
        </w:rPr>
        <w:t>dad</w:t>
      </w:r>
      <w:proofErr w:type="spellEnd"/>
      <w:r w:rsidRPr="00651B7A">
        <w:rPr>
          <w:rFonts w:eastAsia="Times New Roman" w:cs="Times New Roman"/>
          <w:sz w:val="24"/>
          <w:lang w:val="fr-FR" w:eastAsia="en-US"/>
        </w:rPr>
        <w:t>.</w:t>
      </w:r>
    </w:p>
    <w:p w:rsidR="00651B7A" w:rsidRPr="00AB5366" w:rsidRDefault="00651B7A" w:rsidP="00AB5366">
      <w:pPr>
        <w:pStyle w:val="Prrafobsico"/>
      </w:pPr>
      <w:r>
        <w:rPr>
          <w:noProof/>
          <w:lang w:val="es-ES"/>
        </w:rPr>
        <w:drawing>
          <wp:anchor distT="0" distB="0" distL="114300" distR="114300" simplePos="0" relativeHeight="251683840" behindDoc="0" locked="0" layoutInCell="1" allowOverlap="1" wp14:anchorId="456C7A0B" wp14:editId="6D92E251">
            <wp:simplePos x="0" y="0"/>
            <wp:positionH relativeFrom="column">
              <wp:posOffset>-1398905</wp:posOffset>
            </wp:positionH>
            <wp:positionV relativeFrom="paragraph">
              <wp:posOffset>651510</wp:posOffset>
            </wp:positionV>
            <wp:extent cx="5248910" cy="829310"/>
            <wp:effectExtent l="0" t="0" r="8890" b="889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48910" cy="829310"/>
                    </a:xfrm>
                    <a:prstGeom prst="rect">
                      <a:avLst/>
                    </a:prstGeom>
                    <a:noFill/>
                  </pic:spPr>
                </pic:pic>
              </a:graphicData>
            </a:graphic>
            <wp14:sizeRelH relativeFrom="page">
              <wp14:pctWidth>0</wp14:pctWidth>
            </wp14:sizeRelH>
            <wp14:sizeRelV relativeFrom="page">
              <wp14:pctHeight>0</wp14:pctHeight>
            </wp14:sizeRelV>
          </wp:anchor>
        </w:drawing>
      </w:r>
    </w:p>
    <w:sectPr w:rsidR="00651B7A" w:rsidRPr="00AB5366" w:rsidSect="00816023">
      <w:type w:val="continuous"/>
      <w:pgSz w:w="11900" w:h="16840"/>
      <w:pgMar w:top="1418" w:right="1701" w:bottom="1418" w:left="4536" w:header="709" w:footer="454" w:gutter="0"/>
      <w:cols w:space="34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231F9" w:rsidRDefault="00C231F9" w:rsidP="00383D14">
      <w:pPr>
        <w:spacing w:before="0"/>
      </w:pPr>
      <w:r>
        <w:separator/>
      </w:r>
    </w:p>
  </w:endnote>
  <w:endnote w:type="continuationSeparator" w:id="0">
    <w:p w:rsidR="00C231F9" w:rsidRDefault="00C231F9" w:rsidP="00383D14">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Franklin Gothic Demi">
    <w:panose1 w:val="020B0703020102020204"/>
    <w:charset w:val="00"/>
    <w:family w:val="swiss"/>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ＭＳ Ｐゴシック">
    <w:altName w:val="MS Mincho"/>
    <w:charset w:val="4E"/>
    <w:family w:val="auto"/>
    <w:pitch w:val="variable"/>
    <w:sig w:usb0="00000000" w:usb1="6AC7FDFB" w:usb2="00000012" w:usb3="00000000" w:csb0="0002009F" w:csb1="00000000"/>
  </w:font>
  <w:font w:name="Franklin Gothic Book">
    <w:panose1 w:val="020B0503020102020204"/>
    <w:charset w:val="00"/>
    <w:family w:val="swiss"/>
    <w:pitch w:val="variable"/>
    <w:sig w:usb0="00000287" w:usb1="00000000" w:usb2="00000000" w:usb3="00000000" w:csb0="0000009F" w:csb1="00000000"/>
  </w:font>
  <w:font w:name="FranklinGothic-Book">
    <w:altName w:val="Franklin Gothic Book"/>
    <w:panose1 w:val="00000000000000000000"/>
    <w:charset w:val="4D"/>
    <w:family w:val="auto"/>
    <w:notTrueType/>
    <w:pitch w:val="default"/>
    <w:sig w:usb0="00000003" w:usb1="00000000" w:usb2="00000000" w:usb3="00000000" w:csb0="00000001" w:csb1="00000000"/>
  </w:font>
  <w:font w:name="CenturySchoolbook-Bold">
    <w:altName w:val="Century Schoolbook"/>
    <w:panose1 w:val="00000000000000000000"/>
    <w:charset w:val="4D"/>
    <w:family w:val="auto"/>
    <w:notTrueType/>
    <w:pitch w:val="default"/>
    <w:sig w:usb0="00000003" w:usb1="00000000" w:usb2="00000000" w:usb3="00000000" w:csb0="00000001" w:csb1="00000000"/>
  </w:font>
  <w:font w:name="CenturySchoolbook">
    <w:altName w:val="Century Schoolbook"/>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Franklin Gothic Heavy">
    <w:panose1 w:val="020B09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2766642"/>
      <w:docPartObj>
        <w:docPartGallery w:val="Page Numbers (Bottom of Page)"/>
        <w:docPartUnique/>
      </w:docPartObj>
    </w:sdtPr>
    <w:sdtEndPr>
      <w:rPr>
        <w:b w:val="0"/>
      </w:rPr>
    </w:sdtEndPr>
    <w:sdtContent>
      <w:p w:rsidR="00C231F9" w:rsidRPr="00C1261C" w:rsidRDefault="00C231F9" w:rsidP="007F6B23">
        <w:pPr>
          <w:pStyle w:val="Piedepgina"/>
          <w:ind w:hanging="3402"/>
          <w:jc w:val="center"/>
          <w:rPr>
            <w:b w:val="0"/>
          </w:rPr>
        </w:pPr>
        <w:r>
          <w:rPr>
            <w:noProof/>
          </w:rPr>
          <mc:AlternateContent>
            <mc:Choice Requires="wps">
              <w:drawing>
                <wp:anchor distT="0" distB="0" distL="114300" distR="114300" simplePos="0" relativeHeight="251663359" behindDoc="1" locked="0" layoutInCell="1" allowOverlap="1" wp14:anchorId="60EF0B78" wp14:editId="4D97F780">
                  <wp:simplePos x="0" y="0"/>
                  <wp:positionH relativeFrom="page">
                    <wp:posOffset>3423920</wp:posOffset>
                  </wp:positionH>
                  <wp:positionV relativeFrom="page">
                    <wp:posOffset>9962515</wp:posOffset>
                  </wp:positionV>
                  <wp:extent cx="342000" cy="730800"/>
                  <wp:effectExtent l="0" t="0" r="1270" b="0"/>
                  <wp:wrapThrough wrapText="bothSides">
                    <wp:wrapPolygon edited="0">
                      <wp:start x="0" y="0"/>
                      <wp:lineTo x="0" y="20849"/>
                      <wp:lineTo x="20476" y="20849"/>
                      <wp:lineTo x="20476" y="0"/>
                      <wp:lineTo x="0" y="0"/>
                    </wp:wrapPolygon>
                  </wp:wrapThrough>
                  <wp:docPr id="11" name="Rectángulo 7"/>
                  <wp:cNvGraphicFramePr/>
                  <a:graphic xmlns:a="http://schemas.openxmlformats.org/drawingml/2006/main">
                    <a:graphicData uri="http://schemas.microsoft.com/office/word/2010/wordprocessingShape">
                      <wps:wsp>
                        <wps:cNvSpPr/>
                        <wps:spPr>
                          <a:xfrm>
                            <a:off x="0" y="0"/>
                            <a:ext cx="342000" cy="730800"/>
                          </a:xfrm>
                          <a:prstGeom prst="rect">
                            <a:avLst/>
                          </a:prstGeom>
                          <a:solidFill>
                            <a:schemeClr val="accent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7" o:spid="_x0000_s1026" style="position:absolute;margin-left:269.6pt;margin-top:784.45pt;width:26.95pt;height:57.55pt;z-index:-2516531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" fillcolor="#6786b7 [3204]" stroked="f">
                  <w10:wrap type="through" anchorx="page" anchory="page"/>
                </v:rect>
              </w:pict>
            </mc:Fallback>
          </mc:AlternateContent>
        </w:r>
        <w:r w:rsidRPr="00C1261C">
          <w:rPr>
            <w:b w:val="0"/>
          </w:rPr>
          <w:fldChar w:fldCharType="begin"/>
        </w:r>
        <w:r w:rsidRPr="00C1261C">
          <w:rPr>
            <w:b w:val="0"/>
          </w:rPr>
          <w:instrText>PAGE   \* MERGEFORMAT</w:instrText>
        </w:r>
        <w:r w:rsidRPr="00C1261C">
          <w:rPr>
            <w:b w:val="0"/>
          </w:rPr>
          <w:fldChar w:fldCharType="separate"/>
        </w:r>
        <w:r w:rsidR="00100DB9">
          <w:rPr>
            <w:b w:val="0"/>
            <w:noProof/>
          </w:rPr>
          <w:t>5</w:t>
        </w:r>
        <w:r w:rsidRPr="00C1261C">
          <w:rPr>
            <w:b w:val="0"/>
          </w:rPr>
          <w:fldChar w:fldCharType="end"/>
        </w:r>
      </w:p>
    </w:sdtContent>
  </w:sdt>
  <w:p w:rsidR="00C231F9" w:rsidRDefault="00C231F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31F9" w:rsidRDefault="00C231F9" w:rsidP="00A93080">
    <w:pPr>
      <w:pStyle w:val="Piedepgina"/>
      <w:jc w:val="center"/>
    </w:pPr>
    <w:r>
      <w:rPr>
        <w:noProof/>
      </w:rPr>
      <mc:AlternateContent>
        <mc:Choice Requires="wps">
          <w:drawing>
            <wp:anchor distT="0" distB="0" distL="114300" distR="114300" simplePos="0" relativeHeight="251665407" behindDoc="1" locked="0" layoutInCell="1" allowOverlap="1" wp14:anchorId="205173FC" wp14:editId="6FDB3F5E">
              <wp:simplePos x="0" y="0"/>
              <wp:positionH relativeFrom="column">
                <wp:posOffset>2520315</wp:posOffset>
              </wp:positionH>
              <wp:positionV relativeFrom="paragraph">
                <wp:posOffset>182245</wp:posOffset>
              </wp:positionV>
              <wp:extent cx="342900" cy="422910"/>
              <wp:effectExtent l="0" t="0" r="0" b="0"/>
              <wp:wrapThrough wrapText="bothSides">
                <wp:wrapPolygon edited="0">
                  <wp:start x="0" y="0"/>
                  <wp:lineTo x="0" y="20432"/>
                  <wp:lineTo x="20400" y="20432"/>
                  <wp:lineTo x="20400" y="0"/>
                  <wp:lineTo x="0" y="0"/>
                </wp:wrapPolygon>
              </wp:wrapThrough>
              <wp:docPr id="12" name="Rectángulo 7"/>
              <wp:cNvGraphicFramePr/>
              <a:graphic xmlns:a="http://schemas.openxmlformats.org/drawingml/2006/main">
                <a:graphicData uri="http://schemas.microsoft.com/office/word/2010/wordprocessingShape">
                  <wps:wsp>
                    <wps:cNvSpPr/>
                    <wps:spPr>
                      <a:xfrm>
                        <a:off x="0" y="0"/>
                        <a:ext cx="342900" cy="422910"/>
                      </a:xfrm>
                      <a:prstGeom prst="rect">
                        <a:avLst/>
                      </a:prstGeom>
                      <a:solidFill>
                        <a:schemeClr val="accent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7" o:spid="_x0000_s1026" style="position:absolute;margin-left:198.45pt;margin-top:14.35pt;width:27pt;height:33.3pt;z-index:-2516510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" fillcolor="#6786b7 [3204]" stroked="f">
              <w10:wrap type="through"/>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231F9" w:rsidRDefault="00C231F9" w:rsidP="00383D14">
      <w:pPr>
        <w:spacing w:before="0"/>
      </w:pPr>
      <w:r>
        <w:separator/>
      </w:r>
    </w:p>
  </w:footnote>
  <w:footnote w:type="continuationSeparator" w:id="0">
    <w:p w:rsidR="00C231F9" w:rsidRDefault="00C231F9" w:rsidP="00383D14">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31F9" w:rsidRPr="00FC448F" w:rsidRDefault="00C231F9" w:rsidP="00EE1D23">
    <w:pPr>
      <w:pStyle w:val="Encabezado"/>
      <w:ind w:left="-2694"/>
    </w:pPr>
    <w:r>
      <w:rPr>
        <w:noProof/>
      </w:rPr>
      <mc:AlternateContent>
        <mc:Choice Requires="wps">
          <w:drawing>
            <wp:anchor distT="0" distB="0" distL="114300" distR="114300" simplePos="0" relativeHeight="251667455" behindDoc="0" locked="0" layoutInCell="1" allowOverlap="1" wp14:anchorId="0DE0C242" wp14:editId="02890C23">
              <wp:simplePos x="0" y="0"/>
              <wp:positionH relativeFrom="page">
                <wp:posOffset>1552353</wp:posOffset>
              </wp:positionH>
              <wp:positionV relativeFrom="page">
                <wp:posOffset>404037</wp:posOffset>
              </wp:positionV>
              <wp:extent cx="5176934" cy="242098"/>
              <wp:effectExtent l="0" t="0" r="0" b="571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6934" cy="242098"/>
                      </a:xfrm>
                      <a:prstGeom prst="rect">
                        <a:avLst/>
                      </a:prstGeom>
                      <a:noFill/>
                      <a:ln w="9525">
                        <a:noFill/>
                        <a:miter lim="800000"/>
                        <a:headEnd/>
                        <a:tailEnd/>
                      </a:ln>
                    </wps:spPr>
                    <wps:txbx>
                      <w:txbxContent>
                        <w:p w:rsidR="00C231F9" w:rsidRDefault="00C231F9" w:rsidP="00EE1D23">
                          <w:pPr>
                            <w:pStyle w:val="Encabezado"/>
                            <w:jc w:val="right"/>
                          </w:pPr>
                          <w:r>
                            <w:t>La crisis del Antiguo Régimen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122.25pt;margin-top:31.8pt;width:407.65pt;height:19.05pt;z-index:2516674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" filled="f" stroked="f">
              <v:textbox>
                <w:txbxContent>
                  <w:p w:rsidR="00C231F9" w:rsidRDefault="00C231F9" w:rsidP="00EE1D23">
                    <w:pPr>
                      <w:pStyle w:val="Encabezado"/>
                      <w:jc w:val="right"/>
                    </w:pPr>
                    <w:r>
                      <w:t>La crisis del Antiguo Régimen</w:t>
                    </w:r>
                  </w:p>
                </w:txbxContent>
              </v:textbox>
              <w10:wrap anchorx="page" anchory="page"/>
            </v:shape>
          </w:pict>
        </mc:Fallback>
      </mc:AlternateContent>
    </w:r>
    <w:r>
      <w:rPr>
        <w:noProof/>
      </w:rPr>
      <mc:AlternateContent>
        <mc:Choice Requires="wps">
          <w:drawing>
            <wp:anchor distT="0" distB="0" distL="114300" distR="114300" simplePos="0" relativeHeight="251669503" behindDoc="0" locked="0" layoutInCell="1" allowOverlap="1" wp14:anchorId="5EA349FE" wp14:editId="395A86B8">
              <wp:simplePos x="0" y="0"/>
              <wp:positionH relativeFrom="page">
                <wp:posOffset>781050</wp:posOffset>
              </wp:positionH>
              <wp:positionV relativeFrom="page">
                <wp:posOffset>392430</wp:posOffset>
              </wp:positionV>
              <wp:extent cx="2374265" cy="1403985"/>
              <wp:effectExtent l="0" t="0" r="0" b="0"/>
              <wp:wrapNone/>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C231F9" w:rsidRPr="00386E0F" w:rsidRDefault="00C231F9" w:rsidP="00386E0F">
                          <w:pPr>
                            <w:pStyle w:val="Encabezado"/>
                          </w:pPr>
                          <w:r>
                            <w:t>Unidad 3</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61.5pt;margin-top:30.9pt;width:186.95pt;height:110.55pt;z-index:251669503;visibility:visible;mso-wrap-style:square;mso-width-percent:400;mso-height-percent:200;mso-wrap-distance-left:9pt;mso-wrap-distance-top:0;mso-wrap-distance-right:9pt;mso-wrap-distance-bottom:0;mso-position-horizontal:absolute;mso-position-horizontal-relative:page;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" filled="f" stroked="f">
              <v:textbox style="mso-fit-shape-to-text:t">
                <w:txbxContent>
                  <w:p w:rsidR="00C231F9" w:rsidRPr="00386E0F" w:rsidRDefault="00C231F9" w:rsidP="00386E0F">
                    <w:pPr>
                      <w:pStyle w:val="Encabezado"/>
                    </w:pPr>
                    <w:r>
                      <w:t>Unidad 3</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231F9" w:rsidRDefault="00C231F9" w:rsidP="0059341D">
    <w:pPr>
      <w:pStyle w:val="Asignatura"/>
    </w:pPr>
    <w:r>
      <w:rPr>
        <w:noProof/>
        <w:lang w:val="es-ES"/>
      </w:rPr>
      <mc:AlternateContent>
        <mc:Choice Requires="wps">
          <w:drawing>
            <wp:anchor distT="0" distB="0" distL="114300" distR="114300" simplePos="0" relativeHeight="251662336" behindDoc="0" locked="0" layoutInCell="1" allowOverlap="1" wp14:anchorId="2AE087A4" wp14:editId="02C07892">
              <wp:simplePos x="0" y="0"/>
              <wp:positionH relativeFrom="column">
                <wp:posOffset>-49530</wp:posOffset>
              </wp:positionH>
              <wp:positionV relativeFrom="paragraph">
                <wp:posOffset>-1126490</wp:posOffset>
              </wp:positionV>
              <wp:extent cx="6400800" cy="499110"/>
              <wp:effectExtent l="0" t="0" r="0" b="0"/>
              <wp:wrapSquare wrapText="bothSides"/>
              <wp:docPr id="6" name="Cuadro de texto 6"/>
              <wp:cNvGraphicFramePr/>
              <a:graphic xmlns:a="http://schemas.openxmlformats.org/drawingml/2006/main">
                <a:graphicData uri="http://schemas.microsoft.com/office/word/2010/wordprocessingShape">
                  <wps:wsp>
                    <wps:cNvSpPr txBox="1"/>
                    <wps:spPr>
                      <a:xfrm>
                        <a:off x="0" y="0"/>
                        <a:ext cx="6400800" cy="4991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C231F9" w:rsidRPr="00AB10F0" w:rsidRDefault="00C231F9" w:rsidP="0059341D">
                          <w:pPr>
                            <w:pStyle w:val="Cabecera"/>
                          </w:pPr>
                          <w:r>
                            <w:t xml:space="preserve">1º Bachillerato                                                       </w:t>
                          </w:r>
                          <w:r>
                            <w:rPr>
                              <w:noProof/>
                            </w:rPr>
                            <w:drawing>
                              <wp:inline distT="0" distB="0" distL="0" distR="0" wp14:anchorId="720EE5A5" wp14:editId="408CDD48">
                                <wp:extent cx="2491563" cy="393405"/>
                                <wp:effectExtent l="0" t="0" r="4445" b="6985"/>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
                                          <a:extLst>
                                            <a:ext uri="{28A0092B-C50C-407E-A947-70E740481C1C}">
                                              <a14:useLocalDpi xmlns:a14="http://schemas.microsoft.com/office/drawing/2010/main" val="0"/>
                                            </a:ext>
                                          </a:extLst>
                                        </a:blip>
                                        <a:stretch>
                                          <a:fillRect/>
                                        </a:stretch>
                                      </pic:blipFill>
                                      <pic:spPr>
                                        <a:xfrm>
                                          <a:off x="0" y="0"/>
                                          <a:ext cx="2487964" cy="39283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6" o:spid="_x0000_s1028" type="#_x0000_t202" style="position:absolute;margin-left:-3.9pt;margin-top:-88.7pt;width:7in;height:39.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" filled="f" stroked="f">
              <v:textbox>
                <w:txbxContent>
                  <w:p w:rsidR="00C231F9" w:rsidRPr="00AB10F0" w:rsidRDefault="00C231F9" w:rsidP="0059341D">
                    <w:pPr>
                      <w:pStyle w:val="Cabecera"/>
                    </w:pPr>
                    <w:r>
                      <w:t xml:space="preserve">1º Bachillerato                                                       </w:t>
                    </w:r>
                    <w:r>
                      <w:rPr>
                        <w:noProof/>
                      </w:rPr>
                      <w:drawing>
                        <wp:inline distT="0" distB="0" distL="0" distR="0" wp14:anchorId="720EE5A5" wp14:editId="408CDD48">
                          <wp:extent cx="2491563" cy="393405"/>
                          <wp:effectExtent l="0" t="0" r="4445" b="6985"/>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2">
                                    <a:extLst>
                                      <a:ext uri="{28A0092B-C50C-407E-A947-70E740481C1C}">
                                        <a14:useLocalDpi xmlns:a14="http://schemas.microsoft.com/office/drawing/2010/main" val="0"/>
                                      </a:ext>
                                    </a:extLst>
                                  </a:blip>
                                  <a:stretch>
                                    <a:fillRect/>
                                  </a:stretch>
                                </pic:blipFill>
                                <pic:spPr>
                                  <a:xfrm>
                                    <a:off x="0" y="0"/>
                                    <a:ext cx="2487964" cy="392837"/>
                                  </a:xfrm>
                                  <a:prstGeom prst="rect">
                                    <a:avLst/>
                                  </a:prstGeom>
                                </pic:spPr>
                              </pic:pic>
                            </a:graphicData>
                          </a:graphic>
                        </wp:inline>
                      </w:drawing>
                    </w:r>
                  </w:p>
                </w:txbxContent>
              </v:textbox>
              <w10:wrap type="square"/>
            </v:shape>
          </w:pict>
        </mc:Fallback>
      </mc:AlternateContent>
    </w:r>
    <w:r w:rsidRPr="0059341D">
      <w:rPr>
        <w:noProof/>
        <w:sz w:val="18"/>
        <w:lang w:val="es-ES"/>
      </w:rPr>
      <mc:AlternateContent>
        <mc:Choice Requires="wps">
          <w:drawing>
            <wp:anchor distT="0" distB="0" distL="114300" distR="114300" simplePos="0" relativeHeight="251659264" behindDoc="1" locked="0" layoutInCell="1" allowOverlap="0" wp14:anchorId="06CBF828" wp14:editId="59FBC5CF">
              <wp:simplePos x="0" y="0"/>
              <wp:positionH relativeFrom="column">
                <wp:posOffset>191770</wp:posOffset>
              </wp:positionH>
              <wp:positionV relativeFrom="paragraph">
                <wp:posOffset>-3742055</wp:posOffset>
              </wp:positionV>
              <wp:extent cx="6503035" cy="10220325"/>
              <wp:effectExtent l="8255" t="0" r="20320" b="20320"/>
              <wp:wrapNone/>
              <wp:docPr id="3" name="Triángulo rectángulo 3"/>
              <wp:cNvGraphicFramePr/>
              <a:graphic xmlns:a="http://schemas.openxmlformats.org/drawingml/2006/main">
                <a:graphicData uri="http://schemas.microsoft.com/office/word/2010/wordprocessingShape">
                  <wps:wsp>
                    <wps:cNvSpPr/>
                    <wps:spPr>
                      <a:xfrm rot="5400000">
                        <a:off x="0" y="0"/>
                        <a:ext cx="6503035" cy="10220325"/>
                      </a:xfrm>
                      <a:prstGeom prst="rtTriangle">
                        <a:avLst/>
                      </a:prstGeom>
                      <a:solidFill>
                        <a:schemeClr val="accent1"/>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 coordsize="21600,21600" o:spt="6" path="m,l,21600r21600,xe">
              <v:stroke joinstyle="miter"/>
              <v:path gradientshapeok="t" o:connecttype="custom" o:connectlocs="0,0;0,10800;0,21600;10800,21600;21600,21600;10800,10800" textboxrect="1800,12600,12600,19800"/>
            </v:shapetype>
            <v:shape id="Triángulo rectángulo 3" o:spid="_x0000_s1026" type="#_x0000_t6" style="position:absolute;margin-left:15.1pt;margin-top:-294.65pt;width:512.05pt;height:804.75pt;rotation:9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" o:allowoverlap="f" fillcolor="#6786b7 [3204]" strokecolor="#5d7db2 [3044]"/>
          </w:pict>
        </mc:Fallback>
      </mc:AlternateContent>
    </w:r>
    <w:r>
      <w:t>Historia del Mundo</w:t>
    </w:r>
  </w:p>
  <w:p w:rsidR="00C231F9" w:rsidRDefault="00C231F9" w:rsidP="0059341D">
    <w:pPr>
      <w:pStyle w:val="Asignatura"/>
    </w:pPr>
    <w:r>
      <w:t>Contemporáneo</w:t>
    </w:r>
  </w:p>
  <w:p w:rsidR="00C231F9" w:rsidRPr="0076511F" w:rsidRDefault="00C231F9" w:rsidP="0076511F">
    <w:pPr>
      <w:pStyle w:val="Numerounidad"/>
    </w:pPr>
    <w:r w:rsidRPr="0076511F">
      <w:t xml:space="preserve">Unidad </w:t>
    </w:r>
    <w:r>
      <w:t>3</w:t>
    </w:r>
  </w:p>
  <w:p w:rsidR="00C231F9" w:rsidRPr="00182A76" w:rsidRDefault="00C231F9" w:rsidP="0059341D">
    <w:pPr>
      <w:pStyle w:val="titulo0-separador"/>
      <w:rPr>
        <w:sz w:val="56"/>
        <w:szCs w:val="56"/>
      </w:rPr>
    </w:pPr>
    <w:r>
      <w:t xml:space="preserve"> </w:t>
    </w:r>
    <w:r w:rsidRPr="00182A76">
      <w:rPr>
        <w:sz w:val="56"/>
        <w:szCs w:val="56"/>
      </w:rPr>
      <w:t xml:space="preserve">  </w:t>
    </w:r>
  </w:p>
  <w:p w:rsidR="00C231F9" w:rsidRDefault="00C231F9" w:rsidP="00343BCA">
    <w:pPr>
      <w:pStyle w:val="Ttulounidad"/>
    </w:pPr>
    <w:r>
      <w:t xml:space="preserve">La crisis del Antiguo </w:t>
    </w:r>
  </w:p>
  <w:p w:rsidR="00C231F9" w:rsidRPr="00343BCA" w:rsidRDefault="00C231F9" w:rsidP="00343BCA">
    <w:pPr>
      <w:pStyle w:val="Ttulounidad"/>
    </w:pPr>
    <w:r>
      <w:t>Régimen</w:t>
    </w:r>
  </w:p>
  <w:p w:rsidR="00C231F9" w:rsidRPr="0059341D" w:rsidRDefault="00C231F9">
    <w:pPr>
      <w:pStyle w:val="Encabezado"/>
      <w:rPr>
        <w:sz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67" type="#_x0000_t75" style="width:32.65pt;height:18.95pt;visibility:visible;mso-wrap-style:square" o:bullet="t">
        <v:imagedata r:id="rId1" o:title=""/>
      </v:shape>
    </w:pict>
  </w:numPicBullet>
  <w:numPicBullet w:numPicBulletId="1">
    <w:pict>
      <v:shape id="_x0000_i2768" type="#_x0000_t75" style="width:18.25pt;height:18.95pt;visibility:visible;mso-wrap-style:square" o:bullet="t">
        <v:imagedata r:id="rId2" o:title=""/>
      </v:shape>
    </w:pict>
  </w:numPicBullet>
  <w:numPicBullet w:numPicBulletId="2">
    <w:pict>
      <v:shape id="_x0000_i2769" type="#_x0000_t75" style="width:18pt;height:18.9pt" o:bullet="t">
        <v:imagedata r:id="rId3" o:title="icono-01"/>
      </v:shape>
    </w:pict>
  </w:numPicBullet>
  <w:numPicBullet w:numPicBulletId="3">
    <w:pict>
      <v:shape id="_x0000_i2770" type="#_x0000_t75" style="width:24.1pt;height:13.3pt" o:bullet="t">
        <v:imagedata r:id="rId4" o:title="icono-02"/>
      </v:shape>
    </w:pict>
  </w:numPicBullet>
  <w:numPicBullet w:numPicBulletId="4">
    <w:pict>
      <v:shape id="_x0000_i2771" type="#_x0000_t75" style="width:25.2pt;height:15.85pt" o:bullet="t">
        <v:imagedata r:id="rId5" o:title="icono-03"/>
      </v:shape>
    </w:pict>
  </w:numPicBullet>
  <w:numPicBullet w:numPicBulletId="5">
    <w:pict>
      <v:shape id="_x0000_i2772" type="#_x0000_t75" style="width:11.5pt;height:13.7pt" o:bullet="t">
        <v:imagedata r:id="rId6" o:title="icono-05"/>
      </v:shape>
    </w:pict>
  </w:numPicBullet>
  <w:numPicBullet w:numPicBulletId="6">
    <w:pict>
      <v:shape id="_x0000_i2773" type="#_x0000_t75" style="width:12.95pt;height:15.85pt" o:bullet="t">
        <v:imagedata r:id="rId7" o:title="plantilla_CIDEAD_iconos-08"/>
      </v:shape>
    </w:pict>
  </w:numPicBullet>
  <w:numPicBullet w:numPicBulletId="7">
    <w:pict>
      <v:shape id="_x0000_i2774" type="#_x0000_t75" style="width:24.1pt;height:13.3pt" o:bullet="t">
        <v:imagedata r:id="rId8" o:title="icono-44"/>
      </v:shape>
    </w:pict>
  </w:numPicBullet>
  <w:numPicBullet w:numPicBulletId="8">
    <w:pict>
      <v:shape id="_x0000_i2775" type="#_x0000_t75" style="width:18pt;height:18.9pt" o:bullet="t">
        <v:imagedata r:id="rId9" o:title="icono-43"/>
      </v:shape>
    </w:pict>
  </w:numPicBullet>
  <w:numPicBullet w:numPicBulletId="9">
    <w:pict>
      <v:shape id="_x0000_i2776" type="#_x0000_t75" style="width:25.2pt;height:15.85pt" o:bullet="t">
        <v:imagedata r:id="rId10" o:title="icono-45"/>
      </v:shape>
    </w:pict>
  </w:numPicBullet>
  <w:numPicBullet w:numPicBulletId="10">
    <w:pict>
      <v:shape id="_x0000_i2777" type="#_x0000_t75" style="width:12.95pt;height:15.85pt" o:bullet="t">
        <v:imagedata r:id="rId11" o:title="plantilla_CIDEAD_iconos-57"/>
      </v:shape>
    </w:pict>
  </w:numPicBullet>
  <w:numPicBullet w:numPicBulletId="11">
    <w:pict>
      <v:shape id="_x0000_i2778" type="#_x0000_t75" style="width:11.5pt;height:13.7pt" o:bullet="t">
        <v:imagedata r:id="rId12" o:title="icono-47"/>
      </v:shape>
    </w:pict>
  </w:numPicBullet>
  <w:numPicBullet w:numPicBulletId="12">
    <w:pict>
      <v:shape id="_x0000_i2779" type="#_x0000_t75" style="width:11.5pt;height:13.7pt" o:bullet="t">
        <v:imagedata r:id="rId13" o:title="icono-17"/>
      </v:shape>
    </w:pict>
  </w:numPicBullet>
  <w:numPicBullet w:numPicBulletId="13">
    <w:pict>
      <v:shape id="_x0000_i2780" type="#_x0000_t75" style="width:12.95pt;height:15.85pt" o:bullet="t">
        <v:imagedata r:id="rId14" o:title="plantilla_CIDEAD_iconos-52"/>
      </v:shape>
    </w:pict>
  </w:numPicBullet>
  <w:numPicBullet w:numPicBulletId="14">
    <w:pict>
      <v:shape id="_x0000_i2781" type="#_x0000_t75" style="width:18pt;height:18.9pt" o:bullet="t">
        <v:imagedata r:id="rId15" o:title="icono-13"/>
      </v:shape>
    </w:pict>
  </w:numPicBullet>
  <w:numPicBullet w:numPicBulletId="15">
    <w:pict>
      <v:shape id="_x0000_i2782" type="#_x0000_t75" style="width:25.2pt;height:15.85pt" o:bullet="t">
        <v:imagedata r:id="rId16" o:title="icono-15"/>
      </v:shape>
    </w:pict>
  </w:numPicBullet>
  <w:numPicBullet w:numPicBulletId="16">
    <w:pict>
      <v:shape id="_x0000_i2783" type="#_x0000_t75" style="width:24.1pt;height:13.3pt" o:bullet="t">
        <v:imagedata r:id="rId17" o:title="icono-14"/>
      </v:shape>
    </w:pict>
  </w:numPicBullet>
  <w:numPicBullet w:numPicBulletId="17">
    <w:pict>
      <v:shape id="_x0000_i2784" type="#_x0000_t75" style="width:24.1pt;height:13.3pt" o:bullet="t">
        <v:imagedata r:id="rId18" o:title="icono-20"/>
      </v:shape>
    </w:pict>
  </w:numPicBullet>
  <w:numPicBullet w:numPicBulletId="18">
    <w:pict>
      <v:shape id="_x0000_i2785" type="#_x0000_t75" style="width:25.2pt;height:15.85pt" o:bullet="t">
        <v:imagedata r:id="rId19" o:title="icono-21"/>
      </v:shape>
    </w:pict>
  </w:numPicBullet>
  <w:numPicBullet w:numPicBulletId="19">
    <w:pict>
      <v:shape id="_x0000_i2786" type="#_x0000_t75" style="width:18pt;height:18.9pt" o:bullet="t">
        <v:imagedata r:id="rId20" o:title="icono-19"/>
      </v:shape>
    </w:pict>
  </w:numPicBullet>
  <w:numPicBullet w:numPicBulletId="20">
    <w:pict>
      <v:shape id="_x0000_i2787" type="#_x0000_t75" style="width:12.95pt;height:15.85pt" o:bullet="t">
        <v:imagedata r:id="rId21" o:title="plantilla_CIDEAD_iconos-53"/>
      </v:shape>
    </w:pict>
  </w:numPicBullet>
  <w:numPicBullet w:numPicBulletId="21">
    <w:pict>
      <v:shape id="_x0000_i2788" type="#_x0000_t75" style="width:11.5pt;height:13.7pt" o:bullet="t">
        <v:imagedata r:id="rId22" o:title="icono-23"/>
      </v:shape>
    </w:pict>
  </w:numPicBullet>
  <w:numPicBullet w:numPicBulletId="22">
    <w:pict>
      <v:shape id="_x0000_i2789" type="#_x0000_t75" style="width:24.1pt;height:13.3pt" o:bullet="t">
        <v:imagedata r:id="rId23" o:title="icono-32"/>
      </v:shape>
    </w:pict>
  </w:numPicBullet>
  <w:numPicBullet w:numPicBulletId="23">
    <w:pict>
      <v:shape id="_x0000_i2790" type="#_x0000_t75" style="width:25.2pt;height:15.85pt" o:bullet="t">
        <v:imagedata r:id="rId24" o:title="icono-33"/>
      </v:shape>
    </w:pict>
  </w:numPicBullet>
  <w:numPicBullet w:numPicBulletId="24">
    <w:pict>
      <v:shape id="_x0000_i2791" type="#_x0000_t75" style="width:18pt;height:18.9pt" o:bullet="t">
        <v:imagedata r:id="rId25" o:title="icono-31"/>
      </v:shape>
    </w:pict>
  </w:numPicBullet>
  <w:numPicBullet w:numPicBulletId="25">
    <w:pict>
      <v:shape id="_x0000_i2792" type="#_x0000_t75" style="width:12.95pt;height:15.85pt" o:bullet="t">
        <v:imagedata r:id="rId26" o:title="plantilla_CIDEAD_iconos-55"/>
      </v:shape>
    </w:pict>
  </w:numPicBullet>
  <w:numPicBullet w:numPicBulletId="26">
    <w:pict>
      <v:shape id="_x0000_i2793" type="#_x0000_t75" style="width:11.5pt;height:13.7pt" o:bullet="t">
        <v:imagedata r:id="rId27" o:title="icono-35"/>
      </v:shape>
    </w:pict>
  </w:numPicBullet>
  <w:numPicBullet w:numPicBulletId="27">
    <w:pict>
      <v:shape id="_x0000_i2794" type="#_x0000_t75" style="width:24.1pt;height:13.3pt" o:bullet="t">
        <v:imagedata r:id="rId28" o:title="icono-08"/>
      </v:shape>
    </w:pict>
  </w:numPicBullet>
  <w:numPicBullet w:numPicBulletId="28">
    <w:pict>
      <v:shape id="_x0000_i2795" type="#_x0000_t75" style="width:25.2pt;height:15.85pt" o:bullet="t">
        <v:imagedata r:id="rId29" o:title="icono-09"/>
      </v:shape>
    </w:pict>
  </w:numPicBullet>
  <w:numPicBullet w:numPicBulletId="29">
    <w:pict>
      <v:shape id="_x0000_i2796" type="#_x0000_t75" style="width:18pt;height:18.9pt" o:bullet="t">
        <v:imagedata r:id="rId30" o:title="icono-07"/>
      </v:shape>
    </w:pict>
  </w:numPicBullet>
  <w:numPicBullet w:numPicBulletId="30">
    <w:pict>
      <v:shape id="_x0000_i2797" type="#_x0000_t75" style="width:12.95pt;height:15.85pt" o:bullet="t">
        <v:imagedata r:id="rId31" o:title="plantilla_CIDEAD_iconos-51"/>
      </v:shape>
    </w:pict>
  </w:numPicBullet>
  <w:numPicBullet w:numPicBulletId="31">
    <w:pict>
      <v:shape id="_x0000_i2798" type="#_x0000_t75" style="width:11.5pt;height:13.7pt" o:bullet="t">
        <v:imagedata r:id="rId32" o:title="icono-11"/>
      </v:shape>
    </w:pict>
  </w:numPicBullet>
  <w:numPicBullet w:numPicBulletId="32">
    <w:pict>
      <v:shape id="_x0000_i2799" type="#_x0000_t75" style="width:24.1pt;height:13.3pt" o:bullet="t">
        <v:imagedata r:id="rId33" o:title="icono-26"/>
      </v:shape>
    </w:pict>
  </w:numPicBullet>
  <w:numPicBullet w:numPicBulletId="33">
    <w:pict>
      <v:shape id="_x0000_i2800" type="#_x0000_t75" style="width:25.2pt;height:15.85pt" o:bullet="t">
        <v:imagedata r:id="rId34" o:title="icono-27"/>
      </v:shape>
    </w:pict>
  </w:numPicBullet>
  <w:numPicBullet w:numPicBulletId="34">
    <w:pict>
      <v:shape id="_x0000_i2801" type="#_x0000_t75" style="width:18pt;height:18.9pt" o:bullet="t">
        <v:imagedata r:id="rId35" o:title="icono-25"/>
      </v:shape>
    </w:pict>
  </w:numPicBullet>
  <w:numPicBullet w:numPicBulletId="35">
    <w:pict>
      <v:shape id="_x0000_i2802" type="#_x0000_t75" style="width:12.95pt;height:15.85pt" o:bullet="t">
        <v:imagedata r:id="rId36" o:title="plantilla_CIDEAD_iconos-54"/>
      </v:shape>
    </w:pict>
  </w:numPicBullet>
  <w:numPicBullet w:numPicBulletId="36">
    <w:pict>
      <v:shape id="_x0000_i2803" type="#_x0000_t75" style="width:11.5pt;height:13.7pt" o:bullet="t">
        <v:imagedata r:id="rId37" o:title="icono-29"/>
      </v:shape>
    </w:pict>
  </w:numPicBullet>
  <w:abstractNum w:abstractNumId="0">
    <w:nsid w:val="05665A10"/>
    <w:multiLevelType w:val="hybridMultilevel"/>
    <w:tmpl w:val="C0A4F9E6"/>
    <w:lvl w:ilvl="0" w:tplc="B3E2735C">
      <w:start w:val="1"/>
      <w:numFmt w:val="bullet"/>
      <w:lvlText w:val=""/>
      <w:lvlPicBulletId w:val="3"/>
      <w:lvlJc w:val="left"/>
      <w:pPr>
        <w:ind w:left="1004" w:hanging="360"/>
      </w:pPr>
      <w:rPr>
        <w:rFonts w:ascii="Symbol" w:hAnsi="Symbol" w:hint="default"/>
        <w:color w:val="auto"/>
        <w:sz w:val="36"/>
        <w:szCs w:val="36"/>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
    <w:nsid w:val="0A5F22EA"/>
    <w:multiLevelType w:val="hybridMultilevel"/>
    <w:tmpl w:val="C7ACC53C"/>
    <w:lvl w:ilvl="0" w:tplc="43F0C35E">
      <w:start w:val="1"/>
      <w:numFmt w:val="lowerLetter"/>
      <w:pStyle w:val="Vietadoletra"/>
      <w:lvlText w:val="%1."/>
      <w:lvlJc w:val="left"/>
      <w:pPr>
        <w:ind w:left="1003" w:hanging="360"/>
      </w:pPr>
      <w:rPr>
        <w:rFonts w:ascii="Franklin Gothic Demi" w:hAnsi="Franklin Gothic Demi" w:hint="default"/>
        <w:color w:val="6786B7" w:themeColor="accent1"/>
      </w:rPr>
    </w:lvl>
    <w:lvl w:ilvl="1" w:tplc="0C0A0019" w:tentative="1">
      <w:start w:val="1"/>
      <w:numFmt w:val="lowerLetter"/>
      <w:lvlText w:val="%2."/>
      <w:lvlJc w:val="left"/>
      <w:pPr>
        <w:ind w:left="1723" w:hanging="360"/>
      </w:pPr>
    </w:lvl>
    <w:lvl w:ilvl="2" w:tplc="0C0A001B" w:tentative="1">
      <w:start w:val="1"/>
      <w:numFmt w:val="lowerRoman"/>
      <w:lvlText w:val="%3."/>
      <w:lvlJc w:val="right"/>
      <w:pPr>
        <w:ind w:left="2443" w:hanging="180"/>
      </w:pPr>
    </w:lvl>
    <w:lvl w:ilvl="3" w:tplc="0C0A000F" w:tentative="1">
      <w:start w:val="1"/>
      <w:numFmt w:val="decimal"/>
      <w:lvlText w:val="%4."/>
      <w:lvlJc w:val="left"/>
      <w:pPr>
        <w:ind w:left="3163" w:hanging="360"/>
      </w:pPr>
    </w:lvl>
    <w:lvl w:ilvl="4" w:tplc="0C0A0019" w:tentative="1">
      <w:start w:val="1"/>
      <w:numFmt w:val="lowerLetter"/>
      <w:lvlText w:val="%5."/>
      <w:lvlJc w:val="left"/>
      <w:pPr>
        <w:ind w:left="3883" w:hanging="360"/>
      </w:pPr>
    </w:lvl>
    <w:lvl w:ilvl="5" w:tplc="0C0A001B" w:tentative="1">
      <w:start w:val="1"/>
      <w:numFmt w:val="lowerRoman"/>
      <w:lvlText w:val="%6."/>
      <w:lvlJc w:val="right"/>
      <w:pPr>
        <w:ind w:left="4603" w:hanging="180"/>
      </w:pPr>
    </w:lvl>
    <w:lvl w:ilvl="6" w:tplc="0C0A000F" w:tentative="1">
      <w:start w:val="1"/>
      <w:numFmt w:val="decimal"/>
      <w:lvlText w:val="%7."/>
      <w:lvlJc w:val="left"/>
      <w:pPr>
        <w:ind w:left="5323" w:hanging="360"/>
      </w:pPr>
    </w:lvl>
    <w:lvl w:ilvl="7" w:tplc="0C0A0019" w:tentative="1">
      <w:start w:val="1"/>
      <w:numFmt w:val="lowerLetter"/>
      <w:lvlText w:val="%8."/>
      <w:lvlJc w:val="left"/>
      <w:pPr>
        <w:ind w:left="6043" w:hanging="360"/>
      </w:pPr>
    </w:lvl>
    <w:lvl w:ilvl="8" w:tplc="0C0A001B" w:tentative="1">
      <w:start w:val="1"/>
      <w:numFmt w:val="lowerRoman"/>
      <w:lvlText w:val="%9."/>
      <w:lvlJc w:val="right"/>
      <w:pPr>
        <w:ind w:left="6763" w:hanging="180"/>
      </w:pPr>
    </w:lvl>
  </w:abstractNum>
  <w:abstractNum w:abstractNumId="2">
    <w:nsid w:val="15B61739"/>
    <w:multiLevelType w:val="hybridMultilevel"/>
    <w:tmpl w:val="17A0C4D0"/>
    <w:lvl w:ilvl="0" w:tplc="451253B8">
      <w:start w:val="1"/>
      <w:numFmt w:val="bullet"/>
      <w:pStyle w:val="Bibliografa"/>
      <w:lvlText w:val=""/>
      <w:lvlJc w:val="left"/>
      <w:pPr>
        <w:ind w:left="720" w:hanging="360"/>
      </w:pPr>
      <w:rPr>
        <w:rFonts w:ascii="Symbol" w:hAnsi="Symbol" w:hint="default"/>
        <w:color w:val="6786B7" w:themeColor="accent1"/>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7025604"/>
    <w:multiLevelType w:val="hybridMultilevel"/>
    <w:tmpl w:val="06F2EC38"/>
    <w:lvl w:ilvl="0" w:tplc="BDD88830">
      <w:start w:val="1"/>
      <w:numFmt w:val="bullet"/>
      <w:lvlText w:val=""/>
      <w:lvlPicBulletId w:val="2"/>
      <w:lvlJc w:val="left"/>
      <w:pPr>
        <w:ind w:left="1004" w:hanging="360"/>
      </w:pPr>
      <w:rPr>
        <w:rFonts w:ascii="Symbol" w:hAnsi="Symbol" w:hint="default"/>
        <w:color w:val="auto"/>
        <w:sz w:val="56"/>
        <w:szCs w:val="56"/>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4">
    <w:nsid w:val="29445AA8"/>
    <w:multiLevelType w:val="hybridMultilevel"/>
    <w:tmpl w:val="75FA62EC"/>
    <w:lvl w:ilvl="0" w:tplc="0C0A0001">
      <w:start w:val="1"/>
      <w:numFmt w:val="bullet"/>
      <w:lvlText w:val=""/>
      <w:lvlJc w:val="left"/>
      <w:pPr>
        <w:ind w:left="1003" w:hanging="360"/>
      </w:pPr>
      <w:rPr>
        <w:rFonts w:ascii="Symbol" w:hAnsi="Symbol" w:hint="default"/>
      </w:rPr>
    </w:lvl>
    <w:lvl w:ilvl="1" w:tplc="0C0A0003" w:tentative="1">
      <w:start w:val="1"/>
      <w:numFmt w:val="bullet"/>
      <w:lvlText w:val="o"/>
      <w:lvlJc w:val="left"/>
      <w:pPr>
        <w:ind w:left="1723" w:hanging="360"/>
      </w:pPr>
      <w:rPr>
        <w:rFonts w:ascii="Courier New" w:hAnsi="Courier New" w:cs="Courier New" w:hint="default"/>
      </w:rPr>
    </w:lvl>
    <w:lvl w:ilvl="2" w:tplc="0C0A0005" w:tentative="1">
      <w:start w:val="1"/>
      <w:numFmt w:val="bullet"/>
      <w:lvlText w:val=""/>
      <w:lvlJc w:val="left"/>
      <w:pPr>
        <w:ind w:left="2443" w:hanging="360"/>
      </w:pPr>
      <w:rPr>
        <w:rFonts w:ascii="Wingdings" w:hAnsi="Wingdings" w:hint="default"/>
      </w:rPr>
    </w:lvl>
    <w:lvl w:ilvl="3" w:tplc="0C0A0001" w:tentative="1">
      <w:start w:val="1"/>
      <w:numFmt w:val="bullet"/>
      <w:lvlText w:val=""/>
      <w:lvlJc w:val="left"/>
      <w:pPr>
        <w:ind w:left="3163" w:hanging="360"/>
      </w:pPr>
      <w:rPr>
        <w:rFonts w:ascii="Symbol" w:hAnsi="Symbol" w:hint="default"/>
      </w:rPr>
    </w:lvl>
    <w:lvl w:ilvl="4" w:tplc="0C0A0003" w:tentative="1">
      <w:start w:val="1"/>
      <w:numFmt w:val="bullet"/>
      <w:lvlText w:val="o"/>
      <w:lvlJc w:val="left"/>
      <w:pPr>
        <w:ind w:left="3883" w:hanging="360"/>
      </w:pPr>
      <w:rPr>
        <w:rFonts w:ascii="Courier New" w:hAnsi="Courier New" w:cs="Courier New" w:hint="default"/>
      </w:rPr>
    </w:lvl>
    <w:lvl w:ilvl="5" w:tplc="0C0A0005" w:tentative="1">
      <w:start w:val="1"/>
      <w:numFmt w:val="bullet"/>
      <w:lvlText w:val=""/>
      <w:lvlJc w:val="left"/>
      <w:pPr>
        <w:ind w:left="4603" w:hanging="360"/>
      </w:pPr>
      <w:rPr>
        <w:rFonts w:ascii="Wingdings" w:hAnsi="Wingdings" w:hint="default"/>
      </w:rPr>
    </w:lvl>
    <w:lvl w:ilvl="6" w:tplc="0C0A0001" w:tentative="1">
      <w:start w:val="1"/>
      <w:numFmt w:val="bullet"/>
      <w:lvlText w:val=""/>
      <w:lvlJc w:val="left"/>
      <w:pPr>
        <w:ind w:left="5323" w:hanging="360"/>
      </w:pPr>
      <w:rPr>
        <w:rFonts w:ascii="Symbol" w:hAnsi="Symbol" w:hint="default"/>
      </w:rPr>
    </w:lvl>
    <w:lvl w:ilvl="7" w:tplc="0C0A0003" w:tentative="1">
      <w:start w:val="1"/>
      <w:numFmt w:val="bullet"/>
      <w:lvlText w:val="o"/>
      <w:lvlJc w:val="left"/>
      <w:pPr>
        <w:ind w:left="6043" w:hanging="360"/>
      </w:pPr>
      <w:rPr>
        <w:rFonts w:ascii="Courier New" w:hAnsi="Courier New" w:cs="Courier New" w:hint="default"/>
      </w:rPr>
    </w:lvl>
    <w:lvl w:ilvl="8" w:tplc="0C0A0005" w:tentative="1">
      <w:start w:val="1"/>
      <w:numFmt w:val="bullet"/>
      <w:lvlText w:val=""/>
      <w:lvlJc w:val="left"/>
      <w:pPr>
        <w:ind w:left="6763" w:hanging="360"/>
      </w:pPr>
      <w:rPr>
        <w:rFonts w:ascii="Wingdings" w:hAnsi="Wingdings" w:hint="default"/>
      </w:rPr>
    </w:lvl>
  </w:abstractNum>
  <w:abstractNum w:abstractNumId="5">
    <w:nsid w:val="2FE46F8B"/>
    <w:multiLevelType w:val="hybridMultilevel"/>
    <w:tmpl w:val="E95AE94E"/>
    <w:lvl w:ilvl="0" w:tplc="09C898CC">
      <w:start w:val="1"/>
      <w:numFmt w:val="bullet"/>
      <w:lvlText w:val=""/>
      <w:lvlPicBulletId w:val="3"/>
      <w:lvlJc w:val="left"/>
      <w:pPr>
        <w:ind w:left="720" w:hanging="360"/>
      </w:pPr>
      <w:rPr>
        <w:rFonts w:ascii="Symbol" w:hAnsi="Symbol" w:hint="default"/>
        <w:color w:val="auto"/>
        <w:sz w:val="32"/>
        <w:szCs w:val="32"/>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326166F9"/>
    <w:multiLevelType w:val="hybridMultilevel"/>
    <w:tmpl w:val="A800A6B0"/>
    <w:lvl w:ilvl="0" w:tplc="2514B31C">
      <w:start w:val="1"/>
      <w:numFmt w:val="bullet"/>
      <w:pStyle w:val="Importante"/>
      <w:lvlText w:val=""/>
      <w:lvlPicBulletId w:val="8"/>
      <w:lvlJc w:val="left"/>
      <w:pPr>
        <w:ind w:left="360" w:hanging="360"/>
      </w:pPr>
      <w:rPr>
        <w:rFonts w:ascii="Symbol" w:hAnsi="Symbol" w:hint="default"/>
        <w:color w:val="auto"/>
        <w:sz w:val="44"/>
        <w:szCs w:val="44"/>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7">
    <w:nsid w:val="36412217"/>
    <w:multiLevelType w:val="hybridMultilevel"/>
    <w:tmpl w:val="DFF0ADAC"/>
    <w:lvl w:ilvl="0" w:tplc="370AD11C">
      <w:start w:val="1"/>
      <w:numFmt w:val="bullet"/>
      <w:pStyle w:val="Vieta1"/>
      <w:lvlText w:val=""/>
      <w:lvlJc w:val="left"/>
      <w:pPr>
        <w:ind w:left="1003" w:hanging="360"/>
      </w:pPr>
      <w:rPr>
        <w:rFonts w:ascii="Symbol" w:hAnsi="Symbol" w:hint="default"/>
        <w:color w:val="6786B7" w:themeColor="accent1"/>
      </w:rPr>
    </w:lvl>
    <w:lvl w:ilvl="1" w:tplc="0C0A0003" w:tentative="1">
      <w:start w:val="1"/>
      <w:numFmt w:val="bullet"/>
      <w:lvlText w:val="o"/>
      <w:lvlJc w:val="left"/>
      <w:pPr>
        <w:ind w:left="1723" w:hanging="360"/>
      </w:pPr>
      <w:rPr>
        <w:rFonts w:ascii="Courier New" w:hAnsi="Courier New" w:cs="Courier New" w:hint="default"/>
      </w:rPr>
    </w:lvl>
    <w:lvl w:ilvl="2" w:tplc="0C0A0005" w:tentative="1">
      <w:start w:val="1"/>
      <w:numFmt w:val="bullet"/>
      <w:lvlText w:val=""/>
      <w:lvlJc w:val="left"/>
      <w:pPr>
        <w:ind w:left="2443" w:hanging="360"/>
      </w:pPr>
      <w:rPr>
        <w:rFonts w:ascii="Wingdings" w:hAnsi="Wingdings" w:hint="default"/>
      </w:rPr>
    </w:lvl>
    <w:lvl w:ilvl="3" w:tplc="0C0A0001" w:tentative="1">
      <w:start w:val="1"/>
      <w:numFmt w:val="bullet"/>
      <w:lvlText w:val=""/>
      <w:lvlJc w:val="left"/>
      <w:pPr>
        <w:ind w:left="3163" w:hanging="360"/>
      </w:pPr>
      <w:rPr>
        <w:rFonts w:ascii="Symbol" w:hAnsi="Symbol" w:hint="default"/>
      </w:rPr>
    </w:lvl>
    <w:lvl w:ilvl="4" w:tplc="0C0A0003" w:tentative="1">
      <w:start w:val="1"/>
      <w:numFmt w:val="bullet"/>
      <w:lvlText w:val="o"/>
      <w:lvlJc w:val="left"/>
      <w:pPr>
        <w:ind w:left="3883" w:hanging="360"/>
      </w:pPr>
      <w:rPr>
        <w:rFonts w:ascii="Courier New" w:hAnsi="Courier New" w:cs="Courier New" w:hint="default"/>
      </w:rPr>
    </w:lvl>
    <w:lvl w:ilvl="5" w:tplc="0C0A0005" w:tentative="1">
      <w:start w:val="1"/>
      <w:numFmt w:val="bullet"/>
      <w:lvlText w:val=""/>
      <w:lvlJc w:val="left"/>
      <w:pPr>
        <w:ind w:left="4603" w:hanging="360"/>
      </w:pPr>
      <w:rPr>
        <w:rFonts w:ascii="Wingdings" w:hAnsi="Wingdings" w:hint="default"/>
      </w:rPr>
    </w:lvl>
    <w:lvl w:ilvl="6" w:tplc="0C0A0001" w:tentative="1">
      <w:start w:val="1"/>
      <w:numFmt w:val="bullet"/>
      <w:lvlText w:val=""/>
      <w:lvlJc w:val="left"/>
      <w:pPr>
        <w:ind w:left="5323" w:hanging="360"/>
      </w:pPr>
      <w:rPr>
        <w:rFonts w:ascii="Symbol" w:hAnsi="Symbol" w:hint="default"/>
      </w:rPr>
    </w:lvl>
    <w:lvl w:ilvl="7" w:tplc="0C0A0003" w:tentative="1">
      <w:start w:val="1"/>
      <w:numFmt w:val="bullet"/>
      <w:lvlText w:val="o"/>
      <w:lvlJc w:val="left"/>
      <w:pPr>
        <w:ind w:left="6043" w:hanging="360"/>
      </w:pPr>
      <w:rPr>
        <w:rFonts w:ascii="Courier New" w:hAnsi="Courier New" w:cs="Courier New" w:hint="default"/>
      </w:rPr>
    </w:lvl>
    <w:lvl w:ilvl="8" w:tplc="0C0A0005" w:tentative="1">
      <w:start w:val="1"/>
      <w:numFmt w:val="bullet"/>
      <w:lvlText w:val=""/>
      <w:lvlJc w:val="left"/>
      <w:pPr>
        <w:ind w:left="6763" w:hanging="360"/>
      </w:pPr>
      <w:rPr>
        <w:rFonts w:ascii="Wingdings" w:hAnsi="Wingdings" w:hint="default"/>
      </w:rPr>
    </w:lvl>
  </w:abstractNum>
  <w:abstractNum w:abstractNumId="8">
    <w:nsid w:val="377C47E5"/>
    <w:multiLevelType w:val="multilevel"/>
    <w:tmpl w:val="9A26541E"/>
    <w:lvl w:ilvl="0">
      <w:start w:val="1"/>
      <w:numFmt w:val="decimal"/>
      <w:lvlText w:val="%1."/>
      <w:lvlJc w:val="left"/>
      <w:pPr>
        <w:ind w:left="480" w:hanging="480"/>
      </w:pPr>
      <w:rPr>
        <w:rFonts w:hint="default"/>
        <w:b w:val="0"/>
        <w:i w:val="0"/>
      </w:rPr>
    </w:lvl>
    <w:lvl w:ilvl="1">
      <w:start w:val="1"/>
      <w:numFmt w:val="decimal"/>
      <w:lvlText w:val="%1.%2."/>
      <w:lvlJc w:val="left"/>
      <w:pPr>
        <w:ind w:left="720" w:hanging="720"/>
      </w:pPr>
      <w:rPr>
        <w:rFonts w:hint="default"/>
        <w:b w:val="0"/>
        <w:i w:val="0"/>
      </w:rPr>
    </w:lvl>
    <w:lvl w:ilvl="2">
      <w:start w:val="1"/>
      <w:numFmt w:val="decimal"/>
      <w:lvlText w:val="%1.%2.%3."/>
      <w:lvlJc w:val="left"/>
      <w:pPr>
        <w:ind w:left="1080" w:hanging="1080"/>
      </w:pPr>
      <w:rPr>
        <w:rFonts w:hint="default"/>
        <w:b w:val="0"/>
        <w:i w:val="0"/>
      </w:rPr>
    </w:lvl>
    <w:lvl w:ilvl="3">
      <w:start w:val="1"/>
      <w:numFmt w:val="decimal"/>
      <w:lvlText w:val="%1.%2.%3.%4."/>
      <w:lvlJc w:val="left"/>
      <w:pPr>
        <w:ind w:left="1080" w:hanging="1080"/>
      </w:pPr>
      <w:rPr>
        <w:rFonts w:hint="default"/>
        <w:b w:val="0"/>
        <w:i w:val="0"/>
      </w:rPr>
    </w:lvl>
    <w:lvl w:ilvl="4">
      <w:start w:val="1"/>
      <w:numFmt w:val="decimal"/>
      <w:lvlText w:val="%1.%2.%3.%4.%5."/>
      <w:lvlJc w:val="left"/>
      <w:pPr>
        <w:ind w:left="1440" w:hanging="1440"/>
      </w:pPr>
      <w:rPr>
        <w:rFonts w:hint="default"/>
        <w:b w:val="0"/>
        <w:i w:val="0"/>
      </w:rPr>
    </w:lvl>
    <w:lvl w:ilvl="5">
      <w:start w:val="1"/>
      <w:numFmt w:val="decimal"/>
      <w:lvlText w:val="%1.%2.%3.%4.%5.%6."/>
      <w:lvlJc w:val="left"/>
      <w:pPr>
        <w:ind w:left="1800" w:hanging="1800"/>
      </w:pPr>
      <w:rPr>
        <w:rFonts w:hint="default"/>
        <w:b w:val="0"/>
        <w:i w:val="0"/>
      </w:rPr>
    </w:lvl>
    <w:lvl w:ilvl="6">
      <w:start w:val="1"/>
      <w:numFmt w:val="decimal"/>
      <w:lvlText w:val="%1.%2.%3.%4.%5.%6.%7."/>
      <w:lvlJc w:val="left"/>
      <w:pPr>
        <w:ind w:left="1800" w:hanging="1800"/>
      </w:pPr>
      <w:rPr>
        <w:rFonts w:hint="default"/>
        <w:b w:val="0"/>
        <w:i w:val="0"/>
      </w:rPr>
    </w:lvl>
    <w:lvl w:ilvl="7">
      <w:start w:val="1"/>
      <w:numFmt w:val="decimal"/>
      <w:lvlText w:val="%1.%2.%3.%4.%5.%6.%7.%8."/>
      <w:lvlJc w:val="left"/>
      <w:pPr>
        <w:ind w:left="2160" w:hanging="2160"/>
      </w:pPr>
      <w:rPr>
        <w:rFonts w:hint="default"/>
        <w:b w:val="0"/>
        <w:i w:val="0"/>
      </w:rPr>
    </w:lvl>
    <w:lvl w:ilvl="8">
      <w:start w:val="1"/>
      <w:numFmt w:val="decimal"/>
      <w:lvlText w:val="%1.%2.%3.%4.%5.%6.%7.%8.%9."/>
      <w:lvlJc w:val="left"/>
      <w:pPr>
        <w:ind w:left="2520" w:hanging="2520"/>
      </w:pPr>
      <w:rPr>
        <w:rFonts w:hint="default"/>
        <w:b w:val="0"/>
        <w:i w:val="0"/>
      </w:rPr>
    </w:lvl>
  </w:abstractNum>
  <w:abstractNum w:abstractNumId="9">
    <w:nsid w:val="3BE44D33"/>
    <w:multiLevelType w:val="hybridMultilevel"/>
    <w:tmpl w:val="2B523CF4"/>
    <w:lvl w:ilvl="0" w:tplc="2D74488A">
      <w:start w:val="1"/>
      <w:numFmt w:val="decimal"/>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10">
    <w:nsid w:val="428F345C"/>
    <w:multiLevelType w:val="hybridMultilevel"/>
    <w:tmpl w:val="23F48FF8"/>
    <w:lvl w:ilvl="0" w:tplc="FC8E600C">
      <w:start w:val="1"/>
      <w:numFmt w:val="bullet"/>
      <w:pStyle w:val="Curiosidad"/>
      <w:lvlText w:val=""/>
      <w:lvlPicBulletId w:val="9"/>
      <w:lvlJc w:val="left"/>
      <w:pPr>
        <w:ind w:left="360" w:hanging="360"/>
      </w:pPr>
      <w:rPr>
        <w:rFonts w:ascii="Symbol" w:hAnsi="Symbol" w:hint="default"/>
        <w:color w:val="auto"/>
        <w:sz w:val="40"/>
        <w:szCs w:val="4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49D417D9"/>
    <w:multiLevelType w:val="hybridMultilevel"/>
    <w:tmpl w:val="A96E6290"/>
    <w:lvl w:ilvl="0" w:tplc="82B491EC">
      <w:start w:val="1"/>
      <w:numFmt w:val="bullet"/>
      <w:lvlText w:val=""/>
      <w:lvlPicBulletId w:val="1"/>
      <w:lvlJc w:val="left"/>
      <w:pPr>
        <w:ind w:left="530" w:hanging="360"/>
      </w:pPr>
      <w:rPr>
        <w:rFonts w:ascii="Symbol" w:hAnsi="Symbol" w:hint="default"/>
        <w:b/>
        <w:i w:val="0"/>
        <w:color w:val="auto"/>
        <w:sz w:val="28"/>
      </w:rPr>
    </w:lvl>
    <w:lvl w:ilvl="1" w:tplc="0C0A0003" w:tentative="1">
      <w:start w:val="1"/>
      <w:numFmt w:val="bullet"/>
      <w:lvlText w:val="o"/>
      <w:lvlJc w:val="left"/>
      <w:pPr>
        <w:ind w:left="1610" w:hanging="360"/>
      </w:pPr>
      <w:rPr>
        <w:rFonts w:ascii="Courier New" w:hAnsi="Courier New" w:cs="Courier New" w:hint="default"/>
      </w:rPr>
    </w:lvl>
    <w:lvl w:ilvl="2" w:tplc="0C0A0005" w:tentative="1">
      <w:start w:val="1"/>
      <w:numFmt w:val="bullet"/>
      <w:lvlText w:val=""/>
      <w:lvlJc w:val="left"/>
      <w:pPr>
        <w:ind w:left="2330" w:hanging="360"/>
      </w:pPr>
      <w:rPr>
        <w:rFonts w:ascii="Wingdings" w:hAnsi="Wingdings" w:hint="default"/>
      </w:rPr>
    </w:lvl>
    <w:lvl w:ilvl="3" w:tplc="0C0A0001" w:tentative="1">
      <w:start w:val="1"/>
      <w:numFmt w:val="bullet"/>
      <w:lvlText w:val=""/>
      <w:lvlJc w:val="left"/>
      <w:pPr>
        <w:ind w:left="3050" w:hanging="360"/>
      </w:pPr>
      <w:rPr>
        <w:rFonts w:ascii="Symbol" w:hAnsi="Symbol" w:hint="default"/>
      </w:rPr>
    </w:lvl>
    <w:lvl w:ilvl="4" w:tplc="0C0A0003" w:tentative="1">
      <w:start w:val="1"/>
      <w:numFmt w:val="bullet"/>
      <w:lvlText w:val="o"/>
      <w:lvlJc w:val="left"/>
      <w:pPr>
        <w:ind w:left="3770" w:hanging="360"/>
      </w:pPr>
      <w:rPr>
        <w:rFonts w:ascii="Courier New" w:hAnsi="Courier New" w:cs="Courier New" w:hint="default"/>
      </w:rPr>
    </w:lvl>
    <w:lvl w:ilvl="5" w:tplc="0C0A0005" w:tentative="1">
      <w:start w:val="1"/>
      <w:numFmt w:val="bullet"/>
      <w:lvlText w:val=""/>
      <w:lvlJc w:val="left"/>
      <w:pPr>
        <w:ind w:left="4490" w:hanging="360"/>
      </w:pPr>
      <w:rPr>
        <w:rFonts w:ascii="Wingdings" w:hAnsi="Wingdings" w:hint="default"/>
      </w:rPr>
    </w:lvl>
    <w:lvl w:ilvl="6" w:tplc="0C0A0001" w:tentative="1">
      <w:start w:val="1"/>
      <w:numFmt w:val="bullet"/>
      <w:lvlText w:val=""/>
      <w:lvlJc w:val="left"/>
      <w:pPr>
        <w:ind w:left="5210" w:hanging="360"/>
      </w:pPr>
      <w:rPr>
        <w:rFonts w:ascii="Symbol" w:hAnsi="Symbol" w:hint="default"/>
      </w:rPr>
    </w:lvl>
    <w:lvl w:ilvl="7" w:tplc="0C0A0003" w:tentative="1">
      <w:start w:val="1"/>
      <w:numFmt w:val="bullet"/>
      <w:lvlText w:val="o"/>
      <w:lvlJc w:val="left"/>
      <w:pPr>
        <w:ind w:left="5930" w:hanging="360"/>
      </w:pPr>
      <w:rPr>
        <w:rFonts w:ascii="Courier New" w:hAnsi="Courier New" w:cs="Courier New" w:hint="default"/>
      </w:rPr>
    </w:lvl>
    <w:lvl w:ilvl="8" w:tplc="0C0A0005" w:tentative="1">
      <w:start w:val="1"/>
      <w:numFmt w:val="bullet"/>
      <w:lvlText w:val=""/>
      <w:lvlJc w:val="left"/>
      <w:pPr>
        <w:ind w:left="6650" w:hanging="360"/>
      </w:pPr>
      <w:rPr>
        <w:rFonts w:ascii="Wingdings" w:hAnsi="Wingdings" w:hint="default"/>
      </w:rPr>
    </w:lvl>
  </w:abstractNum>
  <w:abstractNum w:abstractNumId="12">
    <w:nsid w:val="4C2C7606"/>
    <w:multiLevelType w:val="hybridMultilevel"/>
    <w:tmpl w:val="7478B1D0"/>
    <w:lvl w:ilvl="0" w:tplc="222EA72A">
      <w:start w:val="1"/>
      <w:numFmt w:val="decimal"/>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4E096741"/>
    <w:multiLevelType w:val="hybridMultilevel"/>
    <w:tmpl w:val="3B7C5EF6"/>
    <w:lvl w:ilvl="0" w:tplc="6C2676B4">
      <w:start w:val="1"/>
      <w:numFmt w:val="bullet"/>
      <w:pStyle w:val="Vieta3"/>
      <w:lvlText w:val=""/>
      <w:lvlJc w:val="left"/>
      <w:pPr>
        <w:ind w:left="927"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4">
    <w:nsid w:val="51DE78A4"/>
    <w:multiLevelType w:val="multilevel"/>
    <w:tmpl w:val="59CC7828"/>
    <w:lvl w:ilvl="0">
      <w:start w:val="1"/>
      <w:numFmt w:val="decimal"/>
      <w:lvlText w:val="%1."/>
      <w:lvlJc w:val="left"/>
      <w:pPr>
        <w:ind w:left="1004" w:hanging="360"/>
      </w:pPr>
      <w:rPr>
        <w:rFonts w:ascii="Century Schoolbook" w:hAnsi="Century Schoolbook"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52054960"/>
    <w:multiLevelType w:val="hybridMultilevel"/>
    <w:tmpl w:val="64D24E4E"/>
    <w:lvl w:ilvl="0" w:tplc="4C641FC6">
      <w:start w:val="1"/>
      <w:numFmt w:val="bullet"/>
      <w:pStyle w:val="Recuerda"/>
      <w:lvlText w:val=""/>
      <w:lvlPicBulletId w:val="7"/>
      <w:lvlJc w:val="left"/>
      <w:pPr>
        <w:ind w:left="360" w:hanging="360"/>
      </w:pPr>
      <w:rPr>
        <w:rFonts w:ascii="Symbol" w:hAnsi="Symbol" w:hint="default"/>
        <w:color w:val="auto"/>
        <w:sz w:val="32"/>
        <w:szCs w:val="32"/>
      </w:rPr>
    </w:lvl>
    <w:lvl w:ilvl="1" w:tplc="0C0A0003" w:tentative="1">
      <w:start w:val="1"/>
      <w:numFmt w:val="bullet"/>
      <w:lvlText w:val="o"/>
      <w:lvlJc w:val="left"/>
      <w:pPr>
        <w:ind w:left="2640" w:hanging="360"/>
      </w:pPr>
      <w:rPr>
        <w:rFonts w:ascii="Courier New" w:hAnsi="Courier New" w:cs="Courier New" w:hint="default"/>
      </w:rPr>
    </w:lvl>
    <w:lvl w:ilvl="2" w:tplc="0C0A0005" w:tentative="1">
      <w:start w:val="1"/>
      <w:numFmt w:val="bullet"/>
      <w:lvlText w:val=""/>
      <w:lvlJc w:val="left"/>
      <w:pPr>
        <w:ind w:left="3360" w:hanging="360"/>
      </w:pPr>
      <w:rPr>
        <w:rFonts w:ascii="Wingdings" w:hAnsi="Wingdings" w:hint="default"/>
      </w:rPr>
    </w:lvl>
    <w:lvl w:ilvl="3" w:tplc="0C0A0001" w:tentative="1">
      <w:start w:val="1"/>
      <w:numFmt w:val="bullet"/>
      <w:lvlText w:val=""/>
      <w:lvlJc w:val="left"/>
      <w:pPr>
        <w:ind w:left="4080" w:hanging="360"/>
      </w:pPr>
      <w:rPr>
        <w:rFonts w:ascii="Symbol" w:hAnsi="Symbol" w:hint="default"/>
      </w:rPr>
    </w:lvl>
    <w:lvl w:ilvl="4" w:tplc="0C0A0003" w:tentative="1">
      <w:start w:val="1"/>
      <w:numFmt w:val="bullet"/>
      <w:lvlText w:val="o"/>
      <w:lvlJc w:val="left"/>
      <w:pPr>
        <w:ind w:left="4800" w:hanging="360"/>
      </w:pPr>
      <w:rPr>
        <w:rFonts w:ascii="Courier New" w:hAnsi="Courier New" w:cs="Courier New" w:hint="default"/>
      </w:rPr>
    </w:lvl>
    <w:lvl w:ilvl="5" w:tplc="0C0A0005" w:tentative="1">
      <w:start w:val="1"/>
      <w:numFmt w:val="bullet"/>
      <w:lvlText w:val=""/>
      <w:lvlJc w:val="left"/>
      <w:pPr>
        <w:ind w:left="5520" w:hanging="360"/>
      </w:pPr>
      <w:rPr>
        <w:rFonts w:ascii="Wingdings" w:hAnsi="Wingdings" w:hint="default"/>
      </w:rPr>
    </w:lvl>
    <w:lvl w:ilvl="6" w:tplc="0C0A0001" w:tentative="1">
      <w:start w:val="1"/>
      <w:numFmt w:val="bullet"/>
      <w:lvlText w:val=""/>
      <w:lvlJc w:val="left"/>
      <w:pPr>
        <w:ind w:left="6240" w:hanging="360"/>
      </w:pPr>
      <w:rPr>
        <w:rFonts w:ascii="Symbol" w:hAnsi="Symbol" w:hint="default"/>
      </w:rPr>
    </w:lvl>
    <w:lvl w:ilvl="7" w:tplc="0C0A0003" w:tentative="1">
      <w:start w:val="1"/>
      <w:numFmt w:val="bullet"/>
      <w:lvlText w:val="o"/>
      <w:lvlJc w:val="left"/>
      <w:pPr>
        <w:ind w:left="6960" w:hanging="360"/>
      </w:pPr>
      <w:rPr>
        <w:rFonts w:ascii="Courier New" w:hAnsi="Courier New" w:cs="Courier New" w:hint="default"/>
      </w:rPr>
    </w:lvl>
    <w:lvl w:ilvl="8" w:tplc="0C0A0005" w:tentative="1">
      <w:start w:val="1"/>
      <w:numFmt w:val="bullet"/>
      <w:lvlText w:val=""/>
      <w:lvlJc w:val="left"/>
      <w:pPr>
        <w:ind w:left="7680" w:hanging="360"/>
      </w:pPr>
      <w:rPr>
        <w:rFonts w:ascii="Wingdings" w:hAnsi="Wingdings" w:hint="default"/>
      </w:rPr>
    </w:lvl>
  </w:abstractNum>
  <w:abstractNum w:abstractNumId="16">
    <w:nsid w:val="543D6A97"/>
    <w:multiLevelType w:val="hybridMultilevel"/>
    <w:tmpl w:val="610EE5CC"/>
    <w:lvl w:ilvl="0" w:tplc="8720502A">
      <w:start w:val="1"/>
      <w:numFmt w:val="decimal"/>
      <w:pStyle w:val="Vietadonmero"/>
      <w:lvlText w:val="%1."/>
      <w:lvlJc w:val="left"/>
      <w:pPr>
        <w:ind w:left="1003" w:hanging="360"/>
      </w:pPr>
      <w:rPr>
        <w:rFonts w:ascii="Franklin Gothic Demi" w:hAnsi="Franklin Gothic Demi" w:hint="default"/>
        <w:color w:val="6786B7" w:themeColor="accent1"/>
      </w:rPr>
    </w:lvl>
    <w:lvl w:ilvl="1" w:tplc="0C0A0019" w:tentative="1">
      <w:start w:val="1"/>
      <w:numFmt w:val="lowerLetter"/>
      <w:lvlText w:val="%2."/>
      <w:lvlJc w:val="left"/>
      <w:pPr>
        <w:ind w:left="1723" w:hanging="360"/>
      </w:pPr>
    </w:lvl>
    <w:lvl w:ilvl="2" w:tplc="0C0A001B" w:tentative="1">
      <w:start w:val="1"/>
      <w:numFmt w:val="lowerRoman"/>
      <w:lvlText w:val="%3."/>
      <w:lvlJc w:val="right"/>
      <w:pPr>
        <w:ind w:left="2443" w:hanging="180"/>
      </w:pPr>
    </w:lvl>
    <w:lvl w:ilvl="3" w:tplc="0C0A000F" w:tentative="1">
      <w:start w:val="1"/>
      <w:numFmt w:val="decimal"/>
      <w:lvlText w:val="%4."/>
      <w:lvlJc w:val="left"/>
      <w:pPr>
        <w:ind w:left="3163" w:hanging="360"/>
      </w:pPr>
    </w:lvl>
    <w:lvl w:ilvl="4" w:tplc="0C0A0019" w:tentative="1">
      <w:start w:val="1"/>
      <w:numFmt w:val="lowerLetter"/>
      <w:lvlText w:val="%5."/>
      <w:lvlJc w:val="left"/>
      <w:pPr>
        <w:ind w:left="3883" w:hanging="360"/>
      </w:pPr>
    </w:lvl>
    <w:lvl w:ilvl="5" w:tplc="0C0A001B" w:tentative="1">
      <w:start w:val="1"/>
      <w:numFmt w:val="lowerRoman"/>
      <w:lvlText w:val="%6."/>
      <w:lvlJc w:val="right"/>
      <w:pPr>
        <w:ind w:left="4603" w:hanging="180"/>
      </w:pPr>
    </w:lvl>
    <w:lvl w:ilvl="6" w:tplc="0C0A000F" w:tentative="1">
      <w:start w:val="1"/>
      <w:numFmt w:val="decimal"/>
      <w:lvlText w:val="%7."/>
      <w:lvlJc w:val="left"/>
      <w:pPr>
        <w:ind w:left="5323" w:hanging="360"/>
      </w:pPr>
    </w:lvl>
    <w:lvl w:ilvl="7" w:tplc="0C0A0019" w:tentative="1">
      <w:start w:val="1"/>
      <w:numFmt w:val="lowerLetter"/>
      <w:lvlText w:val="%8."/>
      <w:lvlJc w:val="left"/>
      <w:pPr>
        <w:ind w:left="6043" w:hanging="360"/>
      </w:pPr>
    </w:lvl>
    <w:lvl w:ilvl="8" w:tplc="0C0A001B" w:tentative="1">
      <w:start w:val="1"/>
      <w:numFmt w:val="lowerRoman"/>
      <w:lvlText w:val="%9."/>
      <w:lvlJc w:val="right"/>
      <w:pPr>
        <w:ind w:left="6763" w:hanging="180"/>
      </w:pPr>
    </w:lvl>
  </w:abstractNum>
  <w:abstractNum w:abstractNumId="17">
    <w:nsid w:val="561B0266"/>
    <w:multiLevelType w:val="hybridMultilevel"/>
    <w:tmpl w:val="59CC7828"/>
    <w:lvl w:ilvl="0" w:tplc="A43C0678">
      <w:start w:val="1"/>
      <w:numFmt w:val="decimal"/>
      <w:lvlText w:val="%1."/>
      <w:lvlJc w:val="left"/>
      <w:pPr>
        <w:ind w:left="1004" w:hanging="360"/>
      </w:pPr>
      <w:rPr>
        <w:rFonts w:ascii="Century Schoolbook" w:hAnsi="Century Schoolbook"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57633E9D"/>
    <w:multiLevelType w:val="hybridMultilevel"/>
    <w:tmpl w:val="D74C2DA4"/>
    <w:lvl w:ilvl="0" w:tplc="21ECC186">
      <w:start w:val="1"/>
      <w:numFmt w:val="bullet"/>
      <w:pStyle w:val="Ejemplopagina"/>
      <w:lvlText w:val=""/>
      <w:lvlPicBulletId w:val="10"/>
      <w:lvlJc w:val="left"/>
      <w:pPr>
        <w:ind w:left="360" w:hanging="360"/>
      </w:pPr>
      <w:rPr>
        <w:rFonts w:ascii="Symbol" w:hAnsi="Symbol" w:hint="default"/>
        <w:color w:val="auto"/>
        <w:sz w:val="28"/>
        <w:szCs w:val="2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62257263"/>
    <w:multiLevelType w:val="hybridMultilevel"/>
    <w:tmpl w:val="A45AA216"/>
    <w:lvl w:ilvl="0" w:tplc="A1166C7E">
      <w:start w:val="1"/>
      <w:numFmt w:val="bullet"/>
      <w:pStyle w:val="Ejemplocolumna"/>
      <w:lvlText w:val=""/>
      <w:lvlPicBulletId w:val="10"/>
      <w:lvlJc w:val="left"/>
      <w:pPr>
        <w:ind w:left="360" w:hanging="360"/>
      </w:pPr>
      <w:rPr>
        <w:rFonts w:ascii="Symbol" w:hAnsi="Symbol" w:hint="default"/>
        <w:color w:val="auto"/>
        <w:sz w:val="28"/>
        <w:szCs w:val="28"/>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0">
    <w:nsid w:val="68E97D67"/>
    <w:multiLevelType w:val="hybridMultilevel"/>
    <w:tmpl w:val="0DBA106A"/>
    <w:lvl w:ilvl="0" w:tplc="3EC20242">
      <w:start w:val="1"/>
      <w:numFmt w:val="bullet"/>
      <w:pStyle w:val="Actividades"/>
      <w:lvlText w:val=""/>
      <w:lvlPicBulletId w:val="11"/>
      <w:lvlJc w:val="left"/>
      <w:pPr>
        <w:ind w:left="360" w:hanging="360"/>
      </w:pPr>
      <w:rPr>
        <w:rFonts w:ascii="Symbol" w:hAnsi="Symbol" w:hint="default"/>
        <w:color w:val="auto"/>
        <w:sz w:val="40"/>
        <w:szCs w:val="4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6E6E3C7E"/>
    <w:multiLevelType w:val="hybridMultilevel"/>
    <w:tmpl w:val="A2064636"/>
    <w:lvl w:ilvl="0" w:tplc="EF58CC3C">
      <w:start w:val="1"/>
      <w:numFmt w:val="decimal"/>
      <w:pStyle w:val="Solucionariotexto"/>
      <w:lvlText w:val="%1."/>
      <w:lvlJc w:val="left"/>
      <w:pPr>
        <w:ind w:left="1003" w:hanging="360"/>
      </w:pPr>
      <w:rPr>
        <w:rFonts w:ascii="Franklin Gothic Demi" w:hAnsi="Franklin Gothic Demi" w:hint="default"/>
        <w:color w:val="6786B7" w:themeColor="accent1"/>
      </w:rPr>
    </w:lvl>
    <w:lvl w:ilvl="1" w:tplc="0C0A0019" w:tentative="1">
      <w:start w:val="1"/>
      <w:numFmt w:val="lowerLetter"/>
      <w:lvlText w:val="%2."/>
      <w:lvlJc w:val="left"/>
      <w:pPr>
        <w:ind w:left="1723" w:hanging="360"/>
      </w:pPr>
    </w:lvl>
    <w:lvl w:ilvl="2" w:tplc="0C0A001B" w:tentative="1">
      <w:start w:val="1"/>
      <w:numFmt w:val="lowerRoman"/>
      <w:lvlText w:val="%3."/>
      <w:lvlJc w:val="right"/>
      <w:pPr>
        <w:ind w:left="2443" w:hanging="180"/>
      </w:pPr>
    </w:lvl>
    <w:lvl w:ilvl="3" w:tplc="0C0A000F" w:tentative="1">
      <w:start w:val="1"/>
      <w:numFmt w:val="decimal"/>
      <w:lvlText w:val="%4."/>
      <w:lvlJc w:val="left"/>
      <w:pPr>
        <w:ind w:left="3163" w:hanging="360"/>
      </w:pPr>
    </w:lvl>
    <w:lvl w:ilvl="4" w:tplc="0C0A0019" w:tentative="1">
      <w:start w:val="1"/>
      <w:numFmt w:val="lowerLetter"/>
      <w:lvlText w:val="%5."/>
      <w:lvlJc w:val="left"/>
      <w:pPr>
        <w:ind w:left="3883" w:hanging="360"/>
      </w:pPr>
    </w:lvl>
    <w:lvl w:ilvl="5" w:tplc="0C0A001B" w:tentative="1">
      <w:start w:val="1"/>
      <w:numFmt w:val="lowerRoman"/>
      <w:lvlText w:val="%6."/>
      <w:lvlJc w:val="right"/>
      <w:pPr>
        <w:ind w:left="4603" w:hanging="180"/>
      </w:pPr>
    </w:lvl>
    <w:lvl w:ilvl="6" w:tplc="0C0A000F" w:tentative="1">
      <w:start w:val="1"/>
      <w:numFmt w:val="decimal"/>
      <w:lvlText w:val="%7."/>
      <w:lvlJc w:val="left"/>
      <w:pPr>
        <w:ind w:left="5323" w:hanging="360"/>
      </w:pPr>
    </w:lvl>
    <w:lvl w:ilvl="7" w:tplc="0C0A0019" w:tentative="1">
      <w:start w:val="1"/>
      <w:numFmt w:val="lowerLetter"/>
      <w:lvlText w:val="%8."/>
      <w:lvlJc w:val="left"/>
      <w:pPr>
        <w:ind w:left="6043" w:hanging="360"/>
      </w:pPr>
    </w:lvl>
    <w:lvl w:ilvl="8" w:tplc="0C0A001B" w:tentative="1">
      <w:start w:val="1"/>
      <w:numFmt w:val="lowerRoman"/>
      <w:lvlText w:val="%9."/>
      <w:lvlJc w:val="right"/>
      <w:pPr>
        <w:ind w:left="6763" w:hanging="180"/>
      </w:pPr>
    </w:lvl>
  </w:abstractNum>
  <w:abstractNum w:abstractNumId="22">
    <w:nsid w:val="7861749B"/>
    <w:multiLevelType w:val="hybridMultilevel"/>
    <w:tmpl w:val="23E2EBA4"/>
    <w:lvl w:ilvl="0" w:tplc="460A4590">
      <w:start w:val="1"/>
      <w:numFmt w:val="decimal"/>
      <w:lvlText w:val="%1."/>
      <w:lvlJc w:val="left"/>
      <w:pPr>
        <w:ind w:left="1004" w:hanging="72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23">
    <w:nsid w:val="7D1B39C4"/>
    <w:multiLevelType w:val="hybridMultilevel"/>
    <w:tmpl w:val="4C189B62"/>
    <w:lvl w:ilvl="0" w:tplc="6ED440E0">
      <w:start w:val="1"/>
      <w:numFmt w:val="bullet"/>
      <w:pStyle w:val="Vieta2"/>
      <w:lvlText w:val="o"/>
      <w:lvlJc w:val="left"/>
      <w:pPr>
        <w:ind w:left="644"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7DDB1DA1"/>
    <w:multiLevelType w:val="hybridMultilevel"/>
    <w:tmpl w:val="3AE02388"/>
    <w:lvl w:ilvl="0" w:tplc="8CD69700">
      <w:start w:val="1"/>
      <w:numFmt w:val="decimal"/>
      <w:pStyle w:val="Actividadestexto"/>
      <w:lvlText w:val="%1."/>
      <w:lvlJc w:val="left"/>
      <w:pPr>
        <w:ind w:left="1003" w:hanging="360"/>
      </w:pPr>
      <w:rPr>
        <w:rFonts w:ascii="Franklin Gothic Demi" w:hAnsi="Franklin Gothic Demi" w:hint="default"/>
        <w:color w:val="6786B7" w:themeColor="accent1"/>
      </w:rPr>
    </w:lvl>
    <w:lvl w:ilvl="1" w:tplc="0C0A0003" w:tentative="1">
      <w:start w:val="1"/>
      <w:numFmt w:val="bullet"/>
      <w:lvlText w:val="o"/>
      <w:lvlJc w:val="left"/>
      <w:pPr>
        <w:ind w:left="1723" w:hanging="360"/>
      </w:pPr>
      <w:rPr>
        <w:rFonts w:ascii="Courier New" w:hAnsi="Courier New" w:cs="Courier New" w:hint="default"/>
      </w:rPr>
    </w:lvl>
    <w:lvl w:ilvl="2" w:tplc="0C0A0005" w:tentative="1">
      <w:start w:val="1"/>
      <w:numFmt w:val="bullet"/>
      <w:lvlText w:val=""/>
      <w:lvlJc w:val="left"/>
      <w:pPr>
        <w:ind w:left="2443" w:hanging="360"/>
      </w:pPr>
      <w:rPr>
        <w:rFonts w:ascii="Wingdings" w:hAnsi="Wingdings" w:hint="default"/>
      </w:rPr>
    </w:lvl>
    <w:lvl w:ilvl="3" w:tplc="0C0A0001" w:tentative="1">
      <w:start w:val="1"/>
      <w:numFmt w:val="bullet"/>
      <w:lvlText w:val=""/>
      <w:lvlJc w:val="left"/>
      <w:pPr>
        <w:ind w:left="3163" w:hanging="360"/>
      </w:pPr>
      <w:rPr>
        <w:rFonts w:ascii="Symbol" w:hAnsi="Symbol" w:hint="default"/>
      </w:rPr>
    </w:lvl>
    <w:lvl w:ilvl="4" w:tplc="0C0A0003" w:tentative="1">
      <w:start w:val="1"/>
      <w:numFmt w:val="bullet"/>
      <w:lvlText w:val="o"/>
      <w:lvlJc w:val="left"/>
      <w:pPr>
        <w:ind w:left="3883" w:hanging="360"/>
      </w:pPr>
      <w:rPr>
        <w:rFonts w:ascii="Courier New" w:hAnsi="Courier New" w:cs="Courier New" w:hint="default"/>
      </w:rPr>
    </w:lvl>
    <w:lvl w:ilvl="5" w:tplc="0C0A0005" w:tentative="1">
      <w:start w:val="1"/>
      <w:numFmt w:val="bullet"/>
      <w:lvlText w:val=""/>
      <w:lvlJc w:val="left"/>
      <w:pPr>
        <w:ind w:left="4603" w:hanging="360"/>
      </w:pPr>
      <w:rPr>
        <w:rFonts w:ascii="Wingdings" w:hAnsi="Wingdings" w:hint="default"/>
      </w:rPr>
    </w:lvl>
    <w:lvl w:ilvl="6" w:tplc="0C0A0001" w:tentative="1">
      <w:start w:val="1"/>
      <w:numFmt w:val="bullet"/>
      <w:lvlText w:val=""/>
      <w:lvlJc w:val="left"/>
      <w:pPr>
        <w:ind w:left="5323" w:hanging="360"/>
      </w:pPr>
      <w:rPr>
        <w:rFonts w:ascii="Symbol" w:hAnsi="Symbol" w:hint="default"/>
      </w:rPr>
    </w:lvl>
    <w:lvl w:ilvl="7" w:tplc="0C0A0003" w:tentative="1">
      <w:start w:val="1"/>
      <w:numFmt w:val="bullet"/>
      <w:lvlText w:val="o"/>
      <w:lvlJc w:val="left"/>
      <w:pPr>
        <w:ind w:left="6043" w:hanging="360"/>
      </w:pPr>
      <w:rPr>
        <w:rFonts w:ascii="Courier New" w:hAnsi="Courier New" w:cs="Courier New" w:hint="default"/>
      </w:rPr>
    </w:lvl>
    <w:lvl w:ilvl="8" w:tplc="0C0A0005" w:tentative="1">
      <w:start w:val="1"/>
      <w:numFmt w:val="bullet"/>
      <w:lvlText w:val=""/>
      <w:lvlJc w:val="left"/>
      <w:pPr>
        <w:ind w:left="6763" w:hanging="360"/>
      </w:pPr>
      <w:rPr>
        <w:rFonts w:ascii="Wingdings" w:hAnsi="Wingdings" w:hint="default"/>
      </w:rPr>
    </w:lvl>
  </w:abstractNum>
  <w:abstractNum w:abstractNumId="25">
    <w:nsid w:val="7F9D7412"/>
    <w:multiLevelType w:val="multilevel"/>
    <w:tmpl w:val="DD1ADBB6"/>
    <w:lvl w:ilvl="0">
      <w:start w:val="1"/>
      <w:numFmt w:val="decimal"/>
      <w:lvlText w:val="%1"/>
      <w:lvlJc w:val="left"/>
      <w:pPr>
        <w:ind w:left="540" w:hanging="540"/>
      </w:pPr>
      <w:rPr>
        <w:rFonts w:hint="default"/>
      </w:rPr>
    </w:lvl>
    <w:lvl w:ilvl="1">
      <w:start w:val="1"/>
      <w:numFmt w:val="decimal"/>
      <w:lvlText w:val="%2.1."/>
      <w:lvlJc w:val="left"/>
      <w:pPr>
        <w:ind w:left="1004" w:hanging="720"/>
      </w:pPr>
      <w:rPr>
        <w:rFonts w:hint="default"/>
        <w:b w:val="0"/>
        <w:i w:val="0"/>
      </w:rPr>
    </w:lvl>
    <w:lvl w:ilvl="2">
      <w:start w:val="1"/>
      <w:numFmt w:val="decimal"/>
      <w:lvlText w:val="%1.%2.%3"/>
      <w:lvlJc w:val="left"/>
      <w:pPr>
        <w:ind w:left="1648" w:hanging="108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3220" w:hanging="1800"/>
      </w:pPr>
      <w:rPr>
        <w:rFonts w:hint="default"/>
      </w:rPr>
    </w:lvl>
    <w:lvl w:ilvl="6">
      <w:start w:val="1"/>
      <w:numFmt w:val="decimal"/>
      <w:lvlText w:val="%1.%2.%3.%4.%5.%6.%7"/>
      <w:lvlJc w:val="left"/>
      <w:pPr>
        <w:ind w:left="3864" w:hanging="216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792" w:hanging="2520"/>
      </w:pPr>
      <w:rPr>
        <w:rFonts w:hint="default"/>
      </w:rPr>
    </w:lvl>
  </w:abstractNum>
  <w:num w:numId="1">
    <w:abstractNumId w:val="17"/>
  </w:num>
  <w:num w:numId="2">
    <w:abstractNumId w:val="14"/>
  </w:num>
  <w:num w:numId="3">
    <w:abstractNumId w:val="25"/>
  </w:num>
  <w:num w:numId="4">
    <w:abstractNumId w:val="9"/>
  </w:num>
  <w:num w:numId="5">
    <w:abstractNumId w:val="22"/>
  </w:num>
  <w:num w:numId="6">
    <w:abstractNumId w:val="12"/>
  </w:num>
  <w:num w:numId="7">
    <w:abstractNumId w:val="11"/>
  </w:num>
  <w:num w:numId="8">
    <w:abstractNumId w:val="3"/>
  </w:num>
  <w:num w:numId="9">
    <w:abstractNumId w:val="5"/>
  </w:num>
  <w:num w:numId="10">
    <w:abstractNumId w:val="10"/>
  </w:num>
  <w:num w:numId="11">
    <w:abstractNumId w:val="0"/>
  </w:num>
  <w:num w:numId="12">
    <w:abstractNumId w:val="6"/>
  </w:num>
  <w:num w:numId="13">
    <w:abstractNumId w:val="15"/>
  </w:num>
  <w:num w:numId="14">
    <w:abstractNumId w:val="20"/>
  </w:num>
  <w:num w:numId="15">
    <w:abstractNumId w:val="24"/>
  </w:num>
  <w:num w:numId="16">
    <w:abstractNumId w:val="4"/>
  </w:num>
  <w:num w:numId="17">
    <w:abstractNumId w:val="7"/>
  </w:num>
  <w:num w:numId="18">
    <w:abstractNumId w:val="16"/>
  </w:num>
  <w:num w:numId="19">
    <w:abstractNumId w:val="1"/>
  </w:num>
  <w:num w:numId="20">
    <w:abstractNumId w:val="2"/>
  </w:num>
  <w:num w:numId="21">
    <w:abstractNumId w:val="21"/>
  </w:num>
  <w:num w:numId="22">
    <w:abstractNumId w:val="19"/>
  </w:num>
  <w:num w:numId="23">
    <w:abstractNumId w:val="23"/>
  </w:num>
  <w:num w:numId="24">
    <w:abstractNumId w:val="13"/>
  </w:num>
  <w:num w:numId="25">
    <w:abstractNumId w:val="8"/>
  </w:num>
  <w:num w:numId="26">
    <w:abstractNumId w:val="18"/>
  </w:num>
  <w:num w:numId="27">
    <w:abstractNumId w:val="21"/>
    <w:lvlOverride w:ilvl="0">
      <w:startOverride w:val="1"/>
    </w:lvlOverride>
  </w:num>
  <w:num w:numId="28">
    <w:abstractNumId w:val="2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proofState w:spelling="clean" w:grammar="clean"/>
  <w:attachedTemplate r:id="rId1"/>
  <w:defaultTabStop w:val="708"/>
  <w:autoHyphenation/>
  <w:hyphenationZone w:val="142"/>
  <w:doNotHyphenateCap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7F6C"/>
    <w:rsid w:val="00007CEF"/>
    <w:rsid w:val="00010C27"/>
    <w:rsid w:val="00012BC5"/>
    <w:rsid w:val="00014DBF"/>
    <w:rsid w:val="00020B6E"/>
    <w:rsid w:val="000245BD"/>
    <w:rsid w:val="00033249"/>
    <w:rsid w:val="0005240C"/>
    <w:rsid w:val="000539ED"/>
    <w:rsid w:val="000577D4"/>
    <w:rsid w:val="00060188"/>
    <w:rsid w:val="0007317D"/>
    <w:rsid w:val="000740FA"/>
    <w:rsid w:val="00080FA9"/>
    <w:rsid w:val="0008478F"/>
    <w:rsid w:val="000847BC"/>
    <w:rsid w:val="000867F5"/>
    <w:rsid w:val="0008763B"/>
    <w:rsid w:val="00092736"/>
    <w:rsid w:val="00094BE7"/>
    <w:rsid w:val="000963F7"/>
    <w:rsid w:val="000A0017"/>
    <w:rsid w:val="000A58D5"/>
    <w:rsid w:val="000B124B"/>
    <w:rsid w:val="000B2219"/>
    <w:rsid w:val="000B3CA8"/>
    <w:rsid w:val="000D2513"/>
    <w:rsid w:val="000D3C8C"/>
    <w:rsid w:val="000D5D94"/>
    <w:rsid w:val="000D7C36"/>
    <w:rsid w:val="000E480A"/>
    <w:rsid w:val="000E7AEA"/>
    <w:rsid w:val="000F5A06"/>
    <w:rsid w:val="00100DB9"/>
    <w:rsid w:val="001025D2"/>
    <w:rsid w:val="0011089B"/>
    <w:rsid w:val="00113EBD"/>
    <w:rsid w:val="00120392"/>
    <w:rsid w:val="00141EC2"/>
    <w:rsid w:val="0014235A"/>
    <w:rsid w:val="001432BB"/>
    <w:rsid w:val="00151B7D"/>
    <w:rsid w:val="00152316"/>
    <w:rsid w:val="00154885"/>
    <w:rsid w:val="00154892"/>
    <w:rsid w:val="00164A27"/>
    <w:rsid w:val="00172CC1"/>
    <w:rsid w:val="0017791A"/>
    <w:rsid w:val="00182A76"/>
    <w:rsid w:val="001921C0"/>
    <w:rsid w:val="0019520A"/>
    <w:rsid w:val="001A1D07"/>
    <w:rsid w:val="001A7645"/>
    <w:rsid w:val="001B3188"/>
    <w:rsid w:val="001C6082"/>
    <w:rsid w:val="001E0414"/>
    <w:rsid w:val="001E3152"/>
    <w:rsid w:val="001F3232"/>
    <w:rsid w:val="0020682E"/>
    <w:rsid w:val="00217E90"/>
    <w:rsid w:val="00223BBF"/>
    <w:rsid w:val="0023357F"/>
    <w:rsid w:val="00242D3C"/>
    <w:rsid w:val="002438C1"/>
    <w:rsid w:val="002566B0"/>
    <w:rsid w:val="002652DA"/>
    <w:rsid w:val="0027223B"/>
    <w:rsid w:val="00272EA4"/>
    <w:rsid w:val="002768E7"/>
    <w:rsid w:val="00282333"/>
    <w:rsid w:val="002857D1"/>
    <w:rsid w:val="00296031"/>
    <w:rsid w:val="002A5027"/>
    <w:rsid w:val="002D5B57"/>
    <w:rsid w:val="002E303D"/>
    <w:rsid w:val="002E6D80"/>
    <w:rsid w:val="002F0A7F"/>
    <w:rsid w:val="002F0D58"/>
    <w:rsid w:val="002F129D"/>
    <w:rsid w:val="002F16DA"/>
    <w:rsid w:val="002F4D5A"/>
    <w:rsid w:val="003011C7"/>
    <w:rsid w:val="00302723"/>
    <w:rsid w:val="0032276B"/>
    <w:rsid w:val="0032689A"/>
    <w:rsid w:val="00341F99"/>
    <w:rsid w:val="00343BCA"/>
    <w:rsid w:val="00367B9D"/>
    <w:rsid w:val="00383D14"/>
    <w:rsid w:val="00386930"/>
    <w:rsid w:val="00386E0F"/>
    <w:rsid w:val="00396628"/>
    <w:rsid w:val="003A3CE2"/>
    <w:rsid w:val="003C1503"/>
    <w:rsid w:val="003D0E6E"/>
    <w:rsid w:val="003D742F"/>
    <w:rsid w:val="003F081D"/>
    <w:rsid w:val="003F336B"/>
    <w:rsid w:val="00402DD9"/>
    <w:rsid w:val="00413703"/>
    <w:rsid w:val="004410A4"/>
    <w:rsid w:val="0044593B"/>
    <w:rsid w:val="0045249F"/>
    <w:rsid w:val="00453015"/>
    <w:rsid w:val="00460980"/>
    <w:rsid w:val="00476F43"/>
    <w:rsid w:val="00477DE7"/>
    <w:rsid w:val="00493C8D"/>
    <w:rsid w:val="004E0001"/>
    <w:rsid w:val="004E7268"/>
    <w:rsid w:val="0050094D"/>
    <w:rsid w:val="00505CA6"/>
    <w:rsid w:val="00510559"/>
    <w:rsid w:val="00511290"/>
    <w:rsid w:val="0051517D"/>
    <w:rsid w:val="005231E5"/>
    <w:rsid w:val="00580BD1"/>
    <w:rsid w:val="00582478"/>
    <w:rsid w:val="005924A3"/>
    <w:rsid w:val="0059341D"/>
    <w:rsid w:val="005A13B1"/>
    <w:rsid w:val="005A2F15"/>
    <w:rsid w:val="005B2DED"/>
    <w:rsid w:val="005C6D7F"/>
    <w:rsid w:val="005D551A"/>
    <w:rsid w:val="005E0AE6"/>
    <w:rsid w:val="005F572C"/>
    <w:rsid w:val="006001C9"/>
    <w:rsid w:val="006275FD"/>
    <w:rsid w:val="00627CE1"/>
    <w:rsid w:val="00651B7A"/>
    <w:rsid w:val="006524CE"/>
    <w:rsid w:val="00660B64"/>
    <w:rsid w:val="006669AF"/>
    <w:rsid w:val="00671486"/>
    <w:rsid w:val="00684431"/>
    <w:rsid w:val="00686F89"/>
    <w:rsid w:val="00687F4A"/>
    <w:rsid w:val="006A0875"/>
    <w:rsid w:val="006A1AEC"/>
    <w:rsid w:val="006A2942"/>
    <w:rsid w:val="006B3350"/>
    <w:rsid w:val="006D59FC"/>
    <w:rsid w:val="006E4711"/>
    <w:rsid w:val="006F2CAE"/>
    <w:rsid w:val="006F3064"/>
    <w:rsid w:val="00705455"/>
    <w:rsid w:val="0070565A"/>
    <w:rsid w:val="00707746"/>
    <w:rsid w:val="0071392D"/>
    <w:rsid w:val="00761450"/>
    <w:rsid w:val="0076511F"/>
    <w:rsid w:val="00765D57"/>
    <w:rsid w:val="00792922"/>
    <w:rsid w:val="007A22CE"/>
    <w:rsid w:val="007A30AB"/>
    <w:rsid w:val="007B5B8C"/>
    <w:rsid w:val="007B61E0"/>
    <w:rsid w:val="007C3E87"/>
    <w:rsid w:val="007D1F71"/>
    <w:rsid w:val="007D6952"/>
    <w:rsid w:val="007E220D"/>
    <w:rsid w:val="007E3C7B"/>
    <w:rsid w:val="007F40A2"/>
    <w:rsid w:val="007F6639"/>
    <w:rsid w:val="007F6B23"/>
    <w:rsid w:val="007F766F"/>
    <w:rsid w:val="008060C5"/>
    <w:rsid w:val="00806E51"/>
    <w:rsid w:val="00811554"/>
    <w:rsid w:val="008144FF"/>
    <w:rsid w:val="00816023"/>
    <w:rsid w:val="00833FCF"/>
    <w:rsid w:val="008413E0"/>
    <w:rsid w:val="0084236A"/>
    <w:rsid w:val="008424C1"/>
    <w:rsid w:val="008443A1"/>
    <w:rsid w:val="008458D5"/>
    <w:rsid w:val="008466B1"/>
    <w:rsid w:val="00856B7A"/>
    <w:rsid w:val="00861F34"/>
    <w:rsid w:val="00874A7C"/>
    <w:rsid w:val="008900FA"/>
    <w:rsid w:val="00894E37"/>
    <w:rsid w:val="008A4246"/>
    <w:rsid w:val="008A4CC8"/>
    <w:rsid w:val="008A6577"/>
    <w:rsid w:val="008B5916"/>
    <w:rsid w:val="008C23A2"/>
    <w:rsid w:val="008D16D0"/>
    <w:rsid w:val="008D4836"/>
    <w:rsid w:val="00901B34"/>
    <w:rsid w:val="009163E4"/>
    <w:rsid w:val="00946C55"/>
    <w:rsid w:val="00953E9C"/>
    <w:rsid w:val="00956420"/>
    <w:rsid w:val="009635A2"/>
    <w:rsid w:val="00970354"/>
    <w:rsid w:val="00974166"/>
    <w:rsid w:val="009C07EE"/>
    <w:rsid w:val="009D2DBB"/>
    <w:rsid w:val="009D41C7"/>
    <w:rsid w:val="00A02A9C"/>
    <w:rsid w:val="00A04CF7"/>
    <w:rsid w:val="00A12975"/>
    <w:rsid w:val="00A537E7"/>
    <w:rsid w:val="00A61F79"/>
    <w:rsid w:val="00A8068B"/>
    <w:rsid w:val="00A93080"/>
    <w:rsid w:val="00A94AE6"/>
    <w:rsid w:val="00AA24A7"/>
    <w:rsid w:val="00AB10F0"/>
    <w:rsid w:val="00AB510C"/>
    <w:rsid w:val="00AB5366"/>
    <w:rsid w:val="00AD129D"/>
    <w:rsid w:val="00AE2671"/>
    <w:rsid w:val="00AE33F7"/>
    <w:rsid w:val="00AF2A44"/>
    <w:rsid w:val="00AF6067"/>
    <w:rsid w:val="00B00814"/>
    <w:rsid w:val="00B03251"/>
    <w:rsid w:val="00B05229"/>
    <w:rsid w:val="00B05BA9"/>
    <w:rsid w:val="00B122BA"/>
    <w:rsid w:val="00B143E7"/>
    <w:rsid w:val="00B15DC6"/>
    <w:rsid w:val="00B2338F"/>
    <w:rsid w:val="00B3381F"/>
    <w:rsid w:val="00B35FD6"/>
    <w:rsid w:val="00B36733"/>
    <w:rsid w:val="00B37408"/>
    <w:rsid w:val="00B51F1B"/>
    <w:rsid w:val="00B55309"/>
    <w:rsid w:val="00B63B73"/>
    <w:rsid w:val="00B722AF"/>
    <w:rsid w:val="00B725C7"/>
    <w:rsid w:val="00B76538"/>
    <w:rsid w:val="00B818CB"/>
    <w:rsid w:val="00B93D5D"/>
    <w:rsid w:val="00B96C6D"/>
    <w:rsid w:val="00BA63B7"/>
    <w:rsid w:val="00BA6D5F"/>
    <w:rsid w:val="00BB725E"/>
    <w:rsid w:val="00BC1FC7"/>
    <w:rsid w:val="00BC64D2"/>
    <w:rsid w:val="00BD4575"/>
    <w:rsid w:val="00BE15BA"/>
    <w:rsid w:val="00BE70F6"/>
    <w:rsid w:val="00BE794C"/>
    <w:rsid w:val="00C03616"/>
    <w:rsid w:val="00C0471C"/>
    <w:rsid w:val="00C064D4"/>
    <w:rsid w:val="00C1261C"/>
    <w:rsid w:val="00C231F9"/>
    <w:rsid w:val="00C26BB0"/>
    <w:rsid w:val="00C31A76"/>
    <w:rsid w:val="00C34B4B"/>
    <w:rsid w:val="00C46A80"/>
    <w:rsid w:val="00C655EF"/>
    <w:rsid w:val="00C67D35"/>
    <w:rsid w:val="00C82520"/>
    <w:rsid w:val="00C94139"/>
    <w:rsid w:val="00CD6110"/>
    <w:rsid w:val="00CD7DEF"/>
    <w:rsid w:val="00D02B07"/>
    <w:rsid w:val="00D13681"/>
    <w:rsid w:val="00D23238"/>
    <w:rsid w:val="00D34FA2"/>
    <w:rsid w:val="00D34FD6"/>
    <w:rsid w:val="00D359FF"/>
    <w:rsid w:val="00D458D5"/>
    <w:rsid w:val="00D50740"/>
    <w:rsid w:val="00D57F6C"/>
    <w:rsid w:val="00D612FE"/>
    <w:rsid w:val="00D756EF"/>
    <w:rsid w:val="00D821F1"/>
    <w:rsid w:val="00D90C09"/>
    <w:rsid w:val="00D91C36"/>
    <w:rsid w:val="00D92565"/>
    <w:rsid w:val="00D94CA3"/>
    <w:rsid w:val="00D971F3"/>
    <w:rsid w:val="00DB2F0B"/>
    <w:rsid w:val="00DC5F72"/>
    <w:rsid w:val="00DC5FCE"/>
    <w:rsid w:val="00DD2214"/>
    <w:rsid w:val="00DE36F9"/>
    <w:rsid w:val="00DE6BD7"/>
    <w:rsid w:val="00DE7EA9"/>
    <w:rsid w:val="00DF5978"/>
    <w:rsid w:val="00E0704A"/>
    <w:rsid w:val="00E07F1F"/>
    <w:rsid w:val="00E1257F"/>
    <w:rsid w:val="00E15EC8"/>
    <w:rsid w:val="00E25BC2"/>
    <w:rsid w:val="00E277A4"/>
    <w:rsid w:val="00E37B9D"/>
    <w:rsid w:val="00E41817"/>
    <w:rsid w:val="00E4284A"/>
    <w:rsid w:val="00E4455C"/>
    <w:rsid w:val="00E45B35"/>
    <w:rsid w:val="00E523C7"/>
    <w:rsid w:val="00E746B8"/>
    <w:rsid w:val="00E928FC"/>
    <w:rsid w:val="00EA1951"/>
    <w:rsid w:val="00EA68E9"/>
    <w:rsid w:val="00EE033A"/>
    <w:rsid w:val="00EE1D23"/>
    <w:rsid w:val="00EE5AB1"/>
    <w:rsid w:val="00EF11CE"/>
    <w:rsid w:val="00EF7DE9"/>
    <w:rsid w:val="00F07CB8"/>
    <w:rsid w:val="00F34C4C"/>
    <w:rsid w:val="00F41611"/>
    <w:rsid w:val="00F44853"/>
    <w:rsid w:val="00F455BF"/>
    <w:rsid w:val="00F47D9D"/>
    <w:rsid w:val="00F5644C"/>
    <w:rsid w:val="00F658CE"/>
    <w:rsid w:val="00F702CD"/>
    <w:rsid w:val="00F7195B"/>
    <w:rsid w:val="00F813D5"/>
    <w:rsid w:val="00F830AE"/>
    <w:rsid w:val="00F952CD"/>
    <w:rsid w:val="00FA10CC"/>
    <w:rsid w:val="00FB3D9E"/>
    <w:rsid w:val="00FB44A0"/>
    <w:rsid w:val="00FB74C3"/>
    <w:rsid w:val="00FC1314"/>
    <w:rsid w:val="00FC448F"/>
    <w:rsid w:val="00FC5F06"/>
    <w:rsid w:val="00FF2B6A"/>
    <w:rsid w:val="00FF3F05"/>
    <w:rsid w:val="00FF5EDB"/>
    <w:rsid w:val="00FF6221"/>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C7D07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 w:eastAsia="es-E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aliases w:val="Párrafo normal"/>
    <w:rsid w:val="006275FD"/>
    <w:pPr>
      <w:spacing w:before="170"/>
      <w:ind w:firstLine="284"/>
      <w:jc w:val="both"/>
    </w:pPr>
    <w:rPr>
      <w:rFonts w:ascii="Franklin Gothic Book" w:hAnsi="Franklin Gothic Book"/>
      <w:sz w:val="22"/>
    </w:rPr>
  </w:style>
  <w:style w:type="paragraph" w:styleId="Ttulo1">
    <w:name w:val="heading 1"/>
    <w:basedOn w:val="Normal"/>
    <w:next w:val="Normal"/>
    <w:link w:val="Ttulo1Car"/>
    <w:uiPriority w:val="9"/>
    <w:rsid w:val="008424C1"/>
    <w:pPr>
      <w:keepNext/>
      <w:keepLines/>
      <w:spacing w:before="480"/>
      <w:outlineLvl w:val="0"/>
    </w:pPr>
    <w:rPr>
      <w:rFonts w:asciiTheme="majorHAnsi" w:eastAsiaTheme="majorEastAsia" w:hAnsiTheme="majorHAnsi" w:cstheme="majorBidi"/>
      <w:b/>
      <w:bCs/>
      <w:color w:val="415D89" w:themeColor="accent1" w:themeShade="B5"/>
      <w:sz w:val="32"/>
      <w:szCs w:val="32"/>
    </w:rPr>
  </w:style>
  <w:style w:type="paragraph" w:styleId="Ttulo2">
    <w:name w:val="heading 2"/>
    <w:basedOn w:val="Normal"/>
    <w:next w:val="Normal"/>
    <w:link w:val="Ttulo2Car"/>
    <w:uiPriority w:val="9"/>
    <w:semiHidden/>
    <w:unhideWhenUsed/>
    <w:rsid w:val="008424C1"/>
    <w:pPr>
      <w:keepNext/>
      <w:keepLines/>
      <w:spacing w:before="200"/>
      <w:outlineLvl w:val="1"/>
    </w:pPr>
    <w:rPr>
      <w:rFonts w:asciiTheme="majorHAnsi" w:eastAsiaTheme="majorEastAsia" w:hAnsiTheme="majorHAnsi" w:cstheme="majorBidi"/>
      <w:b/>
      <w:bCs/>
      <w:color w:val="6786B7"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rafobsico">
    <w:name w:val="[Párrafo básico]"/>
    <w:basedOn w:val="Normal"/>
    <w:uiPriority w:val="99"/>
    <w:qFormat/>
    <w:rsid w:val="009C07EE"/>
    <w:pPr>
      <w:autoSpaceDE w:val="0"/>
      <w:autoSpaceDN w:val="0"/>
      <w:adjustRightInd w:val="0"/>
      <w:textAlignment w:val="center"/>
    </w:pPr>
    <w:rPr>
      <w:rFonts w:ascii="FranklinGothic-Book" w:hAnsi="FranklinGothic-Book" w:cs="FranklinGothic-Book"/>
      <w:color w:val="000000"/>
      <w:szCs w:val="20"/>
      <w:lang w:val="es-ES_tradnl"/>
    </w:rPr>
  </w:style>
  <w:style w:type="paragraph" w:customStyle="1" w:styleId="Piedefoto">
    <w:name w:val="Pie de foto"/>
    <w:rsid w:val="000E480A"/>
    <w:rPr>
      <w:rFonts w:ascii="Century Schoolbook" w:hAnsi="Century Schoolbook"/>
      <w:color w:val="6786B7" w:themeColor="accent1"/>
      <w:sz w:val="20"/>
      <w:szCs w:val="20"/>
    </w:rPr>
  </w:style>
  <w:style w:type="table" w:styleId="Tablaconcuadrcula">
    <w:name w:val="Table Grid"/>
    <w:basedOn w:val="Tablanormal"/>
    <w:uiPriority w:val="59"/>
    <w:rsid w:val="007B61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cuerda">
    <w:name w:val="Recuerda"/>
    <w:next w:val="Recuerdattulo"/>
    <w:qFormat/>
    <w:rsid w:val="00B36733"/>
    <w:pPr>
      <w:framePr w:w="2268" w:wrap="around" w:vAnchor="text" w:hAnchor="page" w:x="1532" w:y="1"/>
      <w:numPr>
        <w:numId w:val="13"/>
      </w:numPr>
      <w:pBdr>
        <w:top w:val="single" w:sz="6" w:space="6" w:color="6786B7" w:themeColor="accent1"/>
        <w:left w:val="single" w:sz="6" w:space="6" w:color="6786B7" w:themeColor="accent1"/>
        <w:right w:val="single" w:sz="6" w:space="6" w:color="6786B7" w:themeColor="accent1"/>
      </w:pBdr>
    </w:pPr>
    <w:rPr>
      <w:rFonts w:ascii="Symbol" w:hAnsi="Symbol"/>
      <w:sz w:val="52"/>
      <w:szCs w:val="52"/>
      <w:lang w:val="en-US"/>
    </w:rPr>
  </w:style>
  <w:style w:type="paragraph" w:customStyle="1" w:styleId="Recuerdattulo">
    <w:name w:val="Recuerda título"/>
    <w:next w:val="Recuerdasubttulo"/>
    <w:rsid w:val="009C07EE"/>
    <w:pPr>
      <w:framePr w:w="2268" w:wrap="around" w:vAnchor="text" w:hAnchor="page" w:x="1532" w:y="1"/>
      <w:pBdr>
        <w:left w:val="single" w:sz="6" w:space="6" w:color="6786B7" w:themeColor="accent1"/>
        <w:right w:val="single" w:sz="6" w:space="6" w:color="6786B7" w:themeColor="accent1"/>
      </w:pBdr>
    </w:pPr>
    <w:rPr>
      <w:rFonts w:ascii="Franklin Gothic Demi" w:hAnsi="Franklin Gothic Demi"/>
      <w:caps/>
      <w:color w:val="6786B7" w:themeColor="accent1"/>
      <w:sz w:val="28"/>
      <w:szCs w:val="32"/>
      <w:lang w:val="en-US"/>
    </w:rPr>
  </w:style>
  <w:style w:type="paragraph" w:styleId="Citadestacada">
    <w:name w:val="Intense Quote"/>
    <w:basedOn w:val="Normal"/>
    <w:next w:val="Normal"/>
    <w:link w:val="CitadestacadaCar"/>
    <w:uiPriority w:val="30"/>
    <w:rsid w:val="008424C1"/>
    <w:pPr>
      <w:pBdr>
        <w:bottom w:val="single" w:sz="4" w:space="4" w:color="6786B7" w:themeColor="accent1"/>
      </w:pBdr>
      <w:spacing w:before="200" w:after="280"/>
      <w:ind w:left="936" w:right="936"/>
    </w:pPr>
    <w:rPr>
      <w:b/>
      <w:bCs/>
      <w:i/>
      <w:iCs/>
      <w:color w:val="6786B7" w:themeColor="accent1"/>
    </w:rPr>
  </w:style>
  <w:style w:type="character" w:customStyle="1" w:styleId="CitadestacadaCar">
    <w:name w:val="Cita destacada Car"/>
    <w:basedOn w:val="Fuentedeprrafopredeter"/>
    <w:link w:val="Citadestacada"/>
    <w:uiPriority w:val="30"/>
    <w:rsid w:val="008424C1"/>
    <w:rPr>
      <w:rFonts w:ascii="Franklin Gothic Book" w:hAnsi="Franklin Gothic Book"/>
      <w:b/>
      <w:bCs/>
      <w:i/>
      <w:iCs/>
      <w:color w:val="6786B7" w:themeColor="accent1"/>
      <w:sz w:val="22"/>
    </w:rPr>
  </w:style>
  <w:style w:type="paragraph" w:customStyle="1" w:styleId="Importante">
    <w:name w:val="Importante"/>
    <w:next w:val="Importantettulo"/>
    <w:qFormat/>
    <w:rsid w:val="00B36733"/>
    <w:pPr>
      <w:framePr w:w="2268" w:wrap="around" w:vAnchor="text" w:hAnchor="page" w:x="1532" w:y="1"/>
      <w:numPr>
        <w:numId w:val="12"/>
      </w:numPr>
      <w:pBdr>
        <w:top w:val="single" w:sz="48" w:space="6" w:color="F5F5F5" w:themeColor="accent2"/>
        <w:left w:val="single" w:sz="48" w:space="4" w:color="F5F5F5" w:themeColor="accent2"/>
        <w:right w:val="single" w:sz="48" w:space="4" w:color="F5F5F5" w:themeColor="accent2"/>
      </w:pBdr>
      <w:shd w:val="clear" w:color="auto" w:fill="F5F5F5" w:themeFill="accent2"/>
    </w:pPr>
    <w:rPr>
      <w:rFonts w:ascii="Symbol" w:hAnsi="Symbol"/>
      <w:sz w:val="40"/>
      <w:lang w:val="en-US"/>
    </w:rPr>
  </w:style>
  <w:style w:type="paragraph" w:customStyle="1" w:styleId="Importantettulo">
    <w:name w:val="Importante título"/>
    <w:basedOn w:val="Normal"/>
    <w:next w:val="Importantesubttulo"/>
    <w:rsid w:val="00F830AE"/>
    <w:pPr>
      <w:framePr w:w="2268" w:wrap="around" w:vAnchor="text" w:hAnchor="page" w:x="1532" w:y="1"/>
      <w:pBdr>
        <w:left w:val="single" w:sz="48" w:space="4" w:color="F5F5F5" w:themeColor="accent2"/>
        <w:right w:val="single" w:sz="48" w:space="4" w:color="F5F5F5" w:themeColor="accent2"/>
      </w:pBdr>
      <w:shd w:val="clear" w:color="auto" w:fill="F5F5F5" w:themeFill="accent2"/>
      <w:spacing w:before="0"/>
      <w:ind w:firstLine="0"/>
    </w:pPr>
    <w:rPr>
      <w:rFonts w:ascii="Franklin Gothic Demi" w:hAnsi="Franklin Gothic Demi"/>
      <w:caps/>
      <w:color w:val="6786B7" w:themeColor="accent1"/>
      <w:sz w:val="28"/>
      <w:szCs w:val="32"/>
      <w:lang w:val="en-US"/>
    </w:rPr>
  </w:style>
  <w:style w:type="paragraph" w:customStyle="1" w:styleId="Importantesubttulo">
    <w:name w:val="Importante subtítulo"/>
    <w:basedOn w:val="Importantettulo"/>
    <w:next w:val="Importantetexto"/>
    <w:rsid w:val="00F830AE"/>
    <w:pPr>
      <w:framePr w:wrap="around"/>
      <w:contextualSpacing/>
      <w:jc w:val="left"/>
    </w:pPr>
    <w:rPr>
      <w:caps w:val="0"/>
      <w:color w:val="auto"/>
      <w:sz w:val="24"/>
      <w:szCs w:val="22"/>
    </w:rPr>
  </w:style>
  <w:style w:type="paragraph" w:styleId="Prrafodelista">
    <w:name w:val="List Paragraph"/>
    <w:basedOn w:val="Normal"/>
    <w:link w:val="PrrafodelistaCar"/>
    <w:uiPriority w:val="34"/>
    <w:rsid w:val="008424C1"/>
    <w:pPr>
      <w:ind w:left="720"/>
      <w:contextualSpacing/>
    </w:pPr>
  </w:style>
  <w:style w:type="character" w:customStyle="1" w:styleId="Ttulo1Car">
    <w:name w:val="Título 1 Car"/>
    <w:basedOn w:val="Fuentedeprrafopredeter"/>
    <w:link w:val="Ttulo1"/>
    <w:uiPriority w:val="9"/>
    <w:rsid w:val="008424C1"/>
    <w:rPr>
      <w:rFonts w:asciiTheme="majorHAnsi" w:eastAsiaTheme="majorEastAsia" w:hAnsiTheme="majorHAnsi" w:cstheme="majorBidi"/>
      <w:b/>
      <w:bCs/>
      <w:color w:val="415D89" w:themeColor="accent1" w:themeShade="B5"/>
      <w:sz w:val="32"/>
      <w:szCs w:val="32"/>
    </w:rPr>
  </w:style>
  <w:style w:type="character" w:customStyle="1" w:styleId="Ttulo2Car">
    <w:name w:val="Título 2 Car"/>
    <w:basedOn w:val="Fuentedeprrafopredeter"/>
    <w:link w:val="Ttulo2"/>
    <w:uiPriority w:val="9"/>
    <w:semiHidden/>
    <w:rsid w:val="008424C1"/>
    <w:rPr>
      <w:rFonts w:asciiTheme="majorHAnsi" w:eastAsiaTheme="majorEastAsia" w:hAnsiTheme="majorHAnsi" w:cstheme="majorBidi"/>
      <w:b/>
      <w:bCs/>
      <w:color w:val="6786B7" w:themeColor="accent1"/>
      <w:sz w:val="26"/>
      <w:szCs w:val="26"/>
    </w:rPr>
  </w:style>
  <w:style w:type="paragraph" w:styleId="Sinespaciado">
    <w:name w:val="No Spacing"/>
    <w:uiPriority w:val="1"/>
    <w:rsid w:val="008424C1"/>
    <w:pPr>
      <w:ind w:firstLine="284"/>
      <w:jc w:val="both"/>
    </w:pPr>
    <w:rPr>
      <w:rFonts w:ascii="Franklin Gothic Book" w:hAnsi="Franklin Gothic Book"/>
      <w:sz w:val="22"/>
    </w:rPr>
  </w:style>
  <w:style w:type="paragraph" w:styleId="Ttulo">
    <w:name w:val="Title"/>
    <w:basedOn w:val="Normal"/>
    <w:next w:val="Normal"/>
    <w:link w:val="TtuloCar"/>
    <w:uiPriority w:val="10"/>
    <w:rsid w:val="008424C1"/>
    <w:pPr>
      <w:pBdr>
        <w:bottom w:val="single" w:sz="8" w:space="4" w:color="6786B7" w:themeColor="accent1"/>
      </w:pBdr>
      <w:spacing w:before="0" w:after="300"/>
      <w:contextualSpacing/>
    </w:pPr>
    <w:rPr>
      <w:rFonts w:asciiTheme="majorHAnsi" w:eastAsiaTheme="majorEastAsia" w:hAnsiTheme="majorHAnsi" w:cstheme="majorBidi"/>
      <w:color w:val="BFBFBF" w:themeColor="text2" w:themeShade="BF"/>
      <w:spacing w:val="5"/>
      <w:kern w:val="28"/>
      <w:sz w:val="52"/>
      <w:szCs w:val="52"/>
    </w:rPr>
  </w:style>
  <w:style w:type="character" w:customStyle="1" w:styleId="TtuloCar">
    <w:name w:val="Título Car"/>
    <w:basedOn w:val="Fuentedeprrafopredeter"/>
    <w:link w:val="Ttulo"/>
    <w:uiPriority w:val="10"/>
    <w:rsid w:val="008424C1"/>
    <w:rPr>
      <w:rFonts w:asciiTheme="majorHAnsi" w:eastAsiaTheme="majorEastAsia" w:hAnsiTheme="majorHAnsi" w:cstheme="majorBidi"/>
      <w:color w:val="BFBFBF" w:themeColor="text2" w:themeShade="BF"/>
      <w:spacing w:val="5"/>
      <w:kern w:val="28"/>
      <w:sz w:val="52"/>
      <w:szCs w:val="52"/>
    </w:rPr>
  </w:style>
  <w:style w:type="paragraph" w:styleId="Subttulo">
    <w:name w:val="Subtitle"/>
    <w:basedOn w:val="Normal"/>
    <w:next w:val="Normal"/>
    <w:link w:val="SubttuloCar"/>
    <w:uiPriority w:val="11"/>
    <w:rsid w:val="008424C1"/>
    <w:pPr>
      <w:numPr>
        <w:ilvl w:val="1"/>
      </w:numPr>
      <w:ind w:firstLine="284"/>
    </w:pPr>
    <w:rPr>
      <w:rFonts w:asciiTheme="majorHAnsi" w:eastAsiaTheme="majorEastAsia" w:hAnsiTheme="majorHAnsi" w:cstheme="majorBidi"/>
      <w:i/>
      <w:iCs/>
      <w:color w:val="6786B7" w:themeColor="accent1"/>
      <w:spacing w:val="15"/>
      <w:sz w:val="24"/>
    </w:rPr>
  </w:style>
  <w:style w:type="character" w:customStyle="1" w:styleId="SubttuloCar">
    <w:name w:val="Subtítulo Car"/>
    <w:basedOn w:val="Fuentedeprrafopredeter"/>
    <w:link w:val="Subttulo"/>
    <w:uiPriority w:val="11"/>
    <w:rsid w:val="008424C1"/>
    <w:rPr>
      <w:rFonts w:asciiTheme="majorHAnsi" w:eastAsiaTheme="majorEastAsia" w:hAnsiTheme="majorHAnsi" w:cstheme="majorBidi"/>
      <w:i/>
      <w:iCs/>
      <w:color w:val="6786B7" w:themeColor="accent1"/>
      <w:spacing w:val="15"/>
    </w:rPr>
  </w:style>
  <w:style w:type="character" w:styleId="Textoennegrita">
    <w:name w:val="Strong"/>
    <w:basedOn w:val="Fuentedeprrafopredeter"/>
    <w:uiPriority w:val="22"/>
    <w:rsid w:val="008424C1"/>
    <w:rPr>
      <w:b/>
      <w:bCs/>
    </w:rPr>
  </w:style>
  <w:style w:type="paragraph" w:customStyle="1" w:styleId="Recuerdasubttulo">
    <w:name w:val="Recuerda subtítulo"/>
    <w:basedOn w:val="Recuerdattulo"/>
    <w:next w:val="Recuerdatexto"/>
    <w:rsid w:val="009C07EE"/>
    <w:pPr>
      <w:framePr w:wrap="around"/>
      <w:spacing w:before="40"/>
    </w:pPr>
    <w:rPr>
      <w:caps w:val="0"/>
      <w:sz w:val="24"/>
    </w:rPr>
  </w:style>
  <w:style w:type="character" w:styleId="nfasissutil">
    <w:name w:val="Subtle Emphasis"/>
    <w:basedOn w:val="Fuentedeprrafopredeter"/>
    <w:uiPriority w:val="19"/>
    <w:rsid w:val="008424C1"/>
    <w:rPr>
      <w:i/>
      <w:iCs/>
      <w:color w:val="808080" w:themeColor="text1" w:themeTint="7F"/>
    </w:rPr>
  </w:style>
  <w:style w:type="paragraph" w:customStyle="1" w:styleId="Recuerdatexto">
    <w:name w:val="Recuerda texto"/>
    <w:basedOn w:val="Recuerdasubttulo"/>
    <w:rsid w:val="000577D4"/>
    <w:pPr>
      <w:framePr w:wrap="around"/>
      <w:pBdr>
        <w:bottom w:val="single" w:sz="6" w:space="1" w:color="6786B7" w:themeColor="accent1"/>
      </w:pBdr>
      <w:spacing w:before="0"/>
    </w:pPr>
    <w:rPr>
      <w:rFonts w:ascii="Century Schoolbook" w:hAnsi="Century Schoolbook"/>
      <w:color w:val="auto"/>
      <w:sz w:val="22"/>
    </w:rPr>
  </w:style>
  <w:style w:type="paragraph" w:customStyle="1" w:styleId="area">
    <w:name w:val="area"/>
    <w:basedOn w:val="Normal"/>
    <w:uiPriority w:val="99"/>
    <w:rsid w:val="008424C1"/>
    <w:pPr>
      <w:widowControl w:val="0"/>
      <w:autoSpaceDE w:val="0"/>
      <w:autoSpaceDN w:val="0"/>
      <w:adjustRightInd w:val="0"/>
      <w:spacing w:before="0" w:after="170" w:line="288" w:lineRule="auto"/>
      <w:ind w:firstLine="0"/>
      <w:jc w:val="left"/>
      <w:textAlignment w:val="center"/>
    </w:pPr>
    <w:rPr>
      <w:rFonts w:ascii="CenturySchoolbook-Bold" w:hAnsi="CenturySchoolbook-Bold" w:cs="CenturySchoolbook-Bold"/>
      <w:b/>
      <w:bCs/>
      <w:color w:val="2BBFBD"/>
      <w:spacing w:val="-12"/>
      <w:sz w:val="60"/>
      <w:szCs w:val="60"/>
      <w:lang w:val="es-ES_tradnl"/>
    </w:rPr>
  </w:style>
  <w:style w:type="paragraph" w:customStyle="1" w:styleId="titulo0">
    <w:name w:val="titulo 0"/>
    <w:basedOn w:val="Normal"/>
    <w:uiPriority w:val="99"/>
    <w:rsid w:val="008424C1"/>
    <w:pPr>
      <w:widowControl w:val="0"/>
      <w:autoSpaceDE w:val="0"/>
      <w:autoSpaceDN w:val="0"/>
      <w:adjustRightInd w:val="0"/>
      <w:spacing w:before="0" w:line="840" w:lineRule="atLeast"/>
      <w:ind w:firstLine="0"/>
      <w:jc w:val="left"/>
      <w:textAlignment w:val="center"/>
    </w:pPr>
    <w:rPr>
      <w:rFonts w:ascii="CenturySchoolbook-Bold" w:hAnsi="CenturySchoolbook-Bold" w:cs="CenturySchoolbook-Bold"/>
      <w:b/>
      <w:bCs/>
      <w:color w:val="000000"/>
      <w:spacing w:val="-16"/>
      <w:sz w:val="80"/>
      <w:szCs w:val="80"/>
      <w:lang w:val="es-ES_tradnl"/>
    </w:rPr>
  </w:style>
  <w:style w:type="paragraph" w:customStyle="1" w:styleId="titulo0-Unidad">
    <w:name w:val="titulo 0 - Unidad"/>
    <w:basedOn w:val="titulo0"/>
    <w:uiPriority w:val="99"/>
    <w:rsid w:val="008424C1"/>
    <w:pPr>
      <w:spacing w:line="680" w:lineRule="atLeast"/>
    </w:pPr>
    <w:rPr>
      <w:color w:val="FFFFFF"/>
      <w:spacing w:val="-12"/>
      <w:sz w:val="60"/>
      <w:szCs w:val="60"/>
    </w:rPr>
  </w:style>
  <w:style w:type="paragraph" w:customStyle="1" w:styleId="titulo0-separador">
    <w:name w:val="titulo 0 - separador"/>
    <w:basedOn w:val="titulo0"/>
    <w:uiPriority w:val="99"/>
    <w:rsid w:val="008424C1"/>
    <w:pPr>
      <w:spacing w:line="600" w:lineRule="atLeast"/>
    </w:pPr>
    <w:rPr>
      <w:rFonts w:ascii="CenturySchoolbook" w:hAnsi="CenturySchoolbook" w:cs="CenturySchoolbook"/>
      <w:vertAlign w:val="subscript"/>
    </w:rPr>
  </w:style>
  <w:style w:type="paragraph" w:styleId="Textodeglobo">
    <w:name w:val="Balloon Text"/>
    <w:basedOn w:val="Normal"/>
    <w:link w:val="TextodegloboCar"/>
    <w:uiPriority w:val="99"/>
    <w:semiHidden/>
    <w:unhideWhenUsed/>
    <w:rsid w:val="008424C1"/>
    <w:pPr>
      <w:spacing w:before="0"/>
    </w:pPr>
    <w:rPr>
      <w:rFonts w:ascii="Lucida Grande" w:hAnsi="Lucida Grande" w:cs="Lucida Grande"/>
      <w:sz w:val="18"/>
      <w:szCs w:val="18"/>
    </w:rPr>
  </w:style>
  <w:style w:type="paragraph" w:customStyle="1" w:styleId="Asignatura">
    <w:name w:val="Asignatura"/>
    <w:basedOn w:val="area"/>
    <w:rsid w:val="00D02B07"/>
    <w:pPr>
      <w:spacing w:after="0"/>
    </w:pPr>
    <w:rPr>
      <w:color w:val="C2CEE2" w:themeColor="accent1" w:themeTint="66"/>
      <w:sz w:val="56"/>
    </w:rPr>
  </w:style>
  <w:style w:type="paragraph" w:customStyle="1" w:styleId="Numerounidad">
    <w:name w:val="Numero unidad"/>
    <w:basedOn w:val="titulo0-Unidad"/>
    <w:rsid w:val="00D02B07"/>
    <w:pPr>
      <w:spacing w:line="340" w:lineRule="atLeast"/>
    </w:pPr>
    <w:rPr>
      <w:sz w:val="56"/>
    </w:rPr>
  </w:style>
  <w:style w:type="paragraph" w:customStyle="1" w:styleId="Ttulounidad">
    <w:name w:val="Título unidad"/>
    <w:basedOn w:val="titulo0"/>
    <w:rsid w:val="00D02B07"/>
    <w:pPr>
      <w:spacing w:line="460" w:lineRule="atLeast"/>
    </w:pPr>
    <w:rPr>
      <w:spacing w:val="-22"/>
      <w:sz w:val="72"/>
    </w:rPr>
  </w:style>
  <w:style w:type="character" w:customStyle="1" w:styleId="TextodegloboCar">
    <w:name w:val="Texto de globo Car"/>
    <w:basedOn w:val="Fuentedeprrafopredeter"/>
    <w:link w:val="Textodeglobo"/>
    <w:uiPriority w:val="99"/>
    <w:semiHidden/>
    <w:rsid w:val="008424C1"/>
    <w:rPr>
      <w:rFonts w:ascii="Lucida Grande" w:hAnsi="Lucida Grande" w:cs="Lucida Grande"/>
      <w:sz w:val="18"/>
      <w:szCs w:val="18"/>
    </w:rPr>
  </w:style>
  <w:style w:type="paragraph" w:styleId="Encabezado">
    <w:name w:val="header"/>
    <w:basedOn w:val="Normal"/>
    <w:link w:val="EncabezadoCar"/>
    <w:uiPriority w:val="99"/>
    <w:unhideWhenUsed/>
    <w:rsid w:val="007F6B23"/>
    <w:pPr>
      <w:widowControl w:val="0"/>
      <w:tabs>
        <w:tab w:val="center" w:pos="4252"/>
        <w:tab w:val="right" w:pos="8504"/>
      </w:tabs>
      <w:spacing w:before="0"/>
      <w:ind w:firstLine="0"/>
      <w:jc w:val="left"/>
    </w:pPr>
    <w:rPr>
      <w:rFonts w:ascii="Century Schoolbook" w:hAnsi="Century Schoolbook"/>
      <w:b/>
      <w:color w:val="6786B7" w:themeColor="accent1"/>
      <w:sz w:val="20"/>
    </w:rPr>
  </w:style>
  <w:style w:type="character" w:customStyle="1" w:styleId="EncabezadoCar">
    <w:name w:val="Encabezado Car"/>
    <w:basedOn w:val="Fuentedeprrafopredeter"/>
    <w:link w:val="Encabezado"/>
    <w:uiPriority w:val="99"/>
    <w:rsid w:val="007F6B23"/>
    <w:rPr>
      <w:rFonts w:ascii="Century Schoolbook" w:hAnsi="Century Schoolbook"/>
      <w:b/>
      <w:color w:val="6786B7" w:themeColor="accent1"/>
      <w:sz w:val="20"/>
    </w:rPr>
  </w:style>
  <w:style w:type="paragraph" w:styleId="Piedepgina">
    <w:name w:val="footer"/>
    <w:basedOn w:val="Normal"/>
    <w:link w:val="PiedepginaCar"/>
    <w:uiPriority w:val="99"/>
    <w:unhideWhenUsed/>
    <w:rsid w:val="007F6B23"/>
    <w:pPr>
      <w:tabs>
        <w:tab w:val="center" w:pos="4252"/>
        <w:tab w:val="right" w:pos="8504"/>
      </w:tabs>
      <w:spacing w:before="0"/>
      <w:ind w:firstLine="0"/>
    </w:pPr>
    <w:rPr>
      <w:rFonts w:ascii="Franklin Gothic Demi" w:hAnsi="Franklin Gothic Demi"/>
      <w:b/>
      <w:color w:val="FFFFFF" w:themeColor="background1"/>
    </w:rPr>
  </w:style>
  <w:style w:type="character" w:customStyle="1" w:styleId="PiedepginaCar">
    <w:name w:val="Pie de página Car"/>
    <w:basedOn w:val="Fuentedeprrafopredeter"/>
    <w:link w:val="Piedepgina"/>
    <w:uiPriority w:val="99"/>
    <w:rsid w:val="007F6B23"/>
    <w:rPr>
      <w:rFonts w:ascii="Franklin Gothic Demi" w:hAnsi="Franklin Gothic Demi"/>
      <w:b/>
      <w:color w:val="FFFFFF" w:themeColor="background1"/>
      <w:sz w:val="22"/>
    </w:rPr>
  </w:style>
  <w:style w:type="paragraph" w:styleId="Epgrafe">
    <w:name w:val="caption"/>
    <w:basedOn w:val="Normal"/>
    <w:next w:val="Normal"/>
    <w:uiPriority w:val="35"/>
    <w:unhideWhenUsed/>
    <w:rsid w:val="00686F89"/>
    <w:pPr>
      <w:spacing w:before="0" w:after="200"/>
    </w:pPr>
    <w:rPr>
      <w:b/>
      <w:bCs/>
      <w:color w:val="6786B7" w:themeColor="accent1"/>
      <w:sz w:val="18"/>
      <w:szCs w:val="18"/>
    </w:rPr>
  </w:style>
  <w:style w:type="paragraph" w:customStyle="1" w:styleId="Cabecera">
    <w:name w:val="Cabecera"/>
    <w:basedOn w:val="Normal"/>
    <w:rsid w:val="00FC1314"/>
    <w:pPr>
      <w:spacing w:before="0"/>
      <w:ind w:firstLine="0"/>
      <w:jc w:val="left"/>
    </w:pPr>
    <w:rPr>
      <w:rFonts w:ascii="Franklin Gothic Heavy" w:hAnsi="Franklin Gothic Heavy"/>
      <w:color w:val="FFFFFF" w:themeColor="background1"/>
      <w:sz w:val="28"/>
      <w:szCs w:val="28"/>
    </w:rPr>
  </w:style>
  <w:style w:type="paragraph" w:customStyle="1" w:styleId="Nivel1">
    <w:name w:val="Nivel 1"/>
    <w:basedOn w:val="Normal"/>
    <w:next w:val="Prrafobsico"/>
    <w:qFormat/>
    <w:rsid w:val="002768E7"/>
    <w:pPr>
      <w:pBdr>
        <w:left w:val="single" w:sz="48" w:space="4" w:color="6786B7" w:themeColor="accent1"/>
      </w:pBdr>
      <w:spacing w:before="851"/>
      <w:jc w:val="left"/>
      <w:outlineLvl w:val="0"/>
    </w:pPr>
    <w:rPr>
      <w:rFonts w:ascii="Century Schoolbook" w:hAnsi="Century Schoolbook"/>
      <w:b/>
      <w:sz w:val="40"/>
    </w:rPr>
  </w:style>
  <w:style w:type="paragraph" w:customStyle="1" w:styleId="Nivel2">
    <w:name w:val="Nivel 2"/>
    <w:basedOn w:val="Normal"/>
    <w:next w:val="Prrafobsico"/>
    <w:qFormat/>
    <w:rsid w:val="00386E0F"/>
    <w:pPr>
      <w:spacing w:before="480"/>
      <w:ind w:firstLine="0"/>
      <w:jc w:val="left"/>
      <w:outlineLvl w:val="1"/>
    </w:pPr>
    <w:rPr>
      <w:rFonts w:ascii="Franklin Gothic Heavy" w:hAnsi="Franklin Gothic Heavy"/>
      <w:sz w:val="30"/>
    </w:rPr>
  </w:style>
  <w:style w:type="paragraph" w:customStyle="1" w:styleId="Nivel3">
    <w:name w:val="Nivel 3"/>
    <w:basedOn w:val="Normal"/>
    <w:next w:val="Prrafobsico"/>
    <w:qFormat/>
    <w:rsid w:val="00386E0F"/>
    <w:pPr>
      <w:spacing w:before="360"/>
      <w:ind w:firstLine="0"/>
      <w:jc w:val="left"/>
      <w:outlineLvl w:val="2"/>
    </w:pPr>
    <w:rPr>
      <w:rFonts w:ascii="Franklin Gothic Demi" w:hAnsi="Franklin Gothic Demi"/>
      <w:sz w:val="28"/>
      <w:szCs w:val="26"/>
    </w:rPr>
  </w:style>
  <w:style w:type="paragraph" w:customStyle="1" w:styleId="Nivel4">
    <w:name w:val="Nivel 4"/>
    <w:basedOn w:val="Prrafobsico"/>
    <w:next w:val="Prrafobsico"/>
    <w:qFormat/>
    <w:rsid w:val="00386E0F"/>
    <w:pPr>
      <w:spacing w:before="360"/>
      <w:ind w:firstLine="0"/>
      <w:outlineLvl w:val="3"/>
    </w:pPr>
    <w:rPr>
      <w:rFonts w:ascii="Franklin Gothic Demi" w:hAnsi="Franklin Gothic Demi"/>
      <w:color w:val="6786B7" w:themeColor="accent1"/>
      <w:sz w:val="24"/>
      <w:szCs w:val="26"/>
    </w:rPr>
  </w:style>
  <w:style w:type="paragraph" w:customStyle="1" w:styleId="Actividades">
    <w:name w:val="Actividades"/>
    <w:next w:val="Actividadesttulo"/>
    <w:qFormat/>
    <w:rsid w:val="00B36733"/>
    <w:pPr>
      <w:framePr w:w="8505" w:wrap="notBeside" w:hAnchor="page" w:xAlign="center" w:yAlign="bottom"/>
      <w:numPr>
        <w:numId w:val="14"/>
      </w:numPr>
      <w:pBdr>
        <w:top w:val="single" w:sz="48" w:space="8" w:color="F5F5F5" w:themeColor="accent2"/>
        <w:left w:val="single" w:sz="48" w:space="4" w:color="F5F5F5" w:themeColor="accent2"/>
        <w:right w:val="single" w:sz="48" w:space="4" w:color="F5F5F5" w:themeColor="accent2"/>
      </w:pBdr>
      <w:shd w:val="clear" w:color="auto" w:fill="F5F5F5" w:themeFill="accent2"/>
      <w:spacing w:before="120"/>
    </w:pPr>
    <w:rPr>
      <w:rFonts w:ascii="Symbol" w:hAnsi="Symbol"/>
      <w:sz w:val="36"/>
      <w:lang w:val="en-US"/>
    </w:rPr>
  </w:style>
  <w:style w:type="paragraph" w:customStyle="1" w:styleId="Actividadesttulo">
    <w:name w:val="Actividades título"/>
    <w:basedOn w:val="Actividades"/>
    <w:next w:val="Actividadestexto"/>
    <w:rsid w:val="00946C55"/>
    <w:pPr>
      <w:framePr w:wrap="notBeside"/>
      <w:numPr>
        <w:numId w:val="0"/>
      </w:numPr>
      <w:pBdr>
        <w:top w:val="none" w:sz="0" w:space="0" w:color="auto"/>
        <w:bottom w:val="single" w:sz="48" w:space="8" w:color="F5F5F5" w:themeColor="accent2"/>
      </w:pBdr>
      <w:spacing w:before="0" w:after="240"/>
    </w:pPr>
    <w:rPr>
      <w:rFonts w:ascii="Franklin Gothic Demi" w:hAnsi="Franklin Gothic Demi"/>
      <w:caps/>
      <w:color w:val="6786B7" w:themeColor="accent1"/>
      <w:sz w:val="28"/>
    </w:rPr>
  </w:style>
  <w:style w:type="paragraph" w:customStyle="1" w:styleId="Actividadestexto">
    <w:name w:val="Actividades texto"/>
    <w:basedOn w:val="Actividadesttulo"/>
    <w:rsid w:val="00946C55"/>
    <w:pPr>
      <w:framePr w:wrap="notBeside"/>
      <w:numPr>
        <w:numId w:val="15"/>
      </w:numPr>
      <w:tabs>
        <w:tab w:val="left" w:pos="567"/>
      </w:tabs>
      <w:ind w:left="397" w:hanging="397"/>
      <w:jc w:val="both"/>
    </w:pPr>
    <w:rPr>
      <w:rFonts w:ascii="Franklin Gothic Book" w:hAnsi="Franklin Gothic Book"/>
      <w:caps w:val="0"/>
      <w:color w:val="auto"/>
      <w:sz w:val="22"/>
    </w:rPr>
  </w:style>
  <w:style w:type="paragraph" w:customStyle="1" w:styleId="Cabecerapagnormal">
    <w:name w:val="Cabecera pag normal"/>
    <w:basedOn w:val="Encabezado"/>
    <w:link w:val="CabecerapagnormalCar"/>
    <w:rsid w:val="00FC448F"/>
    <w:rPr>
      <w:b w:val="0"/>
      <w:sz w:val="18"/>
      <w:szCs w:val="18"/>
    </w:rPr>
  </w:style>
  <w:style w:type="character" w:customStyle="1" w:styleId="CabecerapagnormalCar">
    <w:name w:val="Cabecera pag normal Car"/>
    <w:basedOn w:val="EncabezadoCar"/>
    <w:link w:val="Cabecerapagnormal"/>
    <w:rsid w:val="00FC448F"/>
    <w:rPr>
      <w:rFonts w:ascii="Century Schoolbook" w:hAnsi="Century Schoolbook"/>
      <w:b w:val="0"/>
      <w:color w:val="6786B7" w:themeColor="accent1"/>
      <w:sz w:val="18"/>
      <w:szCs w:val="18"/>
    </w:rPr>
  </w:style>
  <w:style w:type="paragraph" w:customStyle="1" w:styleId="Importantetexto">
    <w:name w:val="Importante texto"/>
    <w:basedOn w:val="Normal"/>
    <w:rsid w:val="00F830AE"/>
    <w:pPr>
      <w:framePr w:w="2268" w:wrap="around" w:vAnchor="text" w:hAnchor="page" w:x="1532" w:y="1" w:anchorLock="1"/>
      <w:pBdr>
        <w:left w:val="single" w:sz="48" w:space="4" w:color="F5F5F5" w:themeColor="accent2"/>
        <w:bottom w:val="single" w:sz="48" w:space="1" w:color="F5F5F5" w:themeColor="accent2"/>
        <w:right w:val="single" w:sz="48" w:space="4" w:color="F5F5F5" w:themeColor="accent2"/>
      </w:pBdr>
      <w:shd w:val="clear" w:color="auto" w:fill="F5F5F5" w:themeFill="accent2"/>
      <w:tabs>
        <w:tab w:val="left" w:pos="1701"/>
      </w:tabs>
      <w:spacing w:before="0"/>
      <w:ind w:firstLine="0"/>
      <w:contextualSpacing/>
      <w:jc w:val="left"/>
    </w:pPr>
    <w:rPr>
      <w:rFonts w:ascii="Century Schoolbook" w:hAnsi="Century Schoolbook"/>
      <w:lang w:val="en-US"/>
    </w:rPr>
  </w:style>
  <w:style w:type="paragraph" w:customStyle="1" w:styleId="Curiosidad">
    <w:name w:val="Curiosidad"/>
    <w:basedOn w:val="Prrafodelista"/>
    <w:next w:val="Curiosidadttulo"/>
    <w:link w:val="CuriosidadCar"/>
    <w:autoRedefine/>
    <w:qFormat/>
    <w:rsid w:val="00BA6D5F"/>
    <w:pPr>
      <w:framePr w:w="2552" w:wrap="around" w:vAnchor="text" w:hAnchor="page" w:x="1419" w:y="1"/>
      <w:numPr>
        <w:numId w:val="10"/>
      </w:numPr>
    </w:pPr>
    <w:rPr>
      <w:rFonts w:ascii="Franklin Gothic Demi" w:hAnsi="Franklin Gothic Demi"/>
      <w:color w:val="6786B7" w:themeColor="accent1"/>
      <w:sz w:val="24"/>
      <w:szCs w:val="28"/>
    </w:rPr>
  </w:style>
  <w:style w:type="paragraph" w:customStyle="1" w:styleId="Curiosidadttulo">
    <w:name w:val="Curiosidad título"/>
    <w:basedOn w:val="Normal"/>
    <w:next w:val="Curiosidadsubttulo"/>
    <w:link w:val="CuriosidadttuloCar"/>
    <w:rsid w:val="009C07EE"/>
    <w:pPr>
      <w:framePr w:w="2552" w:wrap="around" w:vAnchor="text" w:hAnchor="page" w:x="1419" w:y="1"/>
      <w:spacing w:before="0" w:line="240" w:lineRule="atLeast"/>
      <w:ind w:firstLine="0"/>
    </w:pPr>
    <w:rPr>
      <w:rFonts w:ascii="Franklin Gothic Demi" w:hAnsi="Franklin Gothic Demi"/>
      <w:caps/>
      <w:color w:val="6786B7" w:themeColor="accent1"/>
      <w:sz w:val="28"/>
      <w:szCs w:val="28"/>
    </w:rPr>
  </w:style>
  <w:style w:type="character" w:customStyle="1" w:styleId="PrrafodelistaCar">
    <w:name w:val="Párrafo de lista Car"/>
    <w:basedOn w:val="Fuentedeprrafopredeter"/>
    <w:link w:val="Prrafodelista"/>
    <w:uiPriority w:val="34"/>
    <w:rsid w:val="008A4CC8"/>
    <w:rPr>
      <w:rFonts w:ascii="Franklin Gothic Book" w:hAnsi="Franklin Gothic Book"/>
      <w:sz w:val="22"/>
    </w:rPr>
  </w:style>
  <w:style w:type="character" w:customStyle="1" w:styleId="CuriosidadCar">
    <w:name w:val="Curiosidad Car"/>
    <w:basedOn w:val="PrrafodelistaCar"/>
    <w:link w:val="Curiosidad"/>
    <w:rsid w:val="00BA6D5F"/>
    <w:rPr>
      <w:rFonts w:ascii="Franklin Gothic Demi" w:hAnsi="Franklin Gothic Demi"/>
      <w:color w:val="6786B7" w:themeColor="accent1"/>
      <w:sz w:val="22"/>
      <w:szCs w:val="28"/>
    </w:rPr>
  </w:style>
  <w:style w:type="paragraph" w:customStyle="1" w:styleId="Curiosidadsubttulo">
    <w:name w:val="Curiosidad subtítulo"/>
    <w:basedOn w:val="Normal"/>
    <w:next w:val="Curiosidadtexto"/>
    <w:link w:val="CuriosidadsubttuloCar"/>
    <w:rsid w:val="009C07EE"/>
    <w:pPr>
      <w:framePr w:w="2552" w:wrap="around" w:vAnchor="text" w:hAnchor="page" w:x="1419" w:y="1"/>
      <w:spacing w:before="40" w:line="20" w:lineRule="atLeast"/>
      <w:ind w:firstLine="0"/>
      <w:jc w:val="left"/>
    </w:pPr>
    <w:rPr>
      <w:rFonts w:ascii="Franklin Gothic Demi" w:hAnsi="Franklin Gothic Demi"/>
      <w:color w:val="6786B7" w:themeColor="accent1"/>
      <w:sz w:val="24"/>
    </w:rPr>
  </w:style>
  <w:style w:type="character" w:customStyle="1" w:styleId="CuriosidadttuloCar">
    <w:name w:val="Curiosidad título Car"/>
    <w:basedOn w:val="Fuentedeprrafopredeter"/>
    <w:link w:val="Curiosidadttulo"/>
    <w:rsid w:val="009C07EE"/>
    <w:rPr>
      <w:rFonts w:ascii="Franklin Gothic Demi" w:hAnsi="Franklin Gothic Demi"/>
      <w:caps/>
      <w:color w:val="6786B7" w:themeColor="accent1"/>
      <w:sz w:val="28"/>
      <w:szCs w:val="28"/>
    </w:rPr>
  </w:style>
  <w:style w:type="paragraph" w:customStyle="1" w:styleId="Curiosidadtexto">
    <w:name w:val="Curiosidad texto"/>
    <w:basedOn w:val="Normal"/>
    <w:link w:val="CuriosidadtextoCar"/>
    <w:rsid w:val="000577D4"/>
    <w:pPr>
      <w:framePr w:w="2552" w:wrap="around" w:vAnchor="text" w:hAnchor="page" w:x="1419" w:y="1"/>
      <w:ind w:firstLine="0"/>
      <w:jc w:val="left"/>
    </w:pPr>
    <w:rPr>
      <w:rFonts w:ascii="Century Schoolbook" w:hAnsi="Century Schoolbook"/>
    </w:rPr>
  </w:style>
  <w:style w:type="character" w:customStyle="1" w:styleId="CuriosidadsubttuloCar">
    <w:name w:val="Curiosidad subtítulo Car"/>
    <w:basedOn w:val="Fuentedeprrafopredeter"/>
    <w:link w:val="Curiosidadsubttulo"/>
    <w:rsid w:val="009C07EE"/>
    <w:rPr>
      <w:rFonts w:ascii="Franklin Gothic Demi" w:hAnsi="Franklin Gothic Demi"/>
      <w:color w:val="6786B7" w:themeColor="accent1"/>
    </w:rPr>
  </w:style>
  <w:style w:type="character" w:customStyle="1" w:styleId="CuriosidadtextoCar">
    <w:name w:val="Curiosidad texto Car"/>
    <w:basedOn w:val="Fuentedeprrafopredeter"/>
    <w:link w:val="Curiosidadtexto"/>
    <w:rsid w:val="000577D4"/>
    <w:rPr>
      <w:rFonts w:ascii="Century Schoolbook" w:hAnsi="Century Schoolbook"/>
      <w:sz w:val="22"/>
    </w:rPr>
  </w:style>
  <w:style w:type="paragraph" w:customStyle="1" w:styleId="Lectura">
    <w:name w:val="Lectura"/>
    <w:basedOn w:val="Normal"/>
    <w:next w:val="LecturaAutoryobra"/>
    <w:qFormat/>
    <w:rsid w:val="006A1AEC"/>
    <w:pPr>
      <w:pBdr>
        <w:left w:val="single" w:sz="36" w:space="8" w:color="6786B7" w:themeColor="accent1"/>
      </w:pBdr>
      <w:ind w:left="284"/>
    </w:pPr>
    <w:rPr>
      <w:rFonts w:ascii="Century Schoolbook" w:hAnsi="Century Schoolbook"/>
      <w:lang w:val="en-US"/>
    </w:rPr>
  </w:style>
  <w:style w:type="paragraph" w:customStyle="1" w:styleId="LecturaAutoryobra">
    <w:name w:val="Lectura: Autor y obra"/>
    <w:basedOn w:val="Lectura"/>
    <w:next w:val="Lecturaeditorialy"/>
    <w:qFormat/>
    <w:rsid w:val="00B722AF"/>
    <w:pPr>
      <w:jc w:val="right"/>
    </w:pPr>
    <w:rPr>
      <w:sz w:val="18"/>
      <w:lang w:val="es-ES"/>
    </w:rPr>
  </w:style>
  <w:style w:type="paragraph" w:customStyle="1" w:styleId="Lecturaeditorialy">
    <w:name w:val="Lectura: editorial y +"/>
    <w:basedOn w:val="LecturaAutoryobra"/>
    <w:rsid w:val="00B722AF"/>
    <w:pPr>
      <w:spacing w:before="0"/>
    </w:pPr>
  </w:style>
  <w:style w:type="paragraph" w:customStyle="1" w:styleId="Destacadoenprrafo">
    <w:name w:val="Destacado en párrafo"/>
    <w:basedOn w:val="Normal"/>
    <w:next w:val="Prrafobsico"/>
    <w:qFormat/>
    <w:rsid w:val="00D94CA3"/>
    <w:pPr>
      <w:pBdr>
        <w:top w:val="single" w:sz="48" w:space="1" w:color="F5F5F5" w:themeColor="accent2"/>
        <w:left w:val="single" w:sz="48" w:space="3" w:color="F5F5F5" w:themeColor="accent2"/>
        <w:bottom w:val="single" w:sz="48" w:space="1" w:color="F5F5F5" w:themeColor="accent2"/>
        <w:right w:val="single" w:sz="48" w:space="3" w:color="F5F5F5" w:themeColor="accent2"/>
      </w:pBdr>
      <w:shd w:val="clear" w:color="auto" w:fill="F5F5F5" w:themeFill="accent2"/>
    </w:pPr>
    <w:rPr>
      <w:rFonts w:ascii="Franklin Gothic Medium" w:hAnsi="Franklin Gothic Medium"/>
      <w:lang w:val="en-US"/>
    </w:rPr>
  </w:style>
  <w:style w:type="paragraph" w:customStyle="1" w:styleId="Imagenpgina">
    <w:name w:val="Imagen página"/>
    <w:basedOn w:val="Piedefoto"/>
    <w:qFormat/>
    <w:rsid w:val="008D16D0"/>
    <w:pPr>
      <w:framePr w:w="9072" w:wrap="notBeside" w:vAnchor="text" w:hAnchor="margin" w:xAlign="right" w:y="1"/>
      <w:spacing w:before="120" w:after="120"/>
      <w:jc w:val="both"/>
    </w:pPr>
    <w:rPr>
      <w:noProof/>
      <w:sz w:val="22"/>
    </w:rPr>
  </w:style>
  <w:style w:type="paragraph" w:customStyle="1" w:styleId="Definicin">
    <w:name w:val="Definición"/>
    <w:basedOn w:val="Prrafobsico"/>
    <w:qFormat/>
    <w:rsid w:val="009C07EE"/>
    <w:pPr>
      <w:framePr w:w="2552" w:wrap="around" w:hAnchor="page" w:x="1419" w:yAlign="bottom"/>
      <w:pBdr>
        <w:top w:val="single" w:sz="6" w:space="5" w:color="6786B7" w:themeColor="accent1"/>
      </w:pBdr>
      <w:spacing w:before="100" w:beforeAutospacing="1"/>
      <w:ind w:firstLine="0"/>
    </w:pPr>
    <w:rPr>
      <w:rFonts w:ascii="Century Schoolbook" w:hAnsi="Century Schoolbook"/>
      <w:lang w:val="en-US"/>
    </w:rPr>
  </w:style>
  <w:style w:type="character" w:customStyle="1" w:styleId="Trminodefinicin">
    <w:name w:val="Término definición"/>
    <w:basedOn w:val="Fuentedeprrafopredeter"/>
    <w:uiPriority w:val="1"/>
    <w:qFormat/>
    <w:rsid w:val="00856B7A"/>
    <w:rPr>
      <w:rFonts w:ascii="Franklin Gothic Demi" w:hAnsi="Franklin Gothic Demi"/>
      <w:color w:val="6786B7" w:themeColor="accent1"/>
    </w:rPr>
  </w:style>
  <w:style w:type="paragraph" w:customStyle="1" w:styleId="Fotoportada">
    <w:name w:val="Foto portada"/>
    <w:basedOn w:val="Prrafobsico"/>
    <w:rsid w:val="00861F34"/>
    <w:pPr>
      <w:keepNext/>
      <w:framePr w:w="5954" w:h="7088" w:hRule="exact" w:wrap="around" w:vAnchor="page" w:hAnchor="page" w:x="1419" w:y="8506"/>
      <w:spacing w:before="0" w:line="360" w:lineRule="auto"/>
      <w:ind w:firstLine="0"/>
      <w:contextualSpacing/>
      <w:jc w:val="left"/>
    </w:pPr>
    <w:rPr>
      <w:rFonts w:ascii="Century Schoolbook" w:hAnsi="Century Schoolbook"/>
      <w:noProof/>
      <w:color w:val="6786B7" w:themeColor="accent1"/>
      <w:lang w:val="es-ES"/>
    </w:rPr>
  </w:style>
  <w:style w:type="paragraph" w:customStyle="1" w:styleId="Fraseanlisis">
    <w:name w:val="Frase análisis"/>
    <w:basedOn w:val="Prrafobsico"/>
    <w:next w:val="Prrafobsico"/>
    <w:rsid w:val="00AB510C"/>
    <w:pPr>
      <w:framePr w:w="8505" w:wrap="around" w:vAnchor="text" w:hAnchor="page" w:x="1702" w:y="1"/>
      <w:spacing w:before="360" w:after="1200"/>
      <w:ind w:firstLine="0"/>
      <w:jc w:val="center"/>
    </w:pPr>
    <w:rPr>
      <w:rFonts w:ascii="Franklin Gothic Medium" w:hAnsi="Franklin Gothic Medium"/>
      <w:spacing w:val="20"/>
      <w:sz w:val="32"/>
      <w:lang w:val="es-ES"/>
    </w:rPr>
  </w:style>
  <w:style w:type="paragraph" w:customStyle="1" w:styleId="Imagenizquierda">
    <w:name w:val="Imagen izquierda"/>
    <w:basedOn w:val="Imagenpgina"/>
    <w:qFormat/>
    <w:rsid w:val="009C07EE"/>
    <w:pPr>
      <w:framePr w:w="2552" w:wrap="notBeside" w:vAnchor="margin" w:hAnchor="page" w:x="1419"/>
    </w:pPr>
  </w:style>
  <w:style w:type="paragraph" w:customStyle="1" w:styleId="Cabecerapginaextra">
    <w:name w:val="Cabecera página extra"/>
    <w:basedOn w:val="Prrafobsico"/>
    <w:rsid w:val="00E0704A"/>
    <w:pPr>
      <w:framePr w:wrap="around" w:vAnchor="page" w:hAnchor="page" w:x="1702" w:y="1702"/>
    </w:pPr>
    <w:rPr>
      <w:rFonts w:ascii="Century Schoolbook" w:hAnsi="Century Schoolbook"/>
      <w:b/>
      <w:sz w:val="44"/>
    </w:rPr>
  </w:style>
  <w:style w:type="paragraph" w:customStyle="1" w:styleId="textoGlosario">
    <w:name w:val="texto Glosario"/>
    <w:basedOn w:val="Prrafobsico"/>
    <w:rsid w:val="002566B0"/>
    <w:pPr>
      <w:spacing w:before="100" w:beforeAutospacing="1" w:after="100" w:afterAutospacing="1"/>
      <w:ind w:firstLine="0"/>
    </w:pPr>
    <w:rPr>
      <w:rFonts w:ascii="Century Schoolbook" w:hAnsi="Century Schoolbook"/>
    </w:rPr>
  </w:style>
  <w:style w:type="paragraph" w:customStyle="1" w:styleId="Glosario">
    <w:name w:val="Glosario"/>
    <w:basedOn w:val="Nivel1"/>
    <w:next w:val="Columnaglosario1"/>
    <w:rsid w:val="00367B9D"/>
    <w:pPr>
      <w:framePr w:h="1134" w:hRule="exact" w:wrap="around" w:vAnchor="page" w:hAnchor="page" w:x="1419" w:y="1702"/>
      <w:pBdr>
        <w:left w:val="none" w:sz="0" w:space="0" w:color="auto"/>
      </w:pBdr>
      <w:spacing w:before="480" w:after="480"/>
      <w:ind w:firstLine="0"/>
    </w:pPr>
  </w:style>
  <w:style w:type="paragraph" w:customStyle="1" w:styleId="textoGlosario0">
    <w:name w:val="texto Glosario_"/>
    <w:basedOn w:val="textoGlosario"/>
    <w:rsid w:val="002566B0"/>
    <w:rPr>
      <w:lang w:val="es-ES"/>
    </w:rPr>
  </w:style>
  <w:style w:type="character" w:customStyle="1" w:styleId="Trminoglosario">
    <w:name w:val="Término glosario"/>
    <w:basedOn w:val="Fuentedeprrafopredeter"/>
    <w:uiPriority w:val="1"/>
    <w:qFormat/>
    <w:rsid w:val="0014235A"/>
    <w:rPr>
      <w:rFonts w:ascii="Franklin Gothic Demi" w:hAnsi="Franklin Gothic Demi"/>
      <w:u w:val="thick" w:color="6786B7" w:themeColor="accent1"/>
      <w:lang w:val="es-ES_tradnl"/>
    </w:rPr>
  </w:style>
  <w:style w:type="paragraph" w:customStyle="1" w:styleId="ndicenombres">
    <w:name w:val="Índice:nombres"/>
    <w:basedOn w:val="Prrafobsico"/>
    <w:rsid w:val="00DF5978"/>
    <w:pPr>
      <w:framePr w:w="9072" w:wrap="notBeside" w:vAnchor="page" w:hAnchor="page" w:x="1419" w:y="3403"/>
      <w:spacing w:before="360"/>
      <w:ind w:firstLine="0"/>
    </w:pPr>
    <w:rPr>
      <w:rFonts w:ascii="Century Schoolbook" w:hAnsi="Century Schoolbook"/>
      <w:sz w:val="24"/>
    </w:rPr>
  </w:style>
  <w:style w:type="paragraph" w:customStyle="1" w:styleId="Vieta1">
    <w:name w:val="Viñeta1"/>
    <w:basedOn w:val="Prrafobsico"/>
    <w:qFormat/>
    <w:rsid w:val="00EA1951"/>
    <w:pPr>
      <w:numPr>
        <w:numId w:val="17"/>
      </w:numPr>
      <w:spacing w:before="120" w:after="120"/>
      <w:ind w:left="284" w:hanging="284"/>
    </w:pPr>
    <w:rPr>
      <w:rFonts w:ascii="Franklin Gothic Medium" w:hAnsi="Franklin Gothic Medium"/>
      <w:lang w:val="es-ES"/>
    </w:rPr>
  </w:style>
  <w:style w:type="paragraph" w:customStyle="1" w:styleId="Vietadonmero">
    <w:name w:val="Viñetado número"/>
    <w:basedOn w:val="Prrafobsico"/>
    <w:qFormat/>
    <w:rsid w:val="002D5B57"/>
    <w:pPr>
      <w:numPr>
        <w:numId w:val="18"/>
      </w:numPr>
      <w:ind w:left="284" w:hanging="284"/>
    </w:pPr>
    <w:rPr>
      <w:lang w:val="es-ES"/>
    </w:rPr>
  </w:style>
  <w:style w:type="paragraph" w:customStyle="1" w:styleId="Vietadoletra">
    <w:name w:val="Viñetado letra"/>
    <w:basedOn w:val="Vietadonmero"/>
    <w:qFormat/>
    <w:rsid w:val="00A12975"/>
    <w:pPr>
      <w:numPr>
        <w:numId w:val="19"/>
      </w:numPr>
      <w:ind w:left="284" w:hanging="284"/>
    </w:pPr>
  </w:style>
  <w:style w:type="paragraph" w:customStyle="1" w:styleId="Bibliografa">
    <w:name w:val="Bibliografía_"/>
    <w:basedOn w:val="Prrafobsico"/>
    <w:rsid w:val="00DC5F72"/>
    <w:pPr>
      <w:framePr w:w="9072" w:h="12020" w:wrap="around" w:vAnchor="page" w:hAnchor="page" w:x="1419" w:y="3403"/>
      <w:numPr>
        <w:numId w:val="20"/>
      </w:numPr>
    </w:pPr>
  </w:style>
  <w:style w:type="paragraph" w:styleId="Bibliografa0">
    <w:name w:val="Bibliography"/>
    <w:basedOn w:val="Normal"/>
    <w:next w:val="Normal"/>
    <w:uiPriority w:val="37"/>
    <w:semiHidden/>
    <w:unhideWhenUsed/>
    <w:rsid w:val="00FB74C3"/>
  </w:style>
  <w:style w:type="paragraph" w:customStyle="1" w:styleId="Solucionariotexto">
    <w:name w:val="Solucionario texto"/>
    <w:basedOn w:val="Prrafobsico"/>
    <w:rsid w:val="002F129D"/>
    <w:pPr>
      <w:framePr w:w="9072" w:h="12020" w:hRule="exact" w:wrap="around" w:vAnchor="page" w:hAnchor="page" w:x="1419" w:y="3403"/>
      <w:numPr>
        <w:numId w:val="21"/>
      </w:numPr>
      <w:ind w:left="567" w:hanging="567"/>
    </w:pPr>
    <w:rPr>
      <w:sz w:val="20"/>
    </w:rPr>
  </w:style>
  <w:style w:type="paragraph" w:customStyle="1" w:styleId="Cuadroextra">
    <w:name w:val="Cuadro extra"/>
    <w:basedOn w:val="Importantesubttulo"/>
    <w:next w:val="Cuadroextratexto"/>
    <w:qFormat/>
    <w:rsid w:val="00F830AE"/>
    <w:pPr>
      <w:framePr w:wrap="around"/>
      <w:pBdr>
        <w:top w:val="single" w:sz="48" w:space="1" w:color="F5F5F5" w:themeColor="accent2"/>
      </w:pBdr>
    </w:pPr>
  </w:style>
  <w:style w:type="paragraph" w:customStyle="1" w:styleId="Cuadroextratexto">
    <w:name w:val="Cuadro extra texto"/>
    <w:basedOn w:val="Importantetexto"/>
    <w:rsid w:val="002D5B57"/>
    <w:pPr>
      <w:framePr w:wrap="around"/>
      <w:pBdr>
        <w:top w:val="single" w:sz="48" w:space="1" w:color="F5F5F5" w:themeColor="accent2"/>
      </w:pBdr>
    </w:pPr>
  </w:style>
  <w:style w:type="paragraph" w:customStyle="1" w:styleId="Textointro">
    <w:name w:val="Texto intro"/>
    <w:basedOn w:val="Prrafobsico"/>
    <w:rsid w:val="00861F34"/>
    <w:pPr>
      <w:framePr w:w="2835" w:h="7088" w:wrap="notBeside" w:vAnchor="page" w:hAnchor="page" w:x="7656" w:y="8506"/>
    </w:pPr>
  </w:style>
  <w:style w:type="character" w:customStyle="1" w:styleId="ndicenombresn2">
    <w:name w:val="Índice:nombres n2"/>
    <w:basedOn w:val="Fuentedeprrafopredeter"/>
    <w:uiPriority w:val="1"/>
    <w:rsid w:val="00C46A80"/>
    <w:rPr>
      <w:rFonts w:ascii="Franklin Gothic Demi" w:hAnsi="Franklin Gothic Demi"/>
      <w:sz w:val="24"/>
    </w:rPr>
  </w:style>
  <w:style w:type="character" w:customStyle="1" w:styleId="ndicenmerosn2">
    <w:name w:val="Índice:números n2"/>
    <w:basedOn w:val="Fuentedeprrafopredeter"/>
    <w:uiPriority w:val="1"/>
    <w:rsid w:val="0023357F"/>
    <w:rPr>
      <w:rFonts w:ascii="Franklin Gothic Demi" w:hAnsi="Franklin Gothic Demi"/>
      <w:sz w:val="24"/>
    </w:rPr>
  </w:style>
  <w:style w:type="paragraph" w:customStyle="1" w:styleId="Ejemplocolumnatexto">
    <w:name w:val="Ejemplo columna texto"/>
    <w:basedOn w:val="Prrafobsico"/>
    <w:next w:val="Prrafobsico"/>
    <w:rsid w:val="00D94CA3"/>
    <w:pPr>
      <w:pBdr>
        <w:left w:val="single" w:sz="6" w:space="3" w:color="6786B7" w:themeColor="accent1"/>
        <w:bottom w:val="single" w:sz="6" w:space="6" w:color="6786B7" w:themeColor="accent1"/>
        <w:right w:val="single" w:sz="6" w:space="3" w:color="6786B7" w:themeColor="accent1"/>
      </w:pBdr>
      <w:spacing w:before="0"/>
    </w:pPr>
    <w:rPr>
      <w:lang w:val="es-ES"/>
    </w:rPr>
  </w:style>
  <w:style w:type="paragraph" w:customStyle="1" w:styleId="Ejemplocolumna">
    <w:name w:val="Ejemplo columna"/>
    <w:basedOn w:val="Prrafobsico"/>
    <w:next w:val="Ejemplocolumnatexto"/>
    <w:qFormat/>
    <w:rsid w:val="00B36733"/>
    <w:pPr>
      <w:numPr>
        <w:numId w:val="22"/>
      </w:numPr>
      <w:pBdr>
        <w:top w:val="single" w:sz="6" w:space="6" w:color="6786B7" w:themeColor="accent1"/>
        <w:left w:val="single" w:sz="6" w:space="3" w:color="6786B7" w:themeColor="accent1"/>
        <w:right w:val="single" w:sz="6" w:space="3" w:color="6786B7" w:themeColor="accent1"/>
      </w:pBdr>
      <w:spacing w:before="240"/>
    </w:pPr>
    <w:rPr>
      <w:rFonts w:ascii="Symbol" w:hAnsi="Symbol"/>
      <w:color w:val="FFFFFF" w:themeColor="background1"/>
      <w:sz w:val="28"/>
      <w:lang w:val="es-ES"/>
    </w:rPr>
  </w:style>
  <w:style w:type="paragraph" w:customStyle="1" w:styleId="Ejemplopaginatexto">
    <w:name w:val="Ejemplo pagina texto"/>
    <w:basedOn w:val="Ejemplocolumnatexto"/>
    <w:rsid w:val="00FB3D9E"/>
    <w:pPr>
      <w:framePr w:w="9072" w:wrap="notBeside" w:vAnchor="text" w:hAnchor="page" w:x="1419" w:y="1"/>
    </w:pPr>
  </w:style>
  <w:style w:type="paragraph" w:customStyle="1" w:styleId="Ejemplopagina">
    <w:name w:val="Ejemplo pagina"/>
    <w:basedOn w:val="Ejemplocolumna"/>
    <w:next w:val="Ejemplopaginatexto"/>
    <w:qFormat/>
    <w:rsid w:val="00B36733"/>
    <w:pPr>
      <w:framePr w:w="9072" w:wrap="notBeside" w:vAnchor="text" w:hAnchor="page" w:x="1419" w:y="1"/>
      <w:numPr>
        <w:numId w:val="26"/>
      </w:numPr>
    </w:pPr>
  </w:style>
  <w:style w:type="paragraph" w:customStyle="1" w:styleId="Vieta2">
    <w:name w:val="Viñeta2"/>
    <w:basedOn w:val="Vieta1"/>
    <w:rsid w:val="00DE7EA9"/>
    <w:pPr>
      <w:numPr>
        <w:numId w:val="23"/>
      </w:numPr>
    </w:pPr>
    <w:rPr>
      <w:rFonts w:ascii="Franklin Gothic Book" w:hAnsi="Franklin Gothic Book"/>
    </w:rPr>
  </w:style>
  <w:style w:type="paragraph" w:customStyle="1" w:styleId="Vieta3">
    <w:name w:val="Viñeta3"/>
    <w:basedOn w:val="Vieta2"/>
    <w:qFormat/>
    <w:rsid w:val="00DE7EA9"/>
    <w:pPr>
      <w:numPr>
        <w:numId w:val="24"/>
      </w:numPr>
    </w:pPr>
    <w:rPr>
      <w:rFonts w:ascii="Century Schoolbook" w:hAnsi="Century Schoolbook"/>
    </w:rPr>
  </w:style>
  <w:style w:type="paragraph" w:customStyle="1" w:styleId="Solucionario">
    <w:name w:val="Solucionario"/>
    <w:basedOn w:val="Glosario"/>
    <w:next w:val="Solucionariotexto"/>
    <w:rsid w:val="002F129D"/>
    <w:pPr>
      <w:framePr w:w="9072" w:wrap="notBeside"/>
    </w:pPr>
  </w:style>
  <w:style w:type="paragraph" w:customStyle="1" w:styleId="Ttulopginandice">
    <w:name w:val="Título página índice"/>
    <w:basedOn w:val="Glosario"/>
    <w:rsid w:val="00367B9D"/>
    <w:pPr>
      <w:framePr w:w="9072" w:wrap="around"/>
    </w:pPr>
  </w:style>
  <w:style w:type="paragraph" w:customStyle="1" w:styleId="Columnaglosario1">
    <w:name w:val="Columna glosario 1"/>
    <w:basedOn w:val="textoGlosario"/>
    <w:next w:val="Columnaglosario2"/>
    <w:rsid w:val="002A5027"/>
    <w:pPr>
      <w:framePr w:w="2835" w:h="11624" w:hRule="exact" w:wrap="notBeside" w:vAnchor="page" w:hAnchor="page" w:x="1419" w:y="3403"/>
    </w:pPr>
  </w:style>
  <w:style w:type="paragraph" w:customStyle="1" w:styleId="Columnaglosario2">
    <w:name w:val="Columna glosario 2"/>
    <w:basedOn w:val="Columnaglosario1"/>
    <w:rsid w:val="001C6082"/>
    <w:pPr>
      <w:framePr w:h="14005" w:hRule="exact" w:wrap="notBeside" w:x="4537" w:y="1419"/>
    </w:pPr>
  </w:style>
  <w:style w:type="paragraph" w:customStyle="1" w:styleId="Columnaglosario3">
    <w:name w:val="Columna glosario 3"/>
    <w:basedOn w:val="Columnaglosario2"/>
    <w:rsid w:val="001C6082"/>
    <w:pPr>
      <w:framePr w:wrap="notBeside" w:x="7656"/>
    </w:pPr>
  </w:style>
  <w:style w:type="paragraph" w:customStyle="1" w:styleId="Glosario0">
    <w:name w:val="Glosario_"/>
    <w:basedOn w:val="Normal"/>
    <w:rsid w:val="001C6082"/>
    <w:pPr>
      <w:autoSpaceDE w:val="0"/>
      <w:autoSpaceDN w:val="0"/>
      <w:adjustRightInd w:val="0"/>
      <w:spacing w:before="100" w:beforeAutospacing="1" w:after="100" w:afterAutospacing="1"/>
      <w:ind w:firstLine="0"/>
      <w:textAlignment w:val="center"/>
    </w:pPr>
    <w:rPr>
      <w:rFonts w:ascii="Century Schoolbook" w:hAnsi="Century Schoolbook" w:cs="FranklinGothic-Book"/>
      <w:color w:val="000000"/>
      <w:szCs w:val="20"/>
    </w:rPr>
  </w:style>
  <w:style w:type="paragraph" w:customStyle="1" w:styleId="Destacadolnea">
    <w:name w:val="Destacado línea"/>
    <w:basedOn w:val="Destacadoenprrafo"/>
    <w:next w:val="Prrafobsico"/>
    <w:qFormat/>
    <w:rsid w:val="00D94CA3"/>
    <w:pPr>
      <w:pBdr>
        <w:top w:val="single" w:sz="6" w:space="15" w:color="6786B7" w:themeColor="accent1"/>
        <w:left w:val="single" w:sz="6" w:space="6" w:color="6786B7" w:themeColor="accent1"/>
        <w:bottom w:val="single" w:sz="6" w:space="15" w:color="6786B7" w:themeColor="accent1"/>
        <w:right w:val="single" w:sz="6" w:space="6" w:color="6786B7" w:themeColor="accent1"/>
      </w:pBdr>
      <w:shd w:val="clear" w:color="auto" w:fill="auto"/>
    </w:pPr>
    <w:rPr>
      <w:lang w:val="es-ES"/>
    </w:rPr>
  </w:style>
  <w:style w:type="paragraph" w:customStyle="1" w:styleId="Bibliografat">
    <w:name w:val="Bibliografía t"/>
    <w:basedOn w:val="Solucionario"/>
    <w:next w:val="Bibliografa"/>
    <w:qFormat/>
    <w:rsid w:val="00DC5F72"/>
    <w:pPr>
      <w:framePr w:wrap="notBeside"/>
    </w:pPr>
  </w:style>
  <w:style w:type="paragraph" w:styleId="TtulodeTDC">
    <w:name w:val="TOC Heading"/>
    <w:basedOn w:val="Ttulo1"/>
    <w:next w:val="Normal"/>
    <w:uiPriority w:val="39"/>
    <w:semiHidden/>
    <w:unhideWhenUsed/>
    <w:qFormat/>
    <w:rsid w:val="00FF5EDB"/>
    <w:pPr>
      <w:spacing w:line="276" w:lineRule="auto"/>
      <w:ind w:firstLine="0"/>
      <w:jc w:val="left"/>
      <w:outlineLvl w:val="9"/>
    </w:pPr>
    <w:rPr>
      <w:color w:val="446291" w:themeColor="accent1" w:themeShade="BF"/>
      <w:sz w:val="28"/>
      <w:szCs w:val="28"/>
    </w:rPr>
  </w:style>
  <w:style w:type="paragraph" w:styleId="TDC1">
    <w:name w:val="toc 1"/>
    <w:basedOn w:val="Normal"/>
    <w:next w:val="Normal"/>
    <w:autoRedefine/>
    <w:uiPriority w:val="39"/>
    <w:unhideWhenUsed/>
    <w:qFormat/>
    <w:rsid w:val="00FF5EDB"/>
    <w:pPr>
      <w:spacing w:after="100"/>
    </w:pPr>
  </w:style>
  <w:style w:type="paragraph" w:styleId="TDC2">
    <w:name w:val="toc 2"/>
    <w:basedOn w:val="Normal"/>
    <w:next w:val="Normal"/>
    <w:autoRedefine/>
    <w:uiPriority w:val="39"/>
    <w:unhideWhenUsed/>
    <w:qFormat/>
    <w:rsid w:val="00FF5EDB"/>
    <w:pPr>
      <w:spacing w:after="100"/>
      <w:ind w:left="220"/>
    </w:pPr>
  </w:style>
  <w:style w:type="paragraph" w:styleId="TDC3">
    <w:name w:val="toc 3"/>
    <w:basedOn w:val="Normal"/>
    <w:next w:val="Normal"/>
    <w:autoRedefine/>
    <w:uiPriority w:val="39"/>
    <w:unhideWhenUsed/>
    <w:qFormat/>
    <w:rsid w:val="00FF5EDB"/>
    <w:pPr>
      <w:spacing w:after="100"/>
      <w:ind w:left="440"/>
    </w:pPr>
  </w:style>
  <w:style w:type="character" w:styleId="Hipervnculo">
    <w:name w:val="Hyperlink"/>
    <w:basedOn w:val="Fuentedeprrafopredeter"/>
    <w:uiPriority w:val="99"/>
    <w:unhideWhenUsed/>
    <w:rsid w:val="00FF5EDB"/>
    <w:rPr>
      <w:color w:val="FF0000"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 w:eastAsia="es-ES" w:bidi="ar-SA"/>
      </w:rPr>
    </w:rPrDefault>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aliases w:val="Párrafo normal"/>
    <w:rsid w:val="006275FD"/>
    <w:pPr>
      <w:spacing w:before="170"/>
      <w:ind w:firstLine="284"/>
      <w:jc w:val="both"/>
    </w:pPr>
    <w:rPr>
      <w:rFonts w:ascii="Franklin Gothic Book" w:hAnsi="Franklin Gothic Book"/>
      <w:sz w:val="22"/>
    </w:rPr>
  </w:style>
  <w:style w:type="paragraph" w:styleId="Ttulo1">
    <w:name w:val="heading 1"/>
    <w:basedOn w:val="Normal"/>
    <w:next w:val="Normal"/>
    <w:link w:val="Ttulo1Car"/>
    <w:uiPriority w:val="9"/>
    <w:rsid w:val="008424C1"/>
    <w:pPr>
      <w:keepNext/>
      <w:keepLines/>
      <w:spacing w:before="480"/>
      <w:outlineLvl w:val="0"/>
    </w:pPr>
    <w:rPr>
      <w:rFonts w:asciiTheme="majorHAnsi" w:eastAsiaTheme="majorEastAsia" w:hAnsiTheme="majorHAnsi" w:cstheme="majorBidi"/>
      <w:b/>
      <w:bCs/>
      <w:color w:val="415D89" w:themeColor="accent1" w:themeShade="B5"/>
      <w:sz w:val="32"/>
      <w:szCs w:val="32"/>
    </w:rPr>
  </w:style>
  <w:style w:type="paragraph" w:styleId="Ttulo2">
    <w:name w:val="heading 2"/>
    <w:basedOn w:val="Normal"/>
    <w:next w:val="Normal"/>
    <w:link w:val="Ttulo2Car"/>
    <w:uiPriority w:val="9"/>
    <w:semiHidden/>
    <w:unhideWhenUsed/>
    <w:rsid w:val="008424C1"/>
    <w:pPr>
      <w:keepNext/>
      <w:keepLines/>
      <w:spacing w:before="200"/>
      <w:outlineLvl w:val="1"/>
    </w:pPr>
    <w:rPr>
      <w:rFonts w:asciiTheme="majorHAnsi" w:eastAsiaTheme="majorEastAsia" w:hAnsiTheme="majorHAnsi" w:cstheme="majorBidi"/>
      <w:b/>
      <w:bCs/>
      <w:color w:val="6786B7"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rafobsico">
    <w:name w:val="[Párrafo básico]"/>
    <w:basedOn w:val="Normal"/>
    <w:uiPriority w:val="99"/>
    <w:qFormat/>
    <w:rsid w:val="009C07EE"/>
    <w:pPr>
      <w:autoSpaceDE w:val="0"/>
      <w:autoSpaceDN w:val="0"/>
      <w:adjustRightInd w:val="0"/>
      <w:textAlignment w:val="center"/>
    </w:pPr>
    <w:rPr>
      <w:rFonts w:ascii="FranklinGothic-Book" w:hAnsi="FranklinGothic-Book" w:cs="FranklinGothic-Book"/>
      <w:color w:val="000000"/>
      <w:szCs w:val="20"/>
      <w:lang w:val="es-ES_tradnl"/>
    </w:rPr>
  </w:style>
  <w:style w:type="paragraph" w:customStyle="1" w:styleId="Piedefoto">
    <w:name w:val="Pie de foto"/>
    <w:rsid w:val="000E480A"/>
    <w:rPr>
      <w:rFonts w:ascii="Century Schoolbook" w:hAnsi="Century Schoolbook"/>
      <w:color w:val="6786B7" w:themeColor="accent1"/>
      <w:sz w:val="20"/>
      <w:szCs w:val="20"/>
    </w:rPr>
  </w:style>
  <w:style w:type="table" w:styleId="Tablaconcuadrcula">
    <w:name w:val="Table Grid"/>
    <w:basedOn w:val="Tablanormal"/>
    <w:uiPriority w:val="59"/>
    <w:rsid w:val="007B61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cuerda">
    <w:name w:val="Recuerda"/>
    <w:next w:val="Recuerdattulo"/>
    <w:qFormat/>
    <w:rsid w:val="00B36733"/>
    <w:pPr>
      <w:framePr w:w="2268" w:wrap="around" w:vAnchor="text" w:hAnchor="page" w:x="1532" w:y="1"/>
      <w:numPr>
        <w:numId w:val="13"/>
      </w:numPr>
      <w:pBdr>
        <w:top w:val="single" w:sz="6" w:space="6" w:color="6786B7" w:themeColor="accent1"/>
        <w:left w:val="single" w:sz="6" w:space="6" w:color="6786B7" w:themeColor="accent1"/>
        <w:right w:val="single" w:sz="6" w:space="6" w:color="6786B7" w:themeColor="accent1"/>
      </w:pBdr>
    </w:pPr>
    <w:rPr>
      <w:rFonts w:ascii="Symbol" w:hAnsi="Symbol"/>
      <w:sz w:val="52"/>
      <w:szCs w:val="52"/>
      <w:lang w:val="en-US"/>
    </w:rPr>
  </w:style>
  <w:style w:type="paragraph" w:customStyle="1" w:styleId="Recuerdattulo">
    <w:name w:val="Recuerda título"/>
    <w:next w:val="Recuerdasubttulo"/>
    <w:rsid w:val="009C07EE"/>
    <w:pPr>
      <w:framePr w:w="2268" w:wrap="around" w:vAnchor="text" w:hAnchor="page" w:x="1532" w:y="1"/>
      <w:pBdr>
        <w:left w:val="single" w:sz="6" w:space="6" w:color="6786B7" w:themeColor="accent1"/>
        <w:right w:val="single" w:sz="6" w:space="6" w:color="6786B7" w:themeColor="accent1"/>
      </w:pBdr>
    </w:pPr>
    <w:rPr>
      <w:rFonts w:ascii="Franklin Gothic Demi" w:hAnsi="Franklin Gothic Demi"/>
      <w:caps/>
      <w:color w:val="6786B7" w:themeColor="accent1"/>
      <w:sz w:val="28"/>
      <w:szCs w:val="32"/>
      <w:lang w:val="en-US"/>
    </w:rPr>
  </w:style>
  <w:style w:type="paragraph" w:styleId="Citadestacada">
    <w:name w:val="Intense Quote"/>
    <w:basedOn w:val="Normal"/>
    <w:next w:val="Normal"/>
    <w:link w:val="CitadestacadaCar"/>
    <w:uiPriority w:val="30"/>
    <w:rsid w:val="008424C1"/>
    <w:pPr>
      <w:pBdr>
        <w:bottom w:val="single" w:sz="4" w:space="4" w:color="6786B7" w:themeColor="accent1"/>
      </w:pBdr>
      <w:spacing w:before="200" w:after="280"/>
      <w:ind w:left="936" w:right="936"/>
    </w:pPr>
    <w:rPr>
      <w:b/>
      <w:bCs/>
      <w:i/>
      <w:iCs/>
      <w:color w:val="6786B7" w:themeColor="accent1"/>
    </w:rPr>
  </w:style>
  <w:style w:type="character" w:customStyle="1" w:styleId="CitadestacadaCar">
    <w:name w:val="Cita destacada Car"/>
    <w:basedOn w:val="Fuentedeprrafopredeter"/>
    <w:link w:val="Citadestacada"/>
    <w:uiPriority w:val="30"/>
    <w:rsid w:val="008424C1"/>
    <w:rPr>
      <w:rFonts w:ascii="Franklin Gothic Book" w:hAnsi="Franklin Gothic Book"/>
      <w:b/>
      <w:bCs/>
      <w:i/>
      <w:iCs/>
      <w:color w:val="6786B7" w:themeColor="accent1"/>
      <w:sz w:val="22"/>
    </w:rPr>
  </w:style>
  <w:style w:type="paragraph" w:customStyle="1" w:styleId="Importante">
    <w:name w:val="Importante"/>
    <w:next w:val="Importantettulo"/>
    <w:qFormat/>
    <w:rsid w:val="00B36733"/>
    <w:pPr>
      <w:framePr w:w="2268" w:wrap="around" w:vAnchor="text" w:hAnchor="page" w:x="1532" w:y="1"/>
      <w:numPr>
        <w:numId w:val="12"/>
      </w:numPr>
      <w:pBdr>
        <w:top w:val="single" w:sz="48" w:space="6" w:color="F5F5F5" w:themeColor="accent2"/>
        <w:left w:val="single" w:sz="48" w:space="4" w:color="F5F5F5" w:themeColor="accent2"/>
        <w:right w:val="single" w:sz="48" w:space="4" w:color="F5F5F5" w:themeColor="accent2"/>
      </w:pBdr>
      <w:shd w:val="clear" w:color="auto" w:fill="F5F5F5" w:themeFill="accent2"/>
    </w:pPr>
    <w:rPr>
      <w:rFonts w:ascii="Symbol" w:hAnsi="Symbol"/>
      <w:sz w:val="40"/>
      <w:lang w:val="en-US"/>
    </w:rPr>
  </w:style>
  <w:style w:type="paragraph" w:customStyle="1" w:styleId="Importantettulo">
    <w:name w:val="Importante título"/>
    <w:basedOn w:val="Normal"/>
    <w:next w:val="Importantesubttulo"/>
    <w:rsid w:val="00F830AE"/>
    <w:pPr>
      <w:framePr w:w="2268" w:wrap="around" w:vAnchor="text" w:hAnchor="page" w:x="1532" w:y="1"/>
      <w:pBdr>
        <w:left w:val="single" w:sz="48" w:space="4" w:color="F5F5F5" w:themeColor="accent2"/>
        <w:right w:val="single" w:sz="48" w:space="4" w:color="F5F5F5" w:themeColor="accent2"/>
      </w:pBdr>
      <w:shd w:val="clear" w:color="auto" w:fill="F5F5F5" w:themeFill="accent2"/>
      <w:spacing w:before="0"/>
      <w:ind w:firstLine="0"/>
    </w:pPr>
    <w:rPr>
      <w:rFonts w:ascii="Franklin Gothic Demi" w:hAnsi="Franklin Gothic Demi"/>
      <w:caps/>
      <w:color w:val="6786B7" w:themeColor="accent1"/>
      <w:sz w:val="28"/>
      <w:szCs w:val="32"/>
      <w:lang w:val="en-US"/>
    </w:rPr>
  </w:style>
  <w:style w:type="paragraph" w:customStyle="1" w:styleId="Importantesubttulo">
    <w:name w:val="Importante subtítulo"/>
    <w:basedOn w:val="Importantettulo"/>
    <w:next w:val="Importantetexto"/>
    <w:rsid w:val="00F830AE"/>
    <w:pPr>
      <w:framePr w:wrap="around"/>
      <w:contextualSpacing/>
      <w:jc w:val="left"/>
    </w:pPr>
    <w:rPr>
      <w:caps w:val="0"/>
      <w:color w:val="auto"/>
      <w:sz w:val="24"/>
      <w:szCs w:val="22"/>
    </w:rPr>
  </w:style>
  <w:style w:type="paragraph" w:styleId="Prrafodelista">
    <w:name w:val="List Paragraph"/>
    <w:basedOn w:val="Normal"/>
    <w:link w:val="PrrafodelistaCar"/>
    <w:uiPriority w:val="34"/>
    <w:rsid w:val="008424C1"/>
    <w:pPr>
      <w:ind w:left="720"/>
      <w:contextualSpacing/>
    </w:pPr>
  </w:style>
  <w:style w:type="character" w:customStyle="1" w:styleId="Ttulo1Car">
    <w:name w:val="Título 1 Car"/>
    <w:basedOn w:val="Fuentedeprrafopredeter"/>
    <w:link w:val="Ttulo1"/>
    <w:uiPriority w:val="9"/>
    <w:rsid w:val="008424C1"/>
    <w:rPr>
      <w:rFonts w:asciiTheme="majorHAnsi" w:eastAsiaTheme="majorEastAsia" w:hAnsiTheme="majorHAnsi" w:cstheme="majorBidi"/>
      <w:b/>
      <w:bCs/>
      <w:color w:val="415D89" w:themeColor="accent1" w:themeShade="B5"/>
      <w:sz w:val="32"/>
      <w:szCs w:val="32"/>
    </w:rPr>
  </w:style>
  <w:style w:type="character" w:customStyle="1" w:styleId="Ttulo2Car">
    <w:name w:val="Título 2 Car"/>
    <w:basedOn w:val="Fuentedeprrafopredeter"/>
    <w:link w:val="Ttulo2"/>
    <w:uiPriority w:val="9"/>
    <w:semiHidden/>
    <w:rsid w:val="008424C1"/>
    <w:rPr>
      <w:rFonts w:asciiTheme="majorHAnsi" w:eastAsiaTheme="majorEastAsia" w:hAnsiTheme="majorHAnsi" w:cstheme="majorBidi"/>
      <w:b/>
      <w:bCs/>
      <w:color w:val="6786B7" w:themeColor="accent1"/>
      <w:sz w:val="26"/>
      <w:szCs w:val="26"/>
    </w:rPr>
  </w:style>
  <w:style w:type="paragraph" w:styleId="Sinespaciado">
    <w:name w:val="No Spacing"/>
    <w:uiPriority w:val="1"/>
    <w:rsid w:val="008424C1"/>
    <w:pPr>
      <w:ind w:firstLine="284"/>
      <w:jc w:val="both"/>
    </w:pPr>
    <w:rPr>
      <w:rFonts w:ascii="Franklin Gothic Book" w:hAnsi="Franklin Gothic Book"/>
      <w:sz w:val="22"/>
    </w:rPr>
  </w:style>
  <w:style w:type="paragraph" w:styleId="Ttulo">
    <w:name w:val="Title"/>
    <w:basedOn w:val="Normal"/>
    <w:next w:val="Normal"/>
    <w:link w:val="TtuloCar"/>
    <w:uiPriority w:val="10"/>
    <w:rsid w:val="008424C1"/>
    <w:pPr>
      <w:pBdr>
        <w:bottom w:val="single" w:sz="8" w:space="4" w:color="6786B7" w:themeColor="accent1"/>
      </w:pBdr>
      <w:spacing w:before="0" w:after="300"/>
      <w:contextualSpacing/>
    </w:pPr>
    <w:rPr>
      <w:rFonts w:asciiTheme="majorHAnsi" w:eastAsiaTheme="majorEastAsia" w:hAnsiTheme="majorHAnsi" w:cstheme="majorBidi"/>
      <w:color w:val="BFBFBF" w:themeColor="text2" w:themeShade="BF"/>
      <w:spacing w:val="5"/>
      <w:kern w:val="28"/>
      <w:sz w:val="52"/>
      <w:szCs w:val="52"/>
    </w:rPr>
  </w:style>
  <w:style w:type="character" w:customStyle="1" w:styleId="TtuloCar">
    <w:name w:val="Título Car"/>
    <w:basedOn w:val="Fuentedeprrafopredeter"/>
    <w:link w:val="Ttulo"/>
    <w:uiPriority w:val="10"/>
    <w:rsid w:val="008424C1"/>
    <w:rPr>
      <w:rFonts w:asciiTheme="majorHAnsi" w:eastAsiaTheme="majorEastAsia" w:hAnsiTheme="majorHAnsi" w:cstheme="majorBidi"/>
      <w:color w:val="BFBFBF" w:themeColor="text2" w:themeShade="BF"/>
      <w:spacing w:val="5"/>
      <w:kern w:val="28"/>
      <w:sz w:val="52"/>
      <w:szCs w:val="52"/>
    </w:rPr>
  </w:style>
  <w:style w:type="paragraph" w:styleId="Subttulo">
    <w:name w:val="Subtitle"/>
    <w:basedOn w:val="Normal"/>
    <w:next w:val="Normal"/>
    <w:link w:val="SubttuloCar"/>
    <w:uiPriority w:val="11"/>
    <w:rsid w:val="008424C1"/>
    <w:pPr>
      <w:numPr>
        <w:ilvl w:val="1"/>
      </w:numPr>
      <w:ind w:firstLine="284"/>
    </w:pPr>
    <w:rPr>
      <w:rFonts w:asciiTheme="majorHAnsi" w:eastAsiaTheme="majorEastAsia" w:hAnsiTheme="majorHAnsi" w:cstheme="majorBidi"/>
      <w:i/>
      <w:iCs/>
      <w:color w:val="6786B7" w:themeColor="accent1"/>
      <w:spacing w:val="15"/>
      <w:sz w:val="24"/>
    </w:rPr>
  </w:style>
  <w:style w:type="character" w:customStyle="1" w:styleId="SubttuloCar">
    <w:name w:val="Subtítulo Car"/>
    <w:basedOn w:val="Fuentedeprrafopredeter"/>
    <w:link w:val="Subttulo"/>
    <w:uiPriority w:val="11"/>
    <w:rsid w:val="008424C1"/>
    <w:rPr>
      <w:rFonts w:asciiTheme="majorHAnsi" w:eastAsiaTheme="majorEastAsia" w:hAnsiTheme="majorHAnsi" w:cstheme="majorBidi"/>
      <w:i/>
      <w:iCs/>
      <w:color w:val="6786B7" w:themeColor="accent1"/>
      <w:spacing w:val="15"/>
    </w:rPr>
  </w:style>
  <w:style w:type="character" w:styleId="Textoennegrita">
    <w:name w:val="Strong"/>
    <w:basedOn w:val="Fuentedeprrafopredeter"/>
    <w:uiPriority w:val="22"/>
    <w:rsid w:val="008424C1"/>
    <w:rPr>
      <w:b/>
      <w:bCs/>
    </w:rPr>
  </w:style>
  <w:style w:type="paragraph" w:customStyle="1" w:styleId="Recuerdasubttulo">
    <w:name w:val="Recuerda subtítulo"/>
    <w:basedOn w:val="Recuerdattulo"/>
    <w:next w:val="Recuerdatexto"/>
    <w:rsid w:val="009C07EE"/>
    <w:pPr>
      <w:framePr w:wrap="around"/>
      <w:spacing w:before="40"/>
    </w:pPr>
    <w:rPr>
      <w:caps w:val="0"/>
      <w:sz w:val="24"/>
    </w:rPr>
  </w:style>
  <w:style w:type="character" w:styleId="nfasissutil">
    <w:name w:val="Subtle Emphasis"/>
    <w:basedOn w:val="Fuentedeprrafopredeter"/>
    <w:uiPriority w:val="19"/>
    <w:rsid w:val="008424C1"/>
    <w:rPr>
      <w:i/>
      <w:iCs/>
      <w:color w:val="808080" w:themeColor="text1" w:themeTint="7F"/>
    </w:rPr>
  </w:style>
  <w:style w:type="paragraph" w:customStyle="1" w:styleId="Recuerdatexto">
    <w:name w:val="Recuerda texto"/>
    <w:basedOn w:val="Recuerdasubttulo"/>
    <w:rsid w:val="000577D4"/>
    <w:pPr>
      <w:framePr w:wrap="around"/>
      <w:pBdr>
        <w:bottom w:val="single" w:sz="6" w:space="1" w:color="6786B7" w:themeColor="accent1"/>
      </w:pBdr>
      <w:spacing w:before="0"/>
    </w:pPr>
    <w:rPr>
      <w:rFonts w:ascii="Century Schoolbook" w:hAnsi="Century Schoolbook"/>
      <w:color w:val="auto"/>
      <w:sz w:val="22"/>
    </w:rPr>
  </w:style>
  <w:style w:type="paragraph" w:customStyle="1" w:styleId="area">
    <w:name w:val="area"/>
    <w:basedOn w:val="Normal"/>
    <w:uiPriority w:val="99"/>
    <w:rsid w:val="008424C1"/>
    <w:pPr>
      <w:widowControl w:val="0"/>
      <w:autoSpaceDE w:val="0"/>
      <w:autoSpaceDN w:val="0"/>
      <w:adjustRightInd w:val="0"/>
      <w:spacing w:before="0" w:after="170" w:line="288" w:lineRule="auto"/>
      <w:ind w:firstLine="0"/>
      <w:jc w:val="left"/>
      <w:textAlignment w:val="center"/>
    </w:pPr>
    <w:rPr>
      <w:rFonts w:ascii="CenturySchoolbook-Bold" w:hAnsi="CenturySchoolbook-Bold" w:cs="CenturySchoolbook-Bold"/>
      <w:b/>
      <w:bCs/>
      <w:color w:val="2BBFBD"/>
      <w:spacing w:val="-12"/>
      <w:sz w:val="60"/>
      <w:szCs w:val="60"/>
      <w:lang w:val="es-ES_tradnl"/>
    </w:rPr>
  </w:style>
  <w:style w:type="paragraph" w:customStyle="1" w:styleId="titulo0">
    <w:name w:val="titulo 0"/>
    <w:basedOn w:val="Normal"/>
    <w:uiPriority w:val="99"/>
    <w:rsid w:val="008424C1"/>
    <w:pPr>
      <w:widowControl w:val="0"/>
      <w:autoSpaceDE w:val="0"/>
      <w:autoSpaceDN w:val="0"/>
      <w:adjustRightInd w:val="0"/>
      <w:spacing w:before="0" w:line="840" w:lineRule="atLeast"/>
      <w:ind w:firstLine="0"/>
      <w:jc w:val="left"/>
      <w:textAlignment w:val="center"/>
    </w:pPr>
    <w:rPr>
      <w:rFonts w:ascii="CenturySchoolbook-Bold" w:hAnsi="CenturySchoolbook-Bold" w:cs="CenturySchoolbook-Bold"/>
      <w:b/>
      <w:bCs/>
      <w:color w:val="000000"/>
      <w:spacing w:val="-16"/>
      <w:sz w:val="80"/>
      <w:szCs w:val="80"/>
      <w:lang w:val="es-ES_tradnl"/>
    </w:rPr>
  </w:style>
  <w:style w:type="paragraph" w:customStyle="1" w:styleId="titulo0-Unidad">
    <w:name w:val="titulo 0 - Unidad"/>
    <w:basedOn w:val="titulo0"/>
    <w:uiPriority w:val="99"/>
    <w:rsid w:val="008424C1"/>
    <w:pPr>
      <w:spacing w:line="680" w:lineRule="atLeast"/>
    </w:pPr>
    <w:rPr>
      <w:color w:val="FFFFFF"/>
      <w:spacing w:val="-12"/>
      <w:sz w:val="60"/>
      <w:szCs w:val="60"/>
    </w:rPr>
  </w:style>
  <w:style w:type="paragraph" w:customStyle="1" w:styleId="titulo0-separador">
    <w:name w:val="titulo 0 - separador"/>
    <w:basedOn w:val="titulo0"/>
    <w:uiPriority w:val="99"/>
    <w:rsid w:val="008424C1"/>
    <w:pPr>
      <w:spacing w:line="600" w:lineRule="atLeast"/>
    </w:pPr>
    <w:rPr>
      <w:rFonts w:ascii="CenturySchoolbook" w:hAnsi="CenturySchoolbook" w:cs="CenturySchoolbook"/>
      <w:vertAlign w:val="subscript"/>
    </w:rPr>
  </w:style>
  <w:style w:type="paragraph" w:styleId="Textodeglobo">
    <w:name w:val="Balloon Text"/>
    <w:basedOn w:val="Normal"/>
    <w:link w:val="TextodegloboCar"/>
    <w:uiPriority w:val="99"/>
    <w:semiHidden/>
    <w:unhideWhenUsed/>
    <w:rsid w:val="008424C1"/>
    <w:pPr>
      <w:spacing w:before="0"/>
    </w:pPr>
    <w:rPr>
      <w:rFonts w:ascii="Lucida Grande" w:hAnsi="Lucida Grande" w:cs="Lucida Grande"/>
      <w:sz w:val="18"/>
      <w:szCs w:val="18"/>
    </w:rPr>
  </w:style>
  <w:style w:type="paragraph" w:customStyle="1" w:styleId="Asignatura">
    <w:name w:val="Asignatura"/>
    <w:basedOn w:val="area"/>
    <w:rsid w:val="00D02B07"/>
    <w:pPr>
      <w:spacing w:after="0"/>
    </w:pPr>
    <w:rPr>
      <w:color w:val="C2CEE2" w:themeColor="accent1" w:themeTint="66"/>
      <w:sz w:val="56"/>
    </w:rPr>
  </w:style>
  <w:style w:type="paragraph" w:customStyle="1" w:styleId="Numerounidad">
    <w:name w:val="Numero unidad"/>
    <w:basedOn w:val="titulo0-Unidad"/>
    <w:rsid w:val="00D02B07"/>
    <w:pPr>
      <w:spacing w:line="340" w:lineRule="atLeast"/>
    </w:pPr>
    <w:rPr>
      <w:sz w:val="56"/>
    </w:rPr>
  </w:style>
  <w:style w:type="paragraph" w:customStyle="1" w:styleId="Ttulounidad">
    <w:name w:val="Título unidad"/>
    <w:basedOn w:val="titulo0"/>
    <w:rsid w:val="00D02B07"/>
    <w:pPr>
      <w:spacing w:line="460" w:lineRule="atLeast"/>
    </w:pPr>
    <w:rPr>
      <w:spacing w:val="-22"/>
      <w:sz w:val="72"/>
    </w:rPr>
  </w:style>
  <w:style w:type="character" w:customStyle="1" w:styleId="TextodegloboCar">
    <w:name w:val="Texto de globo Car"/>
    <w:basedOn w:val="Fuentedeprrafopredeter"/>
    <w:link w:val="Textodeglobo"/>
    <w:uiPriority w:val="99"/>
    <w:semiHidden/>
    <w:rsid w:val="008424C1"/>
    <w:rPr>
      <w:rFonts w:ascii="Lucida Grande" w:hAnsi="Lucida Grande" w:cs="Lucida Grande"/>
      <w:sz w:val="18"/>
      <w:szCs w:val="18"/>
    </w:rPr>
  </w:style>
  <w:style w:type="paragraph" w:styleId="Encabezado">
    <w:name w:val="header"/>
    <w:basedOn w:val="Normal"/>
    <w:link w:val="EncabezadoCar"/>
    <w:uiPriority w:val="99"/>
    <w:unhideWhenUsed/>
    <w:rsid w:val="007F6B23"/>
    <w:pPr>
      <w:widowControl w:val="0"/>
      <w:tabs>
        <w:tab w:val="center" w:pos="4252"/>
        <w:tab w:val="right" w:pos="8504"/>
      </w:tabs>
      <w:spacing w:before="0"/>
      <w:ind w:firstLine="0"/>
      <w:jc w:val="left"/>
    </w:pPr>
    <w:rPr>
      <w:rFonts w:ascii="Century Schoolbook" w:hAnsi="Century Schoolbook"/>
      <w:b/>
      <w:color w:val="6786B7" w:themeColor="accent1"/>
      <w:sz w:val="20"/>
    </w:rPr>
  </w:style>
  <w:style w:type="character" w:customStyle="1" w:styleId="EncabezadoCar">
    <w:name w:val="Encabezado Car"/>
    <w:basedOn w:val="Fuentedeprrafopredeter"/>
    <w:link w:val="Encabezado"/>
    <w:uiPriority w:val="99"/>
    <w:rsid w:val="007F6B23"/>
    <w:rPr>
      <w:rFonts w:ascii="Century Schoolbook" w:hAnsi="Century Schoolbook"/>
      <w:b/>
      <w:color w:val="6786B7" w:themeColor="accent1"/>
      <w:sz w:val="20"/>
    </w:rPr>
  </w:style>
  <w:style w:type="paragraph" w:styleId="Piedepgina">
    <w:name w:val="footer"/>
    <w:basedOn w:val="Normal"/>
    <w:link w:val="PiedepginaCar"/>
    <w:uiPriority w:val="99"/>
    <w:unhideWhenUsed/>
    <w:rsid w:val="007F6B23"/>
    <w:pPr>
      <w:tabs>
        <w:tab w:val="center" w:pos="4252"/>
        <w:tab w:val="right" w:pos="8504"/>
      </w:tabs>
      <w:spacing w:before="0"/>
      <w:ind w:firstLine="0"/>
    </w:pPr>
    <w:rPr>
      <w:rFonts w:ascii="Franklin Gothic Demi" w:hAnsi="Franklin Gothic Demi"/>
      <w:b/>
      <w:color w:val="FFFFFF" w:themeColor="background1"/>
    </w:rPr>
  </w:style>
  <w:style w:type="character" w:customStyle="1" w:styleId="PiedepginaCar">
    <w:name w:val="Pie de página Car"/>
    <w:basedOn w:val="Fuentedeprrafopredeter"/>
    <w:link w:val="Piedepgina"/>
    <w:uiPriority w:val="99"/>
    <w:rsid w:val="007F6B23"/>
    <w:rPr>
      <w:rFonts w:ascii="Franklin Gothic Demi" w:hAnsi="Franklin Gothic Demi"/>
      <w:b/>
      <w:color w:val="FFFFFF" w:themeColor="background1"/>
      <w:sz w:val="22"/>
    </w:rPr>
  </w:style>
  <w:style w:type="paragraph" w:styleId="Epgrafe">
    <w:name w:val="caption"/>
    <w:basedOn w:val="Normal"/>
    <w:next w:val="Normal"/>
    <w:uiPriority w:val="35"/>
    <w:unhideWhenUsed/>
    <w:rsid w:val="00686F89"/>
    <w:pPr>
      <w:spacing w:before="0" w:after="200"/>
    </w:pPr>
    <w:rPr>
      <w:b/>
      <w:bCs/>
      <w:color w:val="6786B7" w:themeColor="accent1"/>
      <w:sz w:val="18"/>
      <w:szCs w:val="18"/>
    </w:rPr>
  </w:style>
  <w:style w:type="paragraph" w:customStyle="1" w:styleId="Cabecera">
    <w:name w:val="Cabecera"/>
    <w:basedOn w:val="Normal"/>
    <w:rsid w:val="00FC1314"/>
    <w:pPr>
      <w:spacing w:before="0"/>
      <w:ind w:firstLine="0"/>
      <w:jc w:val="left"/>
    </w:pPr>
    <w:rPr>
      <w:rFonts w:ascii="Franklin Gothic Heavy" w:hAnsi="Franklin Gothic Heavy"/>
      <w:color w:val="FFFFFF" w:themeColor="background1"/>
      <w:sz w:val="28"/>
      <w:szCs w:val="28"/>
    </w:rPr>
  </w:style>
  <w:style w:type="paragraph" w:customStyle="1" w:styleId="Nivel1">
    <w:name w:val="Nivel 1"/>
    <w:basedOn w:val="Normal"/>
    <w:next w:val="Prrafobsico"/>
    <w:qFormat/>
    <w:rsid w:val="002768E7"/>
    <w:pPr>
      <w:pBdr>
        <w:left w:val="single" w:sz="48" w:space="4" w:color="6786B7" w:themeColor="accent1"/>
      </w:pBdr>
      <w:spacing w:before="851"/>
      <w:jc w:val="left"/>
      <w:outlineLvl w:val="0"/>
    </w:pPr>
    <w:rPr>
      <w:rFonts w:ascii="Century Schoolbook" w:hAnsi="Century Schoolbook"/>
      <w:b/>
      <w:sz w:val="40"/>
    </w:rPr>
  </w:style>
  <w:style w:type="paragraph" w:customStyle="1" w:styleId="Nivel2">
    <w:name w:val="Nivel 2"/>
    <w:basedOn w:val="Normal"/>
    <w:next w:val="Prrafobsico"/>
    <w:qFormat/>
    <w:rsid w:val="00386E0F"/>
    <w:pPr>
      <w:spacing w:before="480"/>
      <w:ind w:firstLine="0"/>
      <w:jc w:val="left"/>
      <w:outlineLvl w:val="1"/>
    </w:pPr>
    <w:rPr>
      <w:rFonts w:ascii="Franklin Gothic Heavy" w:hAnsi="Franklin Gothic Heavy"/>
      <w:sz w:val="30"/>
    </w:rPr>
  </w:style>
  <w:style w:type="paragraph" w:customStyle="1" w:styleId="Nivel3">
    <w:name w:val="Nivel 3"/>
    <w:basedOn w:val="Normal"/>
    <w:next w:val="Prrafobsico"/>
    <w:qFormat/>
    <w:rsid w:val="00386E0F"/>
    <w:pPr>
      <w:spacing w:before="360"/>
      <w:ind w:firstLine="0"/>
      <w:jc w:val="left"/>
      <w:outlineLvl w:val="2"/>
    </w:pPr>
    <w:rPr>
      <w:rFonts w:ascii="Franklin Gothic Demi" w:hAnsi="Franklin Gothic Demi"/>
      <w:sz w:val="28"/>
      <w:szCs w:val="26"/>
    </w:rPr>
  </w:style>
  <w:style w:type="paragraph" w:customStyle="1" w:styleId="Nivel4">
    <w:name w:val="Nivel 4"/>
    <w:basedOn w:val="Prrafobsico"/>
    <w:next w:val="Prrafobsico"/>
    <w:qFormat/>
    <w:rsid w:val="00386E0F"/>
    <w:pPr>
      <w:spacing w:before="360"/>
      <w:ind w:firstLine="0"/>
      <w:outlineLvl w:val="3"/>
    </w:pPr>
    <w:rPr>
      <w:rFonts w:ascii="Franklin Gothic Demi" w:hAnsi="Franklin Gothic Demi"/>
      <w:color w:val="6786B7" w:themeColor="accent1"/>
      <w:sz w:val="24"/>
      <w:szCs w:val="26"/>
    </w:rPr>
  </w:style>
  <w:style w:type="paragraph" w:customStyle="1" w:styleId="Actividades">
    <w:name w:val="Actividades"/>
    <w:next w:val="Actividadesttulo"/>
    <w:qFormat/>
    <w:rsid w:val="00B36733"/>
    <w:pPr>
      <w:framePr w:w="8505" w:wrap="notBeside" w:hAnchor="page" w:xAlign="center" w:yAlign="bottom"/>
      <w:numPr>
        <w:numId w:val="14"/>
      </w:numPr>
      <w:pBdr>
        <w:top w:val="single" w:sz="48" w:space="8" w:color="F5F5F5" w:themeColor="accent2"/>
        <w:left w:val="single" w:sz="48" w:space="4" w:color="F5F5F5" w:themeColor="accent2"/>
        <w:right w:val="single" w:sz="48" w:space="4" w:color="F5F5F5" w:themeColor="accent2"/>
      </w:pBdr>
      <w:shd w:val="clear" w:color="auto" w:fill="F5F5F5" w:themeFill="accent2"/>
      <w:spacing w:before="120"/>
    </w:pPr>
    <w:rPr>
      <w:rFonts w:ascii="Symbol" w:hAnsi="Symbol"/>
      <w:sz w:val="36"/>
      <w:lang w:val="en-US"/>
    </w:rPr>
  </w:style>
  <w:style w:type="paragraph" w:customStyle="1" w:styleId="Actividadesttulo">
    <w:name w:val="Actividades título"/>
    <w:basedOn w:val="Actividades"/>
    <w:next w:val="Actividadestexto"/>
    <w:rsid w:val="00946C55"/>
    <w:pPr>
      <w:framePr w:wrap="notBeside"/>
      <w:numPr>
        <w:numId w:val="0"/>
      </w:numPr>
      <w:pBdr>
        <w:top w:val="none" w:sz="0" w:space="0" w:color="auto"/>
        <w:bottom w:val="single" w:sz="48" w:space="8" w:color="F5F5F5" w:themeColor="accent2"/>
      </w:pBdr>
      <w:spacing w:before="0" w:after="240"/>
    </w:pPr>
    <w:rPr>
      <w:rFonts w:ascii="Franklin Gothic Demi" w:hAnsi="Franklin Gothic Demi"/>
      <w:caps/>
      <w:color w:val="6786B7" w:themeColor="accent1"/>
      <w:sz w:val="28"/>
    </w:rPr>
  </w:style>
  <w:style w:type="paragraph" w:customStyle="1" w:styleId="Actividadestexto">
    <w:name w:val="Actividades texto"/>
    <w:basedOn w:val="Actividadesttulo"/>
    <w:rsid w:val="00946C55"/>
    <w:pPr>
      <w:framePr w:wrap="notBeside"/>
      <w:numPr>
        <w:numId w:val="15"/>
      </w:numPr>
      <w:tabs>
        <w:tab w:val="left" w:pos="567"/>
      </w:tabs>
      <w:ind w:left="397" w:hanging="397"/>
      <w:jc w:val="both"/>
    </w:pPr>
    <w:rPr>
      <w:rFonts w:ascii="Franklin Gothic Book" w:hAnsi="Franklin Gothic Book"/>
      <w:caps w:val="0"/>
      <w:color w:val="auto"/>
      <w:sz w:val="22"/>
    </w:rPr>
  </w:style>
  <w:style w:type="paragraph" w:customStyle="1" w:styleId="Cabecerapagnormal">
    <w:name w:val="Cabecera pag normal"/>
    <w:basedOn w:val="Encabezado"/>
    <w:link w:val="CabecerapagnormalCar"/>
    <w:rsid w:val="00FC448F"/>
    <w:rPr>
      <w:b w:val="0"/>
      <w:sz w:val="18"/>
      <w:szCs w:val="18"/>
    </w:rPr>
  </w:style>
  <w:style w:type="character" w:customStyle="1" w:styleId="CabecerapagnormalCar">
    <w:name w:val="Cabecera pag normal Car"/>
    <w:basedOn w:val="EncabezadoCar"/>
    <w:link w:val="Cabecerapagnormal"/>
    <w:rsid w:val="00FC448F"/>
    <w:rPr>
      <w:rFonts w:ascii="Century Schoolbook" w:hAnsi="Century Schoolbook"/>
      <w:b w:val="0"/>
      <w:color w:val="6786B7" w:themeColor="accent1"/>
      <w:sz w:val="18"/>
      <w:szCs w:val="18"/>
    </w:rPr>
  </w:style>
  <w:style w:type="paragraph" w:customStyle="1" w:styleId="Importantetexto">
    <w:name w:val="Importante texto"/>
    <w:basedOn w:val="Normal"/>
    <w:rsid w:val="00F830AE"/>
    <w:pPr>
      <w:framePr w:w="2268" w:wrap="around" w:vAnchor="text" w:hAnchor="page" w:x="1532" w:y="1" w:anchorLock="1"/>
      <w:pBdr>
        <w:left w:val="single" w:sz="48" w:space="4" w:color="F5F5F5" w:themeColor="accent2"/>
        <w:bottom w:val="single" w:sz="48" w:space="1" w:color="F5F5F5" w:themeColor="accent2"/>
        <w:right w:val="single" w:sz="48" w:space="4" w:color="F5F5F5" w:themeColor="accent2"/>
      </w:pBdr>
      <w:shd w:val="clear" w:color="auto" w:fill="F5F5F5" w:themeFill="accent2"/>
      <w:tabs>
        <w:tab w:val="left" w:pos="1701"/>
      </w:tabs>
      <w:spacing w:before="0"/>
      <w:ind w:firstLine="0"/>
      <w:contextualSpacing/>
      <w:jc w:val="left"/>
    </w:pPr>
    <w:rPr>
      <w:rFonts w:ascii="Century Schoolbook" w:hAnsi="Century Schoolbook"/>
      <w:lang w:val="en-US"/>
    </w:rPr>
  </w:style>
  <w:style w:type="paragraph" w:customStyle="1" w:styleId="Curiosidad">
    <w:name w:val="Curiosidad"/>
    <w:basedOn w:val="Prrafodelista"/>
    <w:next w:val="Curiosidadttulo"/>
    <w:link w:val="CuriosidadCar"/>
    <w:autoRedefine/>
    <w:qFormat/>
    <w:rsid w:val="00BA6D5F"/>
    <w:pPr>
      <w:framePr w:w="2552" w:wrap="around" w:vAnchor="text" w:hAnchor="page" w:x="1419" w:y="1"/>
      <w:numPr>
        <w:numId w:val="10"/>
      </w:numPr>
    </w:pPr>
    <w:rPr>
      <w:rFonts w:ascii="Franklin Gothic Demi" w:hAnsi="Franklin Gothic Demi"/>
      <w:color w:val="6786B7" w:themeColor="accent1"/>
      <w:sz w:val="24"/>
      <w:szCs w:val="28"/>
    </w:rPr>
  </w:style>
  <w:style w:type="paragraph" w:customStyle="1" w:styleId="Curiosidadttulo">
    <w:name w:val="Curiosidad título"/>
    <w:basedOn w:val="Normal"/>
    <w:next w:val="Curiosidadsubttulo"/>
    <w:link w:val="CuriosidadttuloCar"/>
    <w:rsid w:val="009C07EE"/>
    <w:pPr>
      <w:framePr w:w="2552" w:wrap="around" w:vAnchor="text" w:hAnchor="page" w:x="1419" w:y="1"/>
      <w:spacing w:before="0" w:line="240" w:lineRule="atLeast"/>
      <w:ind w:firstLine="0"/>
    </w:pPr>
    <w:rPr>
      <w:rFonts w:ascii="Franklin Gothic Demi" w:hAnsi="Franklin Gothic Demi"/>
      <w:caps/>
      <w:color w:val="6786B7" w:themeColor="accent1"/>
      <w:sz w:val="28"/>
      <w:szCs w:val="28"/>
    </w:rPr>
  </w:style>
  <w:style w:type="character" w:customStyle="1" w:styleId="PrrafodelistaCar">
    <w:name w:val="Párrafo de lista Car"/>
    <w:basedOn w:val="Fuentedeprrafopredeter"/>
    <w:link w:val="Prrafodelista"/>
    <w:uiPriority w:val="34"/>
    <w:rsid w:val="008A4CC8"/>
    <w:rPr>
      <w:rFonts w:ascii="Franklin Gothic Book" w:hAnsi="Franklin Gothic Book"/>
      <w:sz w:val="22"/>
    </w:rPr>
  </w:style>
  <w:style w:type="character" w:customStyle="1" w:styleId="CuriosidadCar">
    <w:name w:val="Curiosidad Car"/>
    <w:basedOn w:val="PrrafodelistaCar"/>
    <w:link w:val="Curiosidad"/>
    <w:rsid w:val="00BA6D5F"/>
    <w:rPr>
      <w:rFonts w:ascii="Franklin Gothic Demi" w:hAnsi="Franklin Gothic Demi"/>
      <w:color w:val="6786B7" w:themeColor="accent1"/>
      <w:sz w:val="22"/>
      <w:szCs w:val="28"/>
    </w:rPr>
  </w:style>
  <w:style w:type="paragraph" w:customStyle="1" w:styleId="Curiosidadsubttulo">
    <w:name w:val="Curiosidad subtítulo"/>
    <w:basedOn w:val="Normal"/>
    <w:next w:val="Curiosidadtexto"/>
    <w:link w:val="CuriosidadsubttuloCar"/>
    <w:rsid w:val="009C07EE"/>
    <w:pPr>
      <w:framePr w:w="2552" w:wrap="around" w:vAnchor="text" w:hAnchor="page" w:x="1419" w:y="1"/>
      <w:spacing w:before="40" w:line="20" w:lineRule="atLeast"/>
      <w:ind w:firstLine="0"/>
      <w:jc w:val="left"/>
    </w:pPr>
    <w:rPr>
      <w:rFonts w:ascii="Franklin Gothic Demi" w:hAnsi="Franklin Gothic Demi"/>
      <w:color w:val="6786B7" w:themeColor="accent1"/>
      <w:sz w:val="24"/>
    </w:rPr>
  </w:style>
  <w:style w:type="character" w:customStyle="1" w:styleId="CuriosidadttuloCar">
    <w:name w:val="Curiosidad título Car"/>
    <w:basedOn w:val="Fuentedeprrafopredeter"/>
    <w:link w:val="Curiosidadttulo"/>
    <w:rsid w:val="009C07EE"/>
    <w:rPr>
      <w:rFonts w:ascii="Franklin Gothic Demi" w:hAnsi="Franklin Gothic Demi"/>
      <w:caps/>
      <w:color w:val="6786B7" w:themeColor="accent1"/>
      <w:sz w:val="28"/>
      <w:szCs w:val="28"/>
    </w:rPr>
  </w:style>
  <w:style w:type="paragraph" w:customStyle="1" w:styleId="Curiosidadtexto">
    <w:name w:val="Curiosidad texto"/>
    <w:basedOn w:val="Normal"/>
    <w:link w:val="CuriosidadtextoCar"/>
    <w:rsid w:val="000577D4"/>
    <w:pPr>
      <w:framePr w:w="2552" w:wrap="around" w:vAnchor="text" w:hAnchor="page" w:x="1419" w:y="1"/>
      <w:ind w:firstLine="0"/>
      <w:jc w:val="left"/>
    </w:pPr>
    <w:rPr>
      <w:rFonts w:ascii="Century Schoolbook" w:hAnsi="Century Schoolbook"/>
    </w:rPr>
  </w:style>
  <w:style w:type="character" w:customStyle="1" w:styleId="CuriosidadsubttuloCar">
    <w:name w:val="Curiosidad subtítulo Car"/>
    <w:basedOn w:val="Fuentedeprrafopredeter"/>
    <w:link w:val="Curiosidadsubttulo"/>
    <w:rsid w:val="009C07EE"/>
    <w:rPr>
      <w:rFonts w:ascii="Franklin Gothic Demi" w:hAnsi="Franklin Gothic Demi"/>
      <w:color w:val="6786B7" w:themeColor="accent1"/>
    </w:rPr>
  </w:style>
  <w:style w:type="character" w:customStyle="1" w:styleId="CuriosidadtextoCar">
    <w:name w:val="Curiosidad texto Car"/>
    <w:basedOn w:val="Fuentedeprrafopredeter"/>
    <w:link w:val="Curiosidadtexto"/>
    <w:rsid w:val="000577D4"/>
    <w:rPr>
      <w:rFonts w:ascii="Century Schoolbook" w:hAnsi="Century Schoolbook"/>
      <w:sz w:val="22"/>
    </w:rPr>
  </w:style>
  <w:style w:type="paragraph" w:customStyle="1" w:styleId="Lectura">
    <w:name w:val="Lectura"/>
    <w:basedOn w:val="Normal"/>
    <w:next w:val="LecturaAutoryobra"/>
    <w:qFormat/>
    <w:rsid w:val="006A1AEC"/>
    <w:pPr>
      <w:pBdr>
        <w:left w:val="single" w:sz="36" w:space="8" w:color="6786B7" w:themeColor="accent1"/>
      </w:pBdr>
      <w:ind w:left="284"/>
    </w:pPr>
    <w:rPr>
      <w:rFonts w:ascii="Century Schoolbook" w:hAnsi="Century Schoolbook"/>
      <w:lang w:val="en-US"/>
    </w:rPr>
  </w:style>
  <w:style w:type="paragraph" w:customStyle="1" w:styleId="LecturaAutoryobra">
    <w:name w:val="Lectura: Autor y obra"/>
    <w:basedOn w:val="Lectura"/>
    <w:next w:val="Lecturaeditorialy"/>
    <w:qFormat/>
    <w:rsid w:val="00B722AF"/>
    <w:pPr>
      <w:jc w:val="right"/>
    </w:pPr>
    <w:rPr>
      <w:sz w:val="18"/>
      <w:lang w:val="es-ES"/>
    </w:rPr>
  </w:style>
  <w:style w:type="paragraph" w:customStyle="1" w:styleId="Lecturaeditorialy">
    <w:name w:val="Lectura: editorial y +"/>
    <w:basedOn w:val="LecturaAutoryobra"/>
    <w:rsid w:val="00B722AF"/>
    <w:pPr>
      <w:spacing w:before="0"/>
    </w:pPr>
  </w:style>
  <w:style w:type="paragraph" w:customStyle="1" w:styleId="Destacadoenprrafo">
    <w:name w:val="Destacado en párrafo"/>
    <w:basedOn w:val="Normal"/>
    <w:next w:val="Prrafobsico"/>
    <w:qFormat/>
    <w:rsid w:val="00D94CA3"/>
    <w:pPr>
      <w:pBdr>
        <w:top w:val="single" w:sz="48" w:space="1" w:color="F5F5F5" w:themeColor="accent2"/>
        <w:left w:val="single" w:sz="48" w:space="3" w:color="F5F5F5" w:themeColor="accent2"/>
        <w:bottom w:val="single" w:sz="48" w:space="1" w:color="F5F5F5" w:themeColor="accent2"/>
        <w:right w:val="single" w:sz="48" w:space="3" w:color="F5F5F5" w:themeColor="accent2"/>
      </w:pBdr>
      <w:shd w:val="clear" w:color="auto" w:fill="F5F5F5" w:themeFill="accent2"/>
    </w:pPr>
    <w:rPr>
      <w:rFonts w:ascii="Franklin Gothic Medium" w:hAnsi="Franklin Gothic Medium"/>
      <w:lang w:val="en-US"/>
    </w:rPr>
  </w:style>
  <w:style w:type="paragraph" w:customStyle="1" w:styleId="Imagenpgina">
    <w:name w:val="Imagen página"/>
    <w:basedOn w:val="Piedefoto"/>
    <w:qFormat/>
    <w:rsid w:val="008D16D0"/>
    <w:pPr>
      <w:framePr w:w="9072" w:wrap="notBeside" w:vAnchor="text" w:hAnchor="margin" w:xAlign="right" w:y="1"/>
      <w:spacing w:before="120" w:after="120"/>
      <w:jc w:val="both"/>
    </w:pPr>
    <w:rPr>
      <w:noProof/>
      <w:sz w:val="22"/>
    </w:rPr>
  </w:style>
  <w:style w:type="paragraph" w:customStyle="1" w:styleId="Definicin">
    <w:name w:val="Definición"/>
    <w:basedOn w:val="Prrafobsico"/>
    <w:qFormat/>
    <w:rsid w:val="009C07EE"/>
    <w:pPr>
      <w:framePr w:w="2552" w:wrap="around" w:hAnchor="page" w:x="1419" w:yAlign="bottom"/>
      <w:pBdr>
        <w:top w:val="single" w:sz="6" w:space="5" w:color="6786B7" w:themeColor="accent1"/>
      </w:pBdr>
      <w:spacing w:before="100" w:beforeAutospacing="1"/>
      <w:ind w:firstLine="0"/>
    </w:pPr>
    <w:rPr>
      <w:rFonts w:ascii="Century Schoolbook" w:hAnsi="Century Schoolbook"/>
      <w:lang w:val="en-US"/>
    </w:rPr>
  </w:style>
  <w:style w:type="character" w:customStyle="1" w:styleId="Trminodefinicin">
    <w:name w:val="Término definición"/>
    <w:basedOn w:val="Fuentedeprrafopredeter"/>
    <w:uiPriority w:val="1"/>
    <w:qFormat/>
    <w:rsid w:val="00856B7A"/>
    <w:rPr>
      <w:rFonts w:ascii="Franklin Gothic Demi" w:hAnsi="Franklin Gothic Demi"/>
      <w:color w:val="6786B7" w:themeColor="accent1"/>
    </w:rPr>
  </w:style>
  <w:style w:type="paragraph" w:customStyle="1" w:styleId="Fotoportada">
    <w:name w:val="Foto portada"/>
    <w:basedOn w:val="Prrafobsico"/>
    <w:rsid w:val="00861F34"/>
    <w:pPr>
      <w:keepNext/>
      <w:framePr w:w="5954" w:h="7088" w:hRule="exact" w:wrap="around" w:vAnchor="page" w:hAnchor="page" w:x="1419" w:y="8506"/>
      <w:spacing w:before="0" w:line="360" w:lineRule="auto"/>
      <w:ind w:firstLine="0"/>
      <w:contextualSpacing/>
      <w:jc w:val="left"/>
    </w:pPr>
    <w:rPr>
      <w:rFonts w:ascii="Century Schoolbook" w:hAnsi="Century Schoolbook"/>
      <w:noProof/>
      <w:color w:val="6786B7" w:themeColor="accent1"/>
      <w:lang w:val="es-ES"/>
    </w:rPr>
  </w:style>
  <w:style w:type="paragraph" w:customStyle="1" w:styleId="Fraseanlisis">
    <w:name w:val="Frase análisis"/>
    <w:basedOn w:val="Prrafobsico"/>
    <w:next w:val="Prrafobsico"/>
    <w:rsid w:val="00AB510C"/>
    <w:pPr>
      <w:framePr w:w="8505" w:wrap="around" w:vAnchor="text" w:hAnchor="page" w:x="1702" w:y="1"/>
      <w:spacing w:before="360" w:after="1200"/>
      <w:ind w:firstLine="0"/>
      <w:jc w:val="center"/>
    </w:pPr>
    <w:rPr>
      <w:rFonts w:ascii="Franklin Gothic Medium" w:hAnsi="Franklin Gothic Medium"/>
      <w:spacing w:val="20"/>
      <w:sz w:val="32"/>
      <w:lang w:val="es-ES"/>
    </w:rPr>
  </w:style>
  <w:style w:type="paragraph" w:customStyle="1" w:styleId="Imagenizquierda">
    <w:name w:val="Imagen izquierda"/>
    <w:basedOn w:val="Imagenpgina"/>
    <w:qFormat/>
    <w:rsid w:val="009C07EE"/>
    <w:pPr>
      <w:framePr w:w="2552" w:wrap="notBeside" w:vAnchor="margin" w:hAnchor="page" w:x="1419"/>
    </w:pPr>
  </w:style>
  <w:style w:type="paragraph" w:customStyle="1" w:styleId="Cabecerapginaextra">
    <w:name w:val="Cabecera página extra"/>
    <w:basedOn w:val="Prrafobsico"/>
    <w:rsid w:val="00E0704A"/>
    <w:pPr>
      <w:framePr w:wrap="around" w:vAnchor="page" w:hAnchor="page" w:x="1702" w:y="1702"/>
    </w:pPr>
    <w:rPr>
      <w:rFonts w:ascii="Century Schoolbook" w:hAnsi="Century Schoolbook"/>
      <w:b/>
      <w:sz w:val="44"/>
    </w:rPr>
  </w:style>
  <w:style w:type="paragraph" w:customStyle="1" w:styleId="textoGlosario">
    <w:name w:val="texto Glosario"/>
    <w:basedOn w:val="Prrafobsico"/>
    <w:rsid w:val="002566B0"/>
    <w:pPr>
      <w:spacing w:before="100" w:beforeAutospacing="1" w:after="100" w:afterAutospacing="1"/>
      <w:ind w:firstLine="0"/>
    </w:pPr>
    <w:rPr>
      <w:rFonts w:ascii="Century Schoolbook" w:hAnsi="Century Schoolbook"/>
    </w:rPr>
  </w:style>
  <w:style w:type="paragraph" w:customStyle="1" w:styleId="Glosario">
    <w:name w:val="Glosario"/>
    <w:basedOn w:val="Nivel1"/>
    <w:next w:val="Columnaglosario1"/>
    <w:rsid w:val="00367B9D"/>
    <w:pPr>
      <w:framePr w:h="1134" w:hRule="exact" w:wrap="around" w:vAnchor="page" w:hAnchor="page" w:x="1419" w:y="1702"/>
      <w:pBdr>
        <w:left w:val="none" w:sz="0" w:space="0" w:color="auto"/>
      </w:pBdr>
      <w:spacing w:before="480" w:after="480"/>
      <w:ind w:firstLine="0"/>
    </w:pPr>
  </w:style>
  <w:style w:type="paragraph" w:customStyle="1" w:styleId="textoGlosario0">
    <w:name w:val="texto Glosario_"/>
    <w:basedOn w:val="textoGlosario"/>
    <w:rsid w:val="002566B0"/>
    <w:rPr>
      <w:lang w:val="es-ES"/>
    </w:rPr>
  </w:style>
  <w:style w:type="character" w:customStyle="1" w:styleId="Trminoglosario">
    <w:name w:val="Término glosario"/>
    <w:basedOn w:val="Fuentedeprrafopredeter"/>
    <w:uiPriority w:val="1"/>
    <w:qFormat/>
    <w:rsid w:val="0014235A"/>
    <w:rPr>
      <w:rFonts w:ascii="Franklin Gothic Demi" w:hAnsi="Franklin Gothic Demi"/>
      <w:u w:val="thick" w:color="6786B7" w:themeColor="accent1"/>
      <w:lang w:val="es-ES_tradnl"/>
    </w:rPr>
  </w:style>
  <w:style w:type="paragraph" w:customStyle="1" w:styleId="ndicenombres">
    <w:name w:val="Índice:nombres"/>
    <w:basedOn w:val="Prrafobsico"/>
    <w:rsid w:val="00DF5978"/>
    <w:pPr>
      <w:framePr w:w="9072" w:wrap="notBeside" w:vAnchor="page" w:hAnchor="page" w:x="1419" w:y="3403"/>
      <w:spacing w:before="360"/>
      <w:ind w:firstLine="0"/>
    </w:pPr>
    <w:rPr>
      <w:rFonts w:ascii="Century Schoolbook" w:hAnsi="Century Schoolbook"/>
      <w:sz w:val="24"/>
    </w:rPr>
  </w:style>
  <w:style w:type="paragraph" w:customStyle="1" w:styleId="Vieta1">
    <w:name w:val="Viñeta1"/>
    <w:basedOn w:val="Prrafobsico"/>
    <w:qFormat/>
    <w:rsid w:val="00EA1951"/>
    <w:pPr>
      <w:numPr>
        <w:numId w:val="17"/>
      </w:numPr>
      <w:spacing w:before="120" w:after="120"/>
      <w:ind w:left="284" w:hanging="284"/>
    </w:pPr>
    <w:rPr>
      <w:rFonts w:ascii="Franklin Gothic Medium" w:hAnsi="Franklin Gothic Medium"/>
      <w:lang w:val="es-ES"/>
    </w:rPr>
  </w:style>
  <w:style w:type="paragraph" w:customStyle="1" w:styleId="Vietadonmero">
    <w:name w:val="Viñetado número"/>
    <w:basedOn w:val="Prrafobsico"/>
    <w:qFormat/>
    <w:rsid w:val="002D5B57"/>
    <w:pPr>
      <w:numPr>
        <w:numId w:val="18"/>
      </w:numPr>
      <w:ind w:left="284" w:hanging="284"/>
    </w:pPr>
    <w:rPr>
      <w:lang w:val="es-ES"/>
    </w:rPr>
  </w:style>
  <w:style w:type="paragraph" w:customStyle="1" w:styleId="Vietadoletra">
    <w:name w:val="Viñetado letra"/>
    <w:basedOn w:val="Vietadonmero"/>
    <w:qFormat/>
    <w:rsid w:val="00A12975"/>
    <w:pPr>
      <w:numPr>
        <w:numId w:val="19"/>
      </w:numPr>
      <w:ind w:left="284" w:hanging="284"/>
    </w:pPr>
  </w:style>
  <w:style w:type="paragraph" w:customStyle="1" w:styleId="Bibliografa">
    <w:name w:val="Bibliografía_"/>
    <w:basedOn w:val="Prrafobsico"/>
    <w:rsid w:val="00DC5F72"/>
    <w:pPr>
      <w:framePr w:w="9072" w:h="12020" w:wrap="around" w:vAnchor="page" w:hAnchor="page" w:x="1419" w:y="3403"/>
      <w:numPr>
        <w:numId w:val="20"/>
      </w:numPr>
    </w:pPr>
  </w:style>
  <w:style w:type="paragraph" w:styleId="Bibliografa0">
    <w:name w:val="Bibliography"/>
    <w:basedOn w:val="Normal"/>
    <w:next w:val="Normal"/>
    <w:uiPriority w:val="37"/>
    <w:semiHidden/>
    <w:unhideWhenUsed/>
    <w:rsid w:val="00FB74C3"/>
  </w:style>
  <w:style w:type="paragraph" w:customStyle="1" w:styleId="Solucionariotexto">
    <w:name w:val="Solucionario texto"/>
    <w:basedOn w:val="Prrafobsico"/>
    <w:rsid w:val="002F129D"/>
    <w:pPr>
      <w:framePr w:w="9072" w:h="12020" w:hRule="exact" w:wrap="around" w:vAnchor="page" w:hAnchor="page" w:x="1419" w:y="3403"/>
      <w:numPr>
        <w:numId w:val="21"/>
      </w:numPr>
      <w:ind w:left="567" w:hanging="567"/>
    </w:pPr>
    <w:rPr>
      <w:sz w:val="20"/>
    </w:rPr>
  </w:style>
  <w:style w:type="paragraph" w:customStyle="1" w:styleId="Cuadroextra">
    <w:name w:val="Cuadro extra"/>
    <w:basedOn w:val="Importantesubttulo"/>
    <w:next w:val="Cuadroextratexto"/>
    <w:qFormat/>
    <w:rsid w:val="00F830AE"/>
    <w:pPr>
      <w:framePr w:wrap="around"/>
      <w:pBdr>
        <w:top w:val="single" w:sz="48" w:space="1" w:color="F5F5F5" w:themeColor="accent2"/>
      </w:pBdr>
    </w:pPr>
  </w:style>
  <w:style w:type="paragraph" w:customStyle="1" w:styleId="Cuadroextratexto">
    <w:name w:val="Cuadro extra texto"/>
    <w:basedOn w:val="Importantetexto"/>
    <w:rsid w:val="002D5B57"/>
    <w:pPr>
      <w:framePr w:wrap="around"/>
      <w:pBdr>
        <w:top w:val="single" w:sz="48" w:space="1" w:color="F5F5F5" w:themeColor="accent2"/>
      </w:pBdr>
    </w:pPr>
  </w:style>
  <w:style w:type="paragraph" w:customStyle="1" w:styleId="Textointro">
    <w:name w:val="Texto intro"/>
    <w:basedOn w:val="Prrafobsico"/>
    <w:rsid w:val="00861F34"/>
    <w:pPr>
      <w:framePr w:w="2835" w:h="7088" w:wrap="notBeside" w:vAnchor="page" w:hAnchor="page" w:x="7656" w:y="8506"/>
    </w:pPr>
  </w:style>
  <w:style w:type="character" w:customStyle="1" w:styleId="ndicenombresn2">
    <w:name w:val="Índice:nombres n2"/>
    <w:basedOn w:val="Fuentedeprrafopredeter"/>
    <w:uiPriority w:val="1"/>
    <w:rsid w:val="00C46A80"/>
    <w:rPr>
      <w:rFonts w:ascii="Franklin Gothic Demi" w:hAnsi="Franklin Gothic Demi"/>
      <w:sz w:val="24"/>
    </w:rPr>
  </w:style>
  <w:style w:type="character" w:customStyle="1" w:styleId="ndicenmerosn2">
    <w:name w:val="Índice:números n2"/>
    <w:basedOn w:val="Fuentedeprrafopredeter"/>
    <w:uiPriority w:val="1"/>
    <w:rsid w:val="0023357F"/>
    <w:rPr>
      <w:rFonts w:ascii="Franklin Gothic Demi" w:hAnsi="Franklin Gothic Demi"/>
      <w:sz w:val="24"/>
    </w:rPr>
  </w:style>
  <w:style w:type="paragraph" w:customStyle="1" w:styleId="Ejemplocolumnatexto">
    <w:name w:val="Ejemplo columna texto"/>
    <w:basedOn w:val="Prrafobsico"/>
    <w:next w:val="Prrafobsico"/>
    <w:rsid w:val="00D94CA3"/>
    <w:pPr>
      <w:pBdr>
        <w:left w:val="single" w:sz="6" w:space="3" w:color="6786B7" w:themeColor="accent1"/>
        <w:bottom w:val="single" w:sz="6" w:space="6" w:color="6786B7" w:themeColor="accent1"/>
        <w:right w:val="single" w:sz="6" w:space="3" w:color="6786B7" w:themeColor="accent1"/>
      </w:pBdr>
      <w:spacing w:before="0"/>
    </w:pPr>
    <w:rPr>
      <w:lang w:val="es-ES"/>
    </w:rPr>
  </w:style>
  <w:style w:type="paragraph" w:customStyle="1" w:styleId="Ejemplocolumna">
    <w:name w:val="Ejemplo columna"/>
    <w:basedOn w:val="Prrafobsico"/>
    <w:next w:val="Ejemplocolumnatexto"/>
    <w:qFormat/>
    <w:rsid w:val="00B36733"/>
    <w:pPr>
      <w:numPr>
        <w:numId w:val="22"/>
      </w:numPr>
      <w:pBdr>
        <w:top w:val="single" w:sz="6" w:space="6" w:color="6786B7" w:themeColor="accent1"/>
        <w:left w:val="single" w:sz="6" w:space="3" w:color="6786B7" w:themeColor="accent1"/>
        <w:right w:val="single" w:sz="6" w:space="3" w:color="6786B7" w:themeColor="accent1"/>
      </w:pBdr>
      <w:spacing w:before="240"/>
    </w:pPr>
    <w:rPr>
      <w:rFonts w:ascii="Symbol" w:hAnsi="Symbol"/>
      <w:color w:val="FFFFFF" w:themeColor="background1"/>
      <w:sz w:val="28"/>
      <w:lang w:val="es-ES"/>
    </w:rPr>
  </w:style>
  <w:style w:type="paragraph" w:customStyle="1" w:styleId="Ejemplopaginatexto">
    <w:name w:val="Ejemplo pagina texto"/>
    <w:basedOn w:val="Ejemplocolumnatexto"/>
    <w:rsid w:val="00FB3D9E"/>
    <w:pPr>
      <w:framePr w:w="9072" w:wrap="notBeside" w:vAnchor="text" w:hAnchor="page" w:x="1419" w:y="1"/>
    </w:pPr>
  </w:style>
  <w:style w:type="paragraph" w:customStyle="1" w:styleId="Ejemplopagina">
    <w:name w:val="Ejemplo pagina"/>
    <w:basedOn w:val="Ejemplocolumna"/>
    <w:next w:val="Ejemplopaginatexto"/>
    <w:qFormat/>
    <w:rsid w:val="00B36733"/>
    <w:pPr>
      <w:framePr w:w="9072" w:wrap="notBeside" w:vAnchor="text" w:hAnchor="page" w:x="1419" w:y="1"/>
      <w:numPr>
        <w:numId w:val="26"/>
      </w:numPr>
    </w:pPr>
  </w:style>
  <w:style w:type="paragraph" w:customStyle="1" w:styleId="Vieta2">
    <w:name w:val="Viñeta2"/>
    <w:basedOn w:val="Vieta1"/>
    <w:rsid w:val="00DE7EA9"/>
    <w:pPr>
      <w:numPr>
        <w:numId w:val="23"/>
      </w:numPr>
    </w:pPr>
    <w:rPr>
      <w:rFonts w:ascii="Franklin Gothic Book" w:hAnsi="Franklin Gothic Book"/>
    </w:rPr>
  </w:style>
  <w:style w:type="paragraph" w:customStyle="1" w:styleId="Vieta3">
    <w:name w:val="Viñeta3"/>
    <w:basedOn w:val="Vieta2"/>
    <w:qFormat/>
    <w:rsid w:val="00DE7EA9"/>
    <w:pPr>
      <w:numPr>
        <w:numId w:val="24"/>
      </w:numPr>
    </w:pPr>
    <w:rPr>
      <w:rFonts w:ascii="Century Schoolbook" w:hAnsi="Century Schoolbook"/>
    </w:rPr>
  </w:style>
  <w:style w:type="paragraph" w:customStyle="1" w:styleId="Solucionario">
    <w:name w:val="Solucionario"/>
    <w:basedOn w:val="Glosario"/>
    <w:next w:val="Solucionariotexto"/>
    <w:rsid w:val="002F129D"/>
    <w:pPr>
      <w:framePr w:w="9072" w:wrap="notBeside"/>
    </w:pPr>
  </w:style>
  <w:style w:type="paragraph" w:customStyle="1" w:styleId="Ttulopginandice">
    <w:name w:val="Título página índice"/>
    <w:basedOn w:val="Glosario"/>
    <w:rsid w:val="00367B9D"/>
    <w:pPr>
      <w:framePr w:w="9072" w:wrap="around"/>
    </w:pPr>
  </w:style>
  <w:style w:type="paragraph" w:customStyle="1" w:styleId="Columnaglosario1">
    <w:name w:val="Columna glosario 1"/>
    <w:basedOn w:val="textoGlosario"/>
    <w:next w:val="Columnaglosario2"/>
    <w:rsid w:val="002A5027"/>
    <w:pPr>
      <w:framePr w:w="2835" w:h="11624" w:hRule="exact" w:wrap="notBeside" w:vAnchor="page" w:hAnchor="page" w:x="1419" w:y="3403"/>
    </w:pPr>
  </w:style>
  <w:style w:type="paragraph" w:customStyle="1" w:styleId="Columnaglosario2">
    <w:name w:val="Columna glosario 2"/>
    <w:basedOn w:val="Columnaglosario1"/>
    <w:rsid w:val="001C6082"/>
    <w:pPr>
      <w:framePr w:h="14005" w:hRule="exact" w:wrap="notBeside" w:x="4537" w:y="1419"/>
    </w:pPr>
  </w:style>
  <w:style w:type="paragraph" w:customStyle="1" w:styleId="Columnaglosario3">
    <w:name w:val="Columna glosario 3"/>
    <w:basedOn w:val="Columnaglosario2"/>
    <w:rsid w:val="001C6082"/>
    <w:pPr>
      <w:framePr w:wrap="notBeside" w:x="7656"/>
    </w:pPr>
  </w:style>
  <w:style w:type="paragraph" w:customStyle="1" w:styleId="Glosario0">
    <w:name w:val="Glosario_"/>
    <w:basedOn w:val="Normal"/>
    <w:rsid w:val="001C6082"/>
    <w:pPr>
      <w:autoSpaceDE w:val="0"/>
      <w:autoSpaceDN w:val="0"/>
      <w:adjustRightInd w:val="0"/>
      <w:spacing w:before="100" w:beforeAutospacing="1" w:after="100" w:afterAutospacing="1"/>
      <w:ind w:firstLine="0"/>
      <w:textAlignment w:val="center"/>
    </w:pPr>
    <w:rPr>
      <w:rFonts w:ascii="Century Schoolbook" w:hAnsi="Century Schoolbook" w:cs="FranklinGothic-Book"/>
      <w:color w:val="000000"/>
      <w:szCs w:val="20"/>
    </w:rPr>
  </w:style>
  <w:style w:type="paragraph" w:customStyle="1" w:styleId="Destacadolnea">
    <w:name w:val="Destacado línea"/>
    <w:basedOn w:val="Destacadoenprrafo"/>
    <w:next w:val="Prrafobsico"/>
    <w:qFormat/>
    <w:rsid w:val="00D94CA3"/>
    <w:pPr>
      <w:pBdr>
        <w:top w:val="single" w:sz="6" w:space="15" w:color="6786B7" w:themeColor="accent1"/>
        <w:left w:val="single" w:sz="6" w:space="6" w:color="6786B7" w:themeColor="accent1"/>
        <w:bottom w:val="single" w:sz="6" w:space="15" w:color="6786B7" w:themeColor="accent1"/>
        <w:right w:val="single" w:sz="6" w:space="6" w:color="6786B7" w:themeColor="accent1"/>
      </w:pBdr>
      <w:shd w:val="clear" w:color="auto" w:fill="auto"/>
    </w:pPr>
    <w:rPr>
      <w:lang w:val="es-ES"/>
    </w:rPr>
  </w:style>
  <w:style w:type="paragraph" w:customStyle="1" w:styleId="Bibliografat">
    <w:name w:val="Bibliografía t"/>
    <w:basedOn w:val="Solucionario"/>
    <w:next w:val="Bibliografa"/>
    <w:qFormat/>
    <w:rsid w:val="00DC5F72"/>
    <w:pPr>
      <w:framePr w:wrap="notBeside"/>
    </w:pPr>
  </w:style>
  <w:style w:type="paragraph" w:styleId="TtulodeTDC">
    <w:name w:val="TOC Heading"/>
    <w:basedOn w:val="Ttulo1"/>
    <w:next w:val="Normal"/>
    <w:uiPriority w:val="39"/>
    <w:semiHidden/>
    <w:unhideWhenUsed/>
    <w:qFormat/>
    <w:rsid w:val="00FF5EDB"/>
    <w:pPr>
      <w:spacing w:line="276" w:lineRule="auto"/>
      <w:ind w:firstLine="0"/>
      <w:jc w:val="left"/>
      <w:outlineLvl w:val="9"/>
    </w:pPr>
    <w:rPr>
      <w:color w:val="446291" w:themeColor="accent1" w:themeShade="BF"/>
      <w:sz w:val="28"/>
      <w:szCs w:val="28"/>
    </w:rPr>
  </w:style>
  <w:style w:type="paragraph" w:styleId="TDC1">
    <w:name w:val="toc 1"/>
    <w:basedOn w:val="Normal"/>
    <w:next w:val="Normal"/>
    <w:autoRedefine/>
    <w:uiPriority w:val="39"/>
    <w:unhideWhenUsed/>
    <w:qFormat/>
    <w:rsid w:val="00FF5EDB"/>
    <w:pPr>
      <w:spacing w:after="100"/>
    </w:pPr>
  </w:style>
  <w:style w:type="paragraph" w:styleId="TDC2">
    <w:name w:val="toc 2"/>
    <w:basedOn w:val="Normal"/>
    <w:next w:val="Normal"/>
    <w:autoRedefine/>
    <w:uiPriority w:val="39"/>
    <w:unhideWhenUsed/>
    <w:qFormat/>
    <w:rsid w:val="00FF5EDB"/>
    <w:pPr>
      <w:spacing w:after="100"/>
      <w:ind w:left="220"/>
    </w:pPr>
  </w:style>
  <w:style w:type="paragraph" w:styleId="TDC3">
    <w:name w:val="toc 3"/>
    <w:basedOn w:val="Normal"/>
    <w:next w:val="Normal"/>
    <w:autoRedefine/>
    <w:uiPriority w:val="39"/>
    <w:unhideWhenUsed/>
    <w:qFormat/>
    <w:rsid w:val="00FF5EDB"/>
    <w:pPr>
      <w:spacing w:after="100"/>
      <w:ind w:left="440"/>
    </w:pPr>
  </w:style>
  <w:style w:type="character" w:styleId="Hipervnculo">
    <w:name w:val="Hyperlink"/>
    <w:basedOn w:val="Fuentedeprrafopredeter"/>
    <w:uiPriority w:val="99"/>
    <w:unhideWhenUsed/>
    <w:rsid w:val="00FF5EDB"/>
    <w:rPr>
      <w:color w:val="FF0000"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9.jpg"/><Relationship Id="rId18" Type="http://schemas.openxmlformats.org/officeDocument/2006/relationships/image" Target="media/image43.jpeg"/><Relationship Id="rId26" Type="http://schemas.openxmlformats.org/officeDocument/2006/relationships/image" Target="media/image51.jpeg"/><Relationship Id="rId39" Type="http://schemas.openxmlformats.org/officeDocument/2006/relationships/image" Target="media/image63.png"/><Relationship Id="rId3" Type="http://schemas.openxmlformats.org/officeDocument/2006/relationships/styles" Target="styles.xml"/><Relationship Id="rId21" Type="http://schemas.openxmlformats.org/officeDocument/2006/relationships/image" Target="media/image46.jpeg"/><Relationship Id="rId34" Type="http://schemas.openxmlformats.org/officeDocument/2006/relationships/image" Target="media/image58.png"/><Relationship Id="rId42" Type="http://schemas.openxmlformats.org/officeDocument/2006/relationships/image" Target="media/image66.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42.jpeg"/><Relationship Id="rId25" Type="http://schemas.openxmlformats.org/officeDocument/2006/relationships/image" Target="media/image50.jpeg"/><Relationship Id="rId33" Type="http://schemas.openxmlformats.org/officeDocument/2006/relationships/image" Target="media/image57.png"/><Relationship Id="rId38" Type="http://schemas.openxmlformats.org/officeDocument/2006/relationships/image" Target="media/image62.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10.jpeg"/><Relationship Id="rId20" Type="http://schemas.openxmlformats.org/officeDocument/2006/relationships/image" Target="media/image45.jpeg"/><Relationship Id="rId29" Type="http://schemas.openxmlformats.org/officeDocument/2006/relationships/image" Target="media/image54.jpeg"/><Relationship Id="rId41"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49.jpeg"/><Relationship Id="rId32" Type="http://schemas.openxmlformats.org/officeDocument/2006/relationships/image" Target="media/image57.jpeg"/><Relationship Id="rId37" Type="http://schemas.openxmlformats.org/officeDocument/2006/relationships/image" Target="media/image61.png"/><Relationship Id="rId40" Type="http://schemas.openxmlformats.org/officeDocument/2006/relationships/image" Target="media/image64.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1.jpeg"/><Relationship Id="rId23" Type="http://schemas.openxmlformats.org/officeDocument/2006/relationships/image" Target="media/image48.jpeg"/><Relationship Id="rId28" Type="http://schemas.openxmlformats.org/officeDocument/2006/relationships/image" Target="media/image53.jpeg"/><Relationship Id="rId36" Type="http://schemas.openxmlformats.org/officeDocument/2006/relationships/image" Target="media/image60.png"/><Relationship Id="rId10" Type="http://schemas.openxmlformats.org/officeDocument/2006/relationships/footer" Target="footer1.xml"/><Relationship Id="rId19" Type="http://schemas.openxmlformats.org/officeDocument/2006/relationships/image" Target="media/image44.jpeg"/><Relationship Id="rId31" Type="http://schemas.openxmlformats.org/officeDocument/2006/relationships/image" Target="media/image56.jpeg"/><Relationship Id="rId44" Type="http://schemas.openxmlformats.org/officeDocument/2006/relationships/image" Target="media/image68.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0.jpeg"/><Relationship Id="rId22" Type="http://schemas.openxmlformats.org/officeDocument/2006/relationships/image" Target="media/image47.jpeg"/><Relationship Id="rId27" Type="http://schemas.openxmlformats.org/officeDocument/2006/relationships/image" Target="media/image52.jpeg"/><Relationship Id="rId30" Type="http://schemas.openxmlformats.org/officeDocument/2006/relationships/image" Target="media/image55.jpeg"/><Relationship Id="rId35" Type="http://schemas.openxmlformats.org/officeDocument/2006/relationships/image" Target="media/image59.png"/><Relationship Id="rId43" Type="http://schemas.openxmlformats.org/officeDocument/2006/relationships/image" Target="media/image67.png"/></Relationships>
</file>

<file path=word/_rels/header2.xml.rels><?xml version="1.0" encoding="UTF-8" standalone="yes"?>
<Relationships xmlns="http://schemas.openxmlformats.org/package/2006/relationships"><Relationship Id="rId2" Type="http://schemas.openxmlformats.org/officeDocument/2006/relationships/image" Target="media/image380.PNG"/><Relationship Id="rId1" Type="http://schemas.openxmlformats.org/officeDocument/2006/relationships/image" Target="media/image38.PN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png"/><Relationship Id="rId18" Type="http://schemas.openxmlformats.org/officeDocument/2006/relationships/image" Target="media/image18.png"/><Relationship Id="rId26" Type="http://schemas.openxmlformats.org/officeDocument/2006/relationships/image" Target="media/image26.png"/><Relationship Id="rId3" Type="http://schemas.openxmlformats.org/officeDocument/2006/relationships/image" Target="media/image3.png"/><Relationship Id="rId21" Type="http://schemas.openxmlformats.org/officeDocument/2006/relationships/image" Target="media/image21.png"/><Relationship Id="rId34" Type="http://schemas.openxmlformats.org/officeDocument/2006/relationships/image" Target="media/image34.png"/><Relationship Id="rId7" Type="http://schemas.openxmlformats.org/officeDocument/2006/relationships/image" Target="media/image7.png"/><Relationship Id="rId12" Type="http://schemas.openxmlformats.org/officeDocument/2006/relationships/image" Target="media/image12.png"/><Relationship Id="rId17" Type="http://schemas.openxmlformats.org/officeDocument/2006/relationships/image" Target="media/image17.png"/><Relationship Id="rId25" Type="http://schemas.openxmlformats.org/officeDocument/2006/relationships/image" Target="media/image25.png"/><Relationship Id="rId33" Type="http://schemas.openxmlformats.org/officeDocument/2006/relationships/image" Target="media/image33.png"/><Relationship Id="rId2" Type="http://schemas.openxmlformats.org/officeDocument/2006/relationships/image" Target="media/image2.png"/><Relationship Id="rId16" Type="http://schemas.openxmlformats.org/officeDocument/2006/relationships/image" Target="media/image16.png"/><Relationship Id="rId20" Type="http://schemas.openxmlformats.org/officeDocument/2006/relationships/image" Target="media/image20.png"/><Relationship Id="rId29" Type="http://schemas.openxmlformats.org/officeDocument/2006/relationships/image" Target="media/image29.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24" Type="http://schemas.openxmlformats.org/officeDocument/2006/relationships/image" Target="media/image24.png"/><Relationship Id="rId32" Type="http://schemas.openxmlformats.org/officeDocument/2006/relationships/image" Target="media/image32.png"/><Relationship Id="rId37" Type="http://schemas.openxmlformats.org/officeDocument/2006/relationships/image" Target="media/image37.png"/><Relationship Id="rId5" Type="http://schemas.openxmlformats.org/officeDocument/2006/relationships/image" Target="media/image5.png"/><Relationship Id="rId15" Type="http://schemas.openxmlformats.org/officeDocument/2006/relationships/image" Target="media/image15.png"/><Relationship Id="rId23" Type="http://schemas.openxmlformats.org/officeDocument/2006/relationships/image" Target="media/image23.png"/><Relationship Id="rId28" Type="http://schemas.openxmlformats.org/officeDocument/2006/relationships/image" Target="media/image28.png"/><Relationship Id="rId36" Type="http://schemas.openxmlformats.org/officeDocument/2006/relationships/image" Target="media/image36.png"/><Relationship Id="rId10" Type="http://schemas.openxmlformats.org/officeDocument/2006/relationships/image" Target="media/image10.png"/><Relationship Id="rId19" Type="http://schemas.openxmlformats.org/officeDocument/2006/relationships/image" Target="media/image19.png"/><Relationship Id="rId31" Type="http://schemas.openxmlformats.org/officeDocument/2006/relationships/image" Target="media/image31.png"/><Relationship Id="rId4" Type="http://schemas.openxmlformats.org/officeDocument/2006/relationships/image" Target="media/image4.png"/><Relationship Id="rId9" Type="http://schemas.openxmlformats.org/officeDocument/2006/relationships/image" Target="media/image9.png"/><Relationship Id="rId14" Type="http://schemas.openxmlformats.org/officeDocument/2006/relationships/image" Target="media/image14.png"/><Relationship Id="rId22" Type="http://schemas.openxmlformats.org/officeDocument/2006/relationships/image" Target="media/image22.png"/><Relationship Id="rId27" Type="http://schemas.openxmlformats.org/officeDocument/2006/relationships/image" Target="media/image27.png"/><Relationship Id="rId30" Type="http://schemas.openxmlformats.org/officeDocument/2006/relationships/image" Target="media/image30.png"/><Relationship Id="rId35" Type="http://schemas.openxmlformats.org/officeDocument/2006/relationships/image" Target="media/image3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tonio.samaniego\Desktop\Plantilla%20Cidead\plantilla_CIDEAD_3.dotx" TargetMode="External"/></Relationships>
</file>

<file path=word/theme/theme1.xml><?xml version="1.0" encoding="utf-8"?>
<a:theme xmlns:a="http://schemas.openxmlformats.org/drawingml/2006/main" name="Tema5">
  <a:themeElements>
    <a:clrScheme name="1º Bachillerato">
      <a:dk1>
        <a:sysClr val="windowText" lastClr="000000"/>
      </a:dk1>
      <a:lt1>
        <a:sysClr val="window" lastClr="FFFFFF"/>
      </a:lt1>
      <a:dk2>
        <a:srgbClr val="FFFFFF"/>
      </a:dk2>
      <a:lt2>
        <a:srgbClr val="000000"/>
      </a:lt2>
      <a:accent1>
        <a:srgbClr val="6786B7"/>
      </a:accent1>
      <a:accent2>
        <a:srgbClr val="F5F5F5"/>
      </a:accent2>
      <a:accent3>
        <a:srgbClr val="FF0000"/>
      </a:accent3>
      <a:accent4>
        <a:srgbClr val="FF0000"/>
      </a:accent4>
      <a:accent5>
        <a:srgbClr val="FF0000"/>
      </a:accent5>
      <a:accent6>
        <a:srgbClr val="FF0000"/>
      </a:accent6>
      <a:hlink>
        <a:srgbClr val="FF0000"/>
      </a:hlink>
      <a:folHlink>
        <a:srgbClr val="FF000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61A7C9-543B-4621-BB52-26B9CBF170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plantilla_CIDEAD_3.dotx</Template>
  <TotalTime>5</TotalTime>
  <Pages>56</Pages>
  <Words>15108</Words>
  <Characters>83097</Characters>
  <Application>Microsoft Office Word</Application>
  <DocSecurity>0</DocSecurity>
  <Lines>692</Lines>
  <Paragraphs>196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98009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Gonzalez Uceta, Miguel Ángel;José Antón Hernández Antón</dc:creator>
  <cp:lastModifiedBy>González Uceta Miguel Ángel</cp:lastModifiedBy>
  <cp:revision>8</cp:revision>
  <cp:lastPrinted>2015-09-14T08:13:00Z</cp:lastPrinted>
  <dcterms:created xsi:type="dcterms:W3CDTF">2015-09-10T11:33:00Z</dcterms:created>
  <dcterms:modified xsi:type="dcterms:W3CDTF">2015-09-14T08:14:00Z</dcterms:modified>
</cp:coreProperties>
</file>